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775"/>
        <w:gridCol w:w="9114"/>
      </w:tblGrid>
      <w:tr w:rsidR="00C1613C" w:rsidRPr="002D6380" w14:paraId="356FE7F8" w14:textId="77777777" w:rsidTr="00DF7BCA">
        <w:trPr>
          <w:cantSplit/>
        </w:trPr>
        <w:tc>
          <w:tcPr>
            <w:tcW w:w="775" w:type="dxa"/>
            <w:vAlign w:val="center"/>
          </w:tcPr>
          <w:p w14:paraId="06037AF8" w14:textId="77777777" w:rsidR="00C1613C" w:rsidRPr="002D6380" w:rsidRDefault="00C1613C" w:rsidP="00AB6B2F">
            <w:pPr>
              <w:widowControl w:val="0"/>
              <w:shd w:val="clear" w:color="auto" w:fill="FFFFFF"/>
              <w:ind w:right="113"/>
              <w:jc w:val="center"/>
              <w:rPr>
                <w:rFonts w:ascii="Times New Roman" w:hAnsi="Times New Roman"/>
                <w:b/>
                <w:i/>
                <w:sz w:val="24"/>
              </w:rPr>
            </w:pPr>
            <w:r w:rsidRPr="002D6380">
              <w:rPr>
                <w:rFonts w:ascii="Times New Roman" w:hAnsi="Times New Roman"/>
                <w:b/>
                <w:i/>
                <w:sz w:val="22"/>
                <w:szCs w:val="22"/>
              </w:rPr>
              <w:t>11.1.</w:t>
            </w:r>
          </w:p>
        </w:tc>
        <w:tc>
          <w:tcPr>
            <w:tcW w:w="9114" w:type="dxa"/>
            <w:vAlign w:val="center"/>
          </w:tcPr>
          <w:p w14:paraId="4E9140CD" w14:textId="463A6A08" w:rsidR="00C1613C" w:rsidRPr="002D6380" w:rsidRDefault="00C1613C" w:rsidP="00AB6B2F">
            <w:pPr>
              <w:widowControl w:val="0"/>
              <w:shd w:val="clear" w:color="auto" w:fill="FFFFFF"/>
              <w:tabs>
                <w:tab w:val="left" w:pos="284"/>
                <w:tab w:val="left" w:pos="426"/>
              </w:tabs>
              <w:ind w:right="113"/>
              <w:rPr>
                <w:rFonts w:ascii="Times New Roman" w:hAnsi="Times New Roman"/>
                <w:b/>
                <w:i/>
                <w:sz w:val="24"/>
              </w:rPr>
            </w:pPr>
            <w:r w:rsidRPr="002D6380">
              <w:rPr>
                <w:rFonts w:ascii="Times New Roman" w:eastAsia="MS Mincho" w:hAnsi="Times New Roman"/>
                <w:b/>
                <w:i/>
                <w:sz w:val="22"/>
                <w:szCs w:val="22"/>
                <w:lang w:eastAsia="ja-JP"/>
              </w:rPr>
              <w:t xml:space="preserve">Allegato tecnico - Progetto di creazione e sviluppo delle attività extra-agricole </w:t>
            </w:r>
          </w:p>
        </w:tc>
      </w:tr>
    </w:tbl>
    <w:p w14:paraId="2122D35D" w14:textId="77777777" w:rsidR="00C1613C" w:rsidRPr="002D6380" w:rsidRDefault="00C1613C" w:rsidP="00AB6B2F">
      <w:pPr>
        <w:widowControl w:val="0"/>
        <w:ind w:left="360"/>
        <w:contextualSpacing/>
        <w:jc w:val="left"/>
        <w:rPr>
          <w:rFonts w:ascii="Calibri" w:hAnsi="Calibri" w:cs="Calibri"/>
          <w:b/>
          <w:smallCaps/>
          <w:spacing w:val="5"/>
          <w:sz w:val="22"/>
          <w:szCs w:val="22"/>
        </w:rPr>
      </w:pPr>
    </w:p>
    <w:p w14:paraId="50134816" w14:textId="77777777" w:rsidR="00C1613C" w:rsidRPr="004B0698" w:rsidRDefault="00C1613C" w:rsidP="00AB6B2F">
      <w:pPr>
        <w:widowControl w:val="0"/>
        <w:autoSpaceDE w:val="0"/>
        <w:autoSpaceDN w:val="0"/>
        <w:outlineLvl w:val="0"/>
        <w:rPr>
          <w:rFonts w:ascii="Times New Roman" w:hAnsi="Times New Roman"/>
          <w:sz w:val="22"/>
          <w:szCs w:val="22"/>
        </w:rPr>
      </w:pPr>
      <w:r w:rsidRPr="004B0698">
        <w:rPr>
          <w:rFonts w:ascii="Times New Roman" w:hAnsi="Times New Roman"/>
          <w:sz w:val="22"/>
          <w:szCs w:val="22"/>
        </w:rPr>
        <w:t xml:space="preserve">Il progetto deve </w:t>
      </w:r>
      <w:proofErr w:type="gramStart"/>
      <w:r w:rsidRPr="004B0698">
        <w:rPr>
          <w:rFonts w:ascii="Times New Roman" w:hAnsi="Times New Roman"/>
          <w:sz w:val="22"/>
          <w:szCs w:val="22"/>
        </w:rPr>
        <w:t>fornire  le</w:t>
      </w:r>
      <w:proofErr w:type="gramEnd"/>
      <w:r w:rsidRPr="004B0698">
        <w:rPr>
          <w:rFonts w:ascii="Times New Roman" w:hAnsi="Times New Roman"/>
          <w:sz w:val="22"/>
          <w:szCs w:val="22"/>
        </w:rPr>
        <w:t xml:space="preserve"> informazioni necessarie alla descrizione dell’iniziativa proposta, anche per quanto riguarda il relativo rapporto con il contesto rurale locale. In particolare, </w:t>
      </w:r>
      <w:proofErr w:type="gramStart"/>
      <w:r w:rsidRPr="004B0698">
        <w:rPr>
          <w:rFonts w:ascii="Times New Roman" w:hAnsi="Times New Roman"/>
          <w:sz w:val="22"/>
          <w:szCs w:val="22"/>
        </w:rPr>
        <w:t>devono  essere</w:t>
      </w:r>
      <w:proofErr w:type="gramEnd"/>
      <w:r w:rsidRPr="004B0698">
        <w:rPr>
          <w:rFonts w:ascii="Times New Roman" w:hAnsi="Times New Roman"/>
          <w:sz w:val="22"/>
          <w:szCs w:val="22"/>
        </w:rPr>
        <w:t xml:space="preserve"> descritti  gli elementi essenziali che contraddistinguono l’attività o il servizio che si intende creare o sviluppare, per consentire una visione complessiva dei fattori che caratterizzano l’impresa. In particolare, il progetto evidenzia:</w:t>
      </w:r>
    </w:p>
    <w:p w14:paraId="0EC161C4" w14:textId="77777777" w:rsidR="00C1613C" w:rsidRPr="004B0698" w:rsidRDefault="00C1613C" w:rsidP="00AB6B2F">
      <w:pPr>
        <w:widowControl w:val="0"/>
        <w:numPr>
          <w:ilvl w:val="0"/>
          <w:numId w:val="13"/>
        </w:numPr>
        <w:tabs>
          <w:tab w:val="clear" w:pos="1353"/>
          <w:tab w:val="num" w:pos="1080"/>
        </w:tabs>
        <w:autoSpaceDE w:val="0"/>
        <w:autoSpaceDN w:val="0"/>
        <w:outlineLvl w:val="0"/>
        <w:rPr>
          <w:rFonts w:ascii="Times New Roman" w:hAnsi="Times New Roman"/>
          <w:sz w:val="22"/>
          <w:szCs w:val="22"/>
        </w:rPr>
      </w:pPr>
      <w:r w:rsidRPr="004B0698">
        <w:rPr>
          <w:rFonts w:ascii="Times New Roman" w:hAnsi="Times New Roman"/>
          <w:sz w:val="22"/>
          <w:szCs w:val="22"/>
        </w:rPr>
        <w:t>le informazioni relative al richiedente e la tipologia e la dimensione dell’impresa;</w:t>
      </w:r>
    </w:p>
    <w:p w14:paraId="2BD053A7" w14:textId="77777777" w:rsidR="00C1613C" w:rsidRPr="004B0698" w:rsidRDefault="00C1613C" w:rsidP="00AB6B2F">
      <w:pPr>
        <w:widowControl w:val="0"/>
        <w:numPr>
          <w:ilvl w:val="0"/>
          <w:numId w:val="13"/>
        </w:numPr>
        <w:tabs>
          <w:tab w:val="clear" w:pos="1353"/>
          <w:tab w:val="num" w:pos="1080"/>
        </w:tabs>
        <w:autoSpaceDE w:val="0"/>
        <w:autoSpaceDN w:val="0"/>
        <w:outlineLvl w:val="0"/>
        <w:rPr>
          <w:rFonts w:ascii="Times New Roman" w:hAnsi="Times New Roman"/>
          <w:sz w:val="22"/>
          <w:szCs w:val="22"/>
        </w:rPr>
      </w:pPr>
      <w:r w:rsidRPr="004B0698">
        <w:rPr>
          <w:rFonts w:ascii="Times New Roman" w:hAnsi="Times New Roman"/>
          <w:sz w:val="22"/>
          <w:szCs w:val="22"/>
        </w:rPr>
        <w:t>i dati di sintesi sull’iniziativa proposta;</w:t>
      </w:r>
    </w:p>
    <w:p w14:paraId="7225F107" w14:textId="77777777" w:rsidR="00C1613C" w:rsidRPr="004B0698" w:rsidRDefault="00C1613C" w:rsidP="00AB6B2F">
      <w:pPr>
        <w:widowControl w:val="0"/>
        <w:numPr>
          <w:ilvl w:val="0"/>
          <w:numId w:val="13"/>
        </w:numPr>
        <w:tabs>
          <w:tab w:val="clear" w:pos="1353"/>
          <w:tab w:val="num" w:pos="1080"/>
        </w:tabs>
        <w:autoSpaceDE w:val="0"/>
        <w:autoSpaceDN w:val="0"/>
        <w:outlineLvl w:val="0"/>
        <w:rPr>
          <w:rFonts w:ascii="Times New Roman" w:hAnsi="Times New Roman"/>
          <w:sz w:val="22"/>
          <w:szCs w:val="22"/>
        </w:rPr>
      </w:pPr>
      <w:r w:rsidRPr="004B0698">
        <w:rPr>
          <w:rFonts w:ascii="Times New Roman" w:hAnsi="Times New Roman"/>
          <w:sz w:val="22"/>
          <w:szCs w:val="22"/>
        </w:rPr>
        <w:t>l’idea d’impresa (presentazione dell’idea imprenditoriale, delle competenze possedute e degli strumenti che si intende utilizzare per la valorizzazione del territorio rurale);</w:t>
      </w:r>
    </w:p>
    <w:p w14:paraId="349C7EB2" w14:textId="77777777" w:rsidR="00C1613C" w:rsidRPr="004B0698" w:rsidRDefault="00C1613C" w:rsidP="00AB6B2F">
      <w:pPr>
        <w:widowControl w:val="0"/>
        <w:numPr>
          <w:ilvl w:val="0"/>
          <w:numId w:val="13"/>
        </w:numPr>
        <w:tabs>
          <w:tab w:val="clear" w:pos="1353"/>
          <w:tab w:val="num" w:pos="1080"/>
        </w:tabs>
        <w:autoSpaceDE w:val="0"/>
        <w:autoSpaceDN w:val="0"/>
        <w:outlineLvl w:val="0"/>
        <w:rPr>
          <w:rFonts w:ascii="Times New Roman" w:hAnsi="Times New Roman"/>
          <w:sz w:val="22"/>
          <w:szCs w:val="22"/>
        </w:rPr>
      </w:pPr>
      <w:r w:rsidRPr="004B0698">
        <w:rPr>
          <w:rFonts w:ascii="Times New Roman" w:hAnsi="Times New Roman"/>
          <w:sz w:val="22"/>
          <w:szCs w:val="22"/>
        </w:rPr>
        <w:t>il mercato dell’iniziativa (tipologia di clienti, strategia di marketing e possibili concorrenti);</w:t>
      </w:r>
    </w:p>
    <w:p w14:paraId="72B554E4" w14:textId="77777777" w:rsidR="00C1613C" w:rsidRPr="004B0698" w:rsidRDefault="00C1613C" w:rsidP="00AB6B2F">
      <w:pPr>
        <w:widowControl w:val="0"/>
        <w:numPr>
          <w:ilvl w:val="0"/>
          <w:numId w:val="13"/>
        </w:numPr>
        <w:tabs>
          <w:tab w:val="clear" w:pos="1353"/>
          <w:tab w:val="num" w:pos="1080"/>
        </w:tabs>
        <w:autoSpaceDE w:val="0"/>
        <w:autoSpaceDN w:val="0"/>
        <w:outlineLvl w:val="0"/>
        <w:rPr>
          <w:rFonts w:ascii="Times New Roman" w:hAnsi="Times New Roman"/>
          <w:sz w:val="22"/>
          <w:szCs w:val="22"/>
        </w:rPr>
      </w:pPr>
      <w:r w:rsidRPr="004B0698">
        <w:rPr>
          <w:rFonts w:ascii="Times New Roman" w:hAnsi="Times New Roman"/>
          <w:sz w:val="22"/>
          <w:szCs w:val="22"/>
        </w:rPr>
        <w:t>il piano delle spese (descrizione delle tipologie di investimento e delle spese previste);</w:t>
      </w:r>
    </w:p>
    <w:p w14:paraId="3186B40D" w14:textId="630B682A" w:rsidR="00C1613C" w:rsidRDefault="00C1613C" w:rsidP="00AB6B2F">
      <w:pPr>
        <w:widowControl w:val="0"/>
        <w:numPr>
          <w:ilvl w:val="0"/>
          <w:numId w:val="13"/>
        </w:numPr>
        <w:tabs>
          <w:tab w:val="clear" w:pos="1353"/>
          <w:tab w:val="num" w:pos="1080"/>
        </w:tabs>
        <w:autoSpaceDE w:val="0"/>
        <w:autoSpaceDN w:val="0"/>
        <w:outlineLvl w:val="0"/>
        <w:rPr>
          <w:rFonts w:ascii="Times New Roman" w:hAnsi="Times New Roman"/>
          <w:sz w:val="22"/>
          <w:szCs w:val="22"/>
        </w:rPr>
      </w:pPr>
      <w:r w:rsidRPr="004B0698">
        <w:rPr>
          <w:rFonts w:ascii="Times New Roman" w:hAnsi="Times New Roman"/>
          <w:sz w:val="22"/>
          <w:szCs w:val="22"/>
        </w:rPr>
        <w:t>il piano economico-finanziario (sviluppo del conto economico previsionale dell’iniziativa).</w:t>
      </w:r>
    </w:p>
    <w:p w14:paraId="47A7FE2E" w14:textId="12DBEF11" w:rsidR="00AB6B2F" w:rsidRDefault="00AB6B2F" w:rsidP="00AB6B2F">
      <w:pPr>
        <w:widowControl w:val="0"/>
        <w:tabs>
          <w:tab w:val="num" w:pos="1080"/>
        </w:tabs>
        <w:autoSpaceDE w:val="0"/>
        <w:autoSpaceDN w:val="0"/>
        <w:outlineLvl w:val="0"/>
        <w:rPr>
          <w:rFonts w:ascii="Times New Roman" w:hAnsi="Times New Roman"/>
          <w:sz w:val="22"/>
          <w:szCs w:val="22"/>
        </w:rPr>
      </w:pPr>
    </w:p>
    <w:p w14:paraId="1A6F17C0" w14:textId="77777777" w:rsidR="00AB6B2F" w:rsidRPr="004B0698" w:rsidRDefault="00AB6B2F" w:rsidP="00AB6B2F">
      <w:pPr>
        <w:widowControl w:val="0"/>
      </w:pPr>
    </w:p>
    <w:p w14:paraId="43385892" w14:textId="248C6DCD" w:rsidR="00C1613C" w:rsidRDefault="00C1613C" w:rsidP="00AB6B2F">
      <w:pPr>
        <w:widowControl w:val="0"/>
        <w:autoSpaceDE w:val="0"/>
        <w:autoSpaceDN w:val="0"/>
        <w:jc w:val="left"/>
        <w:outlineLvl w:val="0"/>
        <w:rPr>
          <w:rFonts w:ascii="Times New Roman" w:hAnsi="Times New Roman"/>
          <w:b/>
          <w:bCs/>
          <w:sz w:val="22"/>
          <w:szCs w:val="22"/>
        </w:rPr>
      </w:pPr>
      <w:r w:rsidRPr="002D6380">
        <w:rPr>
          <w:rFonts w:ascii="Times New Roman" w:hAnsi="Times New Roman"/>
          <w:b/>
          <w:bCs/>
          <w:sz w:val="22"/>
          <w:szCs w:val="22"/>
        </w:rPr>
        <w:t>1 INFORMAZIONI RELATIVE</w:t>
      </w:r>
      <w:r w:rsidRPr="002D6380">
        <w:rPr>
          <w:rFonts w:ascii="Times New Roman" w:hAnsi="Times New Roman"/>
          <w:b/>
          <w:bCs/>
          <w:color w:val="FF0000"/>
          <w:sz w:val="22"/>
          <w:szCs w:val="22"/>
        </w:rPr>
        <w:t xml:space="preserve"> </w:t>
      </w:r>
      <w:r w:rsidRPr="002D6380">
        <w:rPr>
          <w:rFonts w:ascii="Times New Roman" w:hAnsi="Times New Roman"/>
          <w:b/>
          <w:bCs/>
          <w:sz w:val="22"/>
          <w:szCs w:val="22"/>
        </w:rPr>
        <w:t>AL RICHIEDENT</w:t>
      </w:r>
      <w:r w:rsidR="00DF2D66">
        <w:rPr>
          <w:rFonts w:ascii="Times New Roman" w:hAnsi="Times New Roman"/>
          <w:b/>
          <w:bCs/>
          <w:sz w:val="22"/>
          <w:szCs w:val="22"/>
        </w:rPr>
        <w:t>E</w:t>
      </w:r>
    </w:p>
    <w:p w14:paraId="3A5D05B3" w14:textId="007C2C4A" w:rsidR="00C17542" w:rsidRDefault="00C17542" w:rsidP="00AB6B2F">
      <w:pPr>
        <w:widowControl w:val="0"/>
      </w:pPr>
    </w:p>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60"/>
        <w:gridCol w:w="650"/>
        <w:gridCol w:w="2295"/>
        <w:gridCol w:w="1203"/>
        <w:gridCol w:w="210"/>
        <w:gridCol w:w="52"/>
        <w:gridCol w:w="709"/>
        <w:gridCol w:w="3329"/>
      </w:tblGrid>
      <w:tr w:rsidR="00897C54" w:rsidRPr="00897C54" w14:paraId="4B983067" w14:textId="77777777" w:rsidTr="008D2B87">
        <w:trPr>
          <w:cantSplit/>
          <w:trHeight w:val="20"/>
        </w:trPr>
        <w:tc>
          <w:tcPr>
            <w:tcW w:w="1260" w:type="dxa"/>
            <w:vAlign w:val="center"/>
          </w:tcPr>
          <w:p w14:paraId="4580F8BD"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t xml:space="preserve">Nome </w:t>
            </w:r>
          </w:p>
        </w:tc>
        <w:tc>
          <w:tcPr>
            <w:tcW w:w="2945" w:type="dxa"/>
            <w:gridSpan w:val="2"/>
            <w:vAlign w:val="center"/>
          </w:tcPr>
          <w:p w14:paraId="7FD355A7" w14:textId="77777777" w:rsidR="00897C54" w:rsidRPr="00897C54" w:rsidRDefault="00897C54" w:rsidP="00897C54">
            <w:pPr>
              <w:widowControl w:val="0"/>
              <w:autoSpaceDE w:val="0"/>
              <w:autoSpaceDN w:val="0"/>
              <w:rPr>
                <w:rFonts w:ascii="Times New Roman" w:hAnsi="Times New Roman"/>
                <w:sz w:val="22"/>
                <w:szCs w:val="22"/>
              </w:rPr>
            </w:pPr>
          </w:p>
        </w:tc>
        <w:tc>
          <w:tcPr>
            <w:tcW w:w="1465" w:type="dxa"/>
            <w:gridSpan w:val="3"/>
            <w:vAlign w:val="center"/>
          </w:tcPr>
          <w:p w14:paraId="6989F68E"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t>Cognome/ Ragione Sociale</w:t>
            </w:r>
          </w:p>
        </w:tc>
        <w:tc>
          <w:tcPr>
            <w:tcW w:w="4038" w:type="dxa"/>
            <w:gridSpan w:val="2"/>
            <w:vAlign w:val="center"/>
          </w:tcPr>
          <w:p w14:paraId="6CC48E69" w14:textId="77777777" w:rsidR="00897C54" w:rsidRPr="00897C54" w:rsidRDefault="00897C54" w:rsidP="00897C54">
            <w:pPr>
              <w:widowControl w:val="0"/>
              <w:autoSpaceDE w:val="0"/>
              <w:autoSpaceDN w:val="0"/>
              <w:rPr>
                <w:rFonts w:ascii="Times New Roman" w:hAnsi="Times New Roman"/>
                <w:sz w:val="22"/>
                <w:szCs w:val="22"/>
              </w:rPr>
            </w:pPr>
          </w:p>
        </w:tc>
      </w:tr>
      <w:tr w:rsidR="00897C54" w:rsidRPr="00897C54" w14:paraId="2BA9E111" w14:textId="77777777" w:rsidTr="008D2B87">
        <w:trPr>
          <w:cantSplit/>
          <w:trHeight w:val="20"/>
        </w:trPr>
        <w:tc>
          <w:tcPr>
            <w:tcW w:w="5408" w:type="dxa"/>
            <w:gridSpan w:val="4"/>
          </w:tcPr>
          <w:p w14:paraId="2885CCBD" w14:textId="418C8759" w:rsidR="00897C54" w:rsidRDefault="00897C54" w:rsidP="00897C54">
            <w:pPr>
              <w:widowControl w:val="0"/>
              <w:autoSpaceDE w:val="0"/>
              <w:autoSpaceDN w:val="0"/>
              <w:rPr>
                <w:rFonts w:ascii="Times New Roman" w:hAnsi="Times New Roman"/>
                <w:i/>
                <w:sz w:val="22"/>
                <w:szCs w:val="22"/>
              </w:rPr>
            </w:pPr>
            <w:r w:rsidRPr="00897C54">
              <w:rPr>
                <w:rFonts w:ascii="Times New Roman" w:hAnsi="Times New Roman"/>
                <w:sz w:val="22"/>
                <w:szCs w:val="22"/>
              </w:rPr>
              <w:fldChar w:fldCharType="begin">
                <w:ffData>
                  <w:name w:val=""/>
                  <w:enabled/>
                  <w:calcOnExit w:val="0"/>
                  <w:checkBox>
                    <w:sizeAuto/>
                    <w:default w:val="0"/>
                  </w:checkBox>
                </w:ffData>
              </w:fldChar>
            </w:r>
            <w:r w:rsidRPr="00897C54">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897C54">
              <w:rPr>
                <w:rFonts w:ascii="Times New Roman" w:hAnsi="Times New Roman"/>
                <w:sz w:val="22"/>
                <w:szCs w:val="22"/>
              </w:rPr>
              <w:fldChar w:fldCharType="end"/>
            </w:r>
            <w:r w:rsidRPr="00897C54">
              <w:rPr>
                <w:rFonts w:ascii="Times New Roman" w:hAnsi="Times New Roman"/>
                <w:sz w:val="22"/>
                <w:szCs w:val="22"/>
              </w:rPr>
              <w:t xml:space="preserve"> Microimpresa o piccola impresa già </w:t>
            </w:r>
            <w:r w:rsidRPr="00897C54">
              <w:rPr>
                <w:rFonts w:ascii="Times New Roman" w:hAnsi="Times New Roman"/>
                <w:i/>
                <w:sz w:val="22"/>
                <w:szCs w:val="22"/>
              </w:rPr>
              <w:t>esistente</w:t>
            </w:r>
            <w:r w:rsidR="00995C2F">
              <w:rPr>
                <w:rFonts w:ascii="Times New Roman" w:hAnsi="Times New Roman"/>
                <w:i/>
                <w:sz w:val="22"/>
                <w:szCs w:val="22"/>
              </w:rPr>
              <w:t xml:space="preserve"> </w:t>
            </w:r>
            <w:r w:rsidRPr="00897C54">
              <w:rPr>
                <w:rFonts w:ascii="Times New Roman" w:hAnsi="Times New Roman"/>
                <w:sz w:val="22"/>
                <w:szCs w:val="22"/>
                <w:vertAlign w:val="superscript"/>
              </w:rPr>
              <w:footnoteReference w:id="1"/>
            </w:r>
          </w:p>
          <w:p w14:paraId="0796DC42" w14:textId="77777777" w:rsidR="00995C2F" w:rsidRPr="00897C54" w:rsidRDefault="00995C2F" w:rsidP="00897C54">
            <w:pPr>
              <w:widowControl w:val="0"/>
              <w:autoSpaceDE w:val="0"/>
              <w:autoSpaceDN w:val="0"/>
              <w:rPr>
                <w:rFonts w:ascii="Times New Roman" w:hAnsi="Times New Roman"/>
                <w:sz w:val="22"/>
                <w:szCs w:val="22"/>
                <w:vertAlign w:val="superscript"/>
              </w:rPr>
            </w:pPr>
          </w:p>
          <w:p w14:paraId="300C4906" w14:textId="77777777" w:rsidR="00897C54" w:rsidRPr="00897C54" w:rsidRDefault="00897C54" w:rsidP="00897C54">
            <w:pPr>
              <w:widowControl w:val="0"/>
              <w:numPr>
                <w:ilvl w:val="0"/>
                <w:numId w:val="62"/>
              </w:numPr>
              <w:autoSpaceDE w:val="0"/>
              <w:autoSpaceDN w:val="0"/>
              <w:spacing w:after="160" w:line="259" w:lineRule="auto"/>
              <w:contextualSpacing/>
              <w:jc w:val="left"/>
              <w:rPr>
                <w:rFonts w:ascii="Times New Roman" w:hAnsi="Times New Roman"/>
                <w:sz w:val="22"/>
                <w:szCs w:val="22"/>
              </w:rPr>
            </w:pPr>
            <w:r w:rsidRPr="00897C54">
              <w:rPr>
                <w:rFonts w:ascii="Times New Roman" w:hAnsi="Times New Roman"/>
                <w:sz w:val="22"/>
                <w:szCs w:val="22"/>
              </w:rPr>
              <w:t xml:space="preserve">Iscrizione al Registro delle Imprese </w:t>
            </w:r>
          </w:p>
          <w:p w14:paraId="625A4744" w14:textId="77777777" w:rsidR="00897C54" w:rsidRPr="00897C54" w:rsidRDefault="00897C54" w:rsidP="00897C54">
            <w:pPr>
              <w:widowControl w:val="0"/>
              <w:autoSpaceDE w:val="0"/>
              <w:autoSpaceDN w:val="0"/>
              <w:ind w:left="720"/>
              <w:contextualSpacing/>
              <w:jc w:val="left"/>
              <w:rPr>
                <w:rFonts w:ascii="Times New Roman" w:hAnsi="Times New Roman"/>
                <w:sz w:val="22"/>
                <w:szCs w:val="22"/>
              </w:rPr>
            </w:pPr>
          </w:p>
          <w:p w14:paraId="3C6CDE9C" w14:textId="77777777" w:rsidR="00897C54" w:rsidRPr="00897C54" w:rsidRDefault="00897C54" w:rsidP="00897C54">
            <w:pPr>
              <w:widowControl w:val="0"/>
              <w:autoSpaceDE w:val="0"/>
              <w:autoSpaceDN w:val="0"/>
              <w:ind w:left="720"/>
              <w:contextualSpacing/>
              <w:jc w:val="left"/>
              <w:rPr>
                <w:rFonts w:ascii="Times New Roman" w:hAnsi="Times New Roman"/>
                <w:sz w:val="22"/>
                <w:szCs w:val="22"/>
              </w:rPr>
            </w:pPr>
            <w:r w:rsidRPr="00897C54">
              <w:rPr>
                <w:rFonts w:ascii="Times New Roman" w:hAnsi="Times New Roman"/>
                <w:sz w:val="22"/>
                <w:szCs w:val="22"/>
              </w:rPr>
              <w:t>……………………………………</w:t>
            </w:r>
          </w:p>
          <w:p w14:paraId="37A4D785" w14:textId="77777777" w:rsidR="00897C54" w:rsidRPr="00897C54" w:rsidRDefault="00897C54" w:rsidP="00897C54">
            <w:pPr>
              <w:widowControl w:val="0"/>
              <w:autoSpaceDE w:val="0"/>
              <w:autoSpaceDN w:val="0"/>
              <w:rPr>
                <w:sz w:val="22"/>
                <w:szCs w:val="22"/>
              </w:rPr>
            </w:pPr>
          </w:p>
          <w:p w14:paraId="49ECE2C8" w14:textId="77777777" w:rsidR="00897C54" w:rsidRPr="00897C54" w:rsidRDefault="00897C54" w:rsidP="00897C54">
            <w:pPr>
              <w:widowControl w:val="0"/>
              <w:numPr>
                <w:ilvl w:val="0"/>
                <w:numId w:val="62"/>
              </w:numPr>
              <w:autoSpaceDE w:val="0"/>
              <w:autoSpaceDN w:val="0"/>
              <w:spacing w:after="160" w:line="259" w:lineRule="auto"/>
              <w:contextualSpacing/>
              <w:jc w:val="left"/>
              <w:rPr>
                <w:rFonts w:ascii="Times New Roman" w:hAnsi="Times New Roman"/>
                <w:sz w:val="22"/>
                <w:szCs w:val="22"/>
              </w:rPr>
            </w:pPr>
            <w:r w:rsidRPr="00897C54">
              <w:rPr>
                <w:rFonts w:ascii="Times New Roman" w:hAnsi="Times New Roman"/>
                <w:sz w:val="22"/>
                <w:szCs w:val="22"/>
              </w:rPr>
              <w:t xml:space="preserve">Codice ATECO </w:t>
            </w:r>
          </w:p>
          <w:p w14:paraId="1FC4E7DA" w14:textId="77777777" w:rsidR="00897C54" w:rsidRPr="00897C54" w:rsidRDefault="00897C54" w:rsidP="00897C54">
            <w:pPr>
              <w:widowControl w:val="0"/>
              <w:autoSpaceDE w:val="0"/>
              <w:autoSpaceDN w:val="0"/>
              <w:ind w:left="720"/>
              <w:contextualSpacing/>
              <w:jc w:val="left"/>
              <w:rPr>
                <w:rFonts w:ascii="Times New Roman" w:hAnsi="Times New Roman"/>
                <w:sz w:val="22"/>
                <w:szCs w:val="22"/>
              </w:rPr>
            </w:pPr>
          </w:p>
          <w:p w14:paraId="5FFF5DD3" w14:textId="77777777" w:rsidR="00897C54" w:rsidRPr="00897C54" w:rsidRDefault="00897C54" w:rsidP="00897C54">
            <w:pPr>
              <w:widowControl w:val="0"/>
              <w:autoSpaceDE w:val="0"/>
              <w:autoSpaceDN w:val="0"/>
              <w:ind w:left="720"/>
              <w:contextualSpacing/>
              <w:jc w:val="left"/>
              <w:rPr>
                <w:rFonts w:ascii="Times New Roman" w:hAnsi="Times New Roman"/>
                <w:sz w:val="22"/>
                <w:szCs w:val="22"/>
              </w:rPr>
            </w:pPr>
            <w:r w:rsidRPr="00897C54">
              <w:rPr>
                <w:rFonts w:ascii="Times New Roman" w:hAnsi="Times New Roman"/>
                <w:sz w:val="22"/>
                <w:szCs w:val="22"/>
              </w:rPr>
              <w:t>.…………………………………..</w:t>
            </w:r>
          </w:p>
          <w:p w14:paraId="62BF5A5E" w14:textId="77777777" w:rsidR="00897C54" w:rsidRPr="00897C54" w:rsidRDefault="00897C54" w:rsidP="00897C54">
            <w:pPr>
              <w:widowControl w:val="0"/>
              <w:autoSpaceDE w:val="0"/>
              <w:autoSpaceDN w:val="0"/>
              <w:rPr>
                <w:rFonts w:ascii="Times New Roman" w:hAnsi="Times New Roman"/>
                <w:sz w:val="22"/>
                <w:szCs w:val="22"/>
              </w:rPr>
            </w:pPr>
          </w:p>
          <w:p w14:paraId="61FAA582" w14:textId="77777777" w:rsidR="00897C54" w:rsidRPr="00897C54" w:rsidRDefault="00897C54" w:rsidP="00897C54">
            <w:pPr>
              <w:widowControl w:val="0"/>
              <w:autoSpaceDE w:val="0"/>
              <w:autoSpaceDN w:val="0"/>
              <w:rPr>
                <w:rFonts w:ascii="Times New Roman" w:hAnsi="Times New Roman"/>
                <w:sz w:val="22"/>
                <w:szCs w:val="22"/>
              </w:rPr>
            </w:pPr>
          </w:p>
        </w:tc>
        <w:tc>
          <w:tcPr>
            <w:tcW w:w="4300" w:type="dxa"/>
            <w:gridSpan w:val="4"/>
          </w:tcPr>
          <w:p w14:paraId="67AC5280"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fldChar w:fldCharType="begin">
                <w:ffData>
                  <w:name w:val=""/>
                  <w:enabled/>
                  <w:calcOnExit w:val="0"/>
                  <w:checkBox>
                    <w:sizeAuto/>
                    <w:default w:val="0"/>
                  </w:checkBox>
                </w:ffData>
              </w:fldChar>
            </w:r>
            <w:r w:rsidRPr="00897C54">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897C54">
              <w:rPr>
                <w:rFonts w:ascii="Times New Roman" w:hAnsi="Times New Roman"/>
                <w:sz w:val="22"/>
                <w:szCs w:val="22"/>
              </w:rPr>
              <w:fldChar w:fldCharType="end"/>
            </w:r>
            <w:r w:rsidRPr="00897C54">
              <w:rPr>
                <w:rFonts w:ascii="Times New Roman" w:hAnsi="Times New Roman"/>
                <w:sz w:val="22"/>
                <w:szCs w:val="22"/>
              </w:rPr>
              <w:t xml:space="preserve">  Impresa di nuova costituzione:</w:t>
            </w:r>
          </w:p>
          <w:p w14:paraId="58E5F661" w14:textId="77777777" w:rsidR="00897C54" w:rsidRPr="00897C54" w:rsidRDefault="00897C54" w:rsidP="00897C54">
            <w:pPr>
              <w:widowControl w:val="0"/>
              <w:autoSpaceDE w:val="0"/>
              <w:autoSpaceDN w:val="0"/>
              <w:rPr>
                <w:rFonts w:ascii="Times New Roman" w:hAnsi="Times New Roman"/>
                <w:sz w:val="22"/>
                <w:szCs w:val="22"/>
              </w:rPr>
            </w:pPr>
          </w:p>
          <w:p w14:paraId="0929C713"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fldChar w:fldCharType="begin">
                <w:ffData>
                  <w:name w:val=""/>
                  <w:enabled/>
                  <w:calcOnExit w:val="0"/>
                  <w:checkBox>
                    <w:sizeAuto/>
                    <w:default w:val="0"/>
                  </w:checkBox>
                </w:ffData>
              </w:fldChar>
            </w:r>
            <w:r w:rsidRPr="00897C54">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897C54">
              <w:rPr>
                <w:rFonts w:ascii="Times New Roman" w:hAnsi="Times New Roman"/>
                <w:sz w:val="22"/>
                <w:szCs w:val="22"/>
              </w:rPr>
              <w:fldChar w:fldCharType="end"/>
            </w:r>
            <w:r w:rsidRPr="00897C54">
              <w:rPr>
                <w:rFonts w:ascii="Times New Roman" w:hAnsi="Times New Roman"/>
                <w:sz w:val="22"/>
                <w:szCs w:val="22"/>
              </w:rPr>
              <w:t xml:space="preserve"> Persona fisica al fine della creazione di una</w:t>
            </w:r>
          </w:p>
          <w:p w14:paraId="22C6E398"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t>nuova microimpresa o piccola impresa</w:t>
            </w:r>
          </w:p>
          <w:p w14:paraId="431600D5" w14:textId="77777777" w:rsidR="00897C54" w:rsidRPr="00897C54" w:rsidRDefault="00897C54" w:rsidP="00897C54">
            <w:pPr>
              <w:widowControl w:val="0"/>
              <w:autoSpaceDE w:val="0"/>
              <w:autoSpaceDN w:val="0"/>
              <w:rPr>
                <w:rFonts w:ascii="Times New Roman" w:hAnsi="Times New Roman"/>
                <w:sz w:val="22"/>
                <w:szCs w:val="22"/>
              </w:rPr>
            </w:pPr>
          </w:p>
          <w:p w14:paraId="3E2AB136" w14:textId="77777777" w:rsidR="00897C54" w:rsidRPr="00897C54" w:rsidRDefault="00897C54" w:rsidP="00897C54">
            <w:pPr>
              <w:widowControl w:val="0"/>
              <w:autoSpaceDE w:val="0"/>
              <w:autoSpaceDN w:val="0"/>
              <w:rPr>
                <w:rFonts w:ascii="Times New Roman" w:hAnsi="Times New Roman"/>
                <w:i/>
                <w:iCs/>
                <w:sz w:val="22"/>
                <w:szCs w:val="22"/>
              </w:rPr>
            </w:pPr>
            <w:r w:rsidRPr="00897C54">
              <w:rPr>
                <w:rFonts w:ascii="Times New Roman" w:hAnsi="Times New Roman"/>
                <w:sz w:val="22"/>
                <w:szCs w:val="22"/>
              </w:rPr>
              <w:fldChar w:fldCharType="begin">
                <w:ffData>
                  <w:name w:val=""/>
                  <w:enabled/>
                  <w:calcOnExit w:val="0"/>
                  <w:checkBox>
                    <w:sizeAuto/>
                    <w:default w:val="0"/>
                  </w:checkBox>
                </w:ffData>
              </w:fldChar>
            </w:r>
            <w:r w:rsidRPr="00897C54">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897C54">
              <w:rPr>
                <w:rFonts w:ascii="Times New Roman" w:hAnsi="Times New Roman"/>
                <w:sz w:val="22"/>
                <w:szCs w:val="22"/>
              </w:rPr>
              <w:fldChar w:fldCharType="end"/>
            </w:r>
            <w:r w:rsidRPr="00897C54">
              <w:rPr>
                <w:rFonts w:ascii="Times New Roman" w:hAnsi="Times New Roman"/>
                <w:sz w:val="22"/>
                <w:szCs w:val="22"/>
              </w:rPr>
              <w:t xml:space="preserve"> Microimprese/piccole imprese di </w:t>
            </w:r>
            <w:r w:rsidRPr="00897C54">
              <w:rPr>
                <w:rFonts w:ascii="Times New Roman" w:hAnsi="Times New Roman"/>
                <w:i/>
                <w:iCs/>
                <w:sz w:val="22"/>
                <w:szCs w:val="22"/>
              </w:rPr>
              <w:t>nuova</w:t>
            </w:r>
          </w:p>
          <w:p w14:paraId="06DD498D" w14:textId="77777777" w:rsidR="00897C54" w:rsidRPr="00897C54" w:rsidRDefault="00897C54" w:rsidP="00897C54">
            <w:pPr>
              <w:widowControl w:val="0"/>
              <w:autoSpaceDE w:val="0"/>
              <w:autoSpaceDN w:val="0"/>
              <w:ind w:firstLine="259"/>
              <w:rPr>
                <w:rFonts w:ascii="Times New Roman" w:hAnsi="Times New Roman"/>
                <w:sz w:val="22"/>
                <w:szCs w:val="22"/>
              </w:rPr>
            </w:pPr>
            <w:r w:rsidRPr="00897C54">
              <w:rPr>
                <w:rFonts w:ascii="Times New Roman" w:hAnsi="Times New Roman"/>
                <w:i/>
                <w:iCs/>
                <w:sz w:val="22"/>
                <w:szCs w:val="22"/>
              </w:rPr>
              <w:t xml:space="preserve">costituzione </w:t>
            </w:r>
            <w:r w:rsidRPr="00897C54">
              <w:rPr>
                <w:rFonts w:ascii="Times New Roman" w:hAnsi="Times New Roman"/>
                <w:i/>
                <w:iCs/>
                <w:sz w:val="22"/>
                <w:szCs w:val="22"/>
                <w:vertAlign w:val="superscript"/>
              </w:rPr>
              <w:footnoteReference w:id="2"/>
            </w:r>
          </w:p>
          <w:p w14:paraId="725B4D08" w14:textId="77777777" w:rsidR="00897C54" w:rsidRPr="00897C54" w:rsidRDefault="00897C54" w:rsidP="00897C54">
            <w:pPr>
              <w:widowControl w:val="0"/>
              <w:numPr>
                <w:ilvl w:val="0"/>
                <w:numId w:val="63"/>
              </w:numPr>
              <w:autoSpaceDE w:val="0"/>
              <w:autoSpaceDN w:val="0"/>
              <w:spacing w:after="160" w:line="259" w:lineRule="auto"/>
              <w:contextualSpacing/>
              <w:jc w:val="left"/>
              <w:rPr>
                <w:rFonts w:ascii="Times New Roman" w:hAnsi="Times New Roman"/>
                <w:sz w:val="22"/>
                <w:szCs w:val="22"/>
              </w:rPr>
            </w:pPr>
            <w:r w:rsidRPr="00897C54">
              <w:rPr>
                <w:rFonts w:ascii="Times New Roman" w:hAnsi="Times New Roman"/>
                <w:sz w:val="22"/>
                <w:szCs w:val="22"/>
              </w:rPr>
              <w:t xml:space="preserve">Iscrizione al Registro delle Imprese </w:t>
            </w:r>
          </w:p>
          <w:p w14:paraId="33A72F8E" w14:textId="77777777" w:rsidR="00897C54" w:rsidRPr="00897C54" w:rsidRDefault="00897C54" w:rsidP="00897C54">
            <w:pPr>
              <w:widowControl w:val="0"/>
              <w:autoSpaceDE w:val="0"/>
              <w:autoSpaceDN w:val="0"/>
              <w:ind w:left="720"/>
              <w:contextualSpacing/>
              <w:jc w:val="left"/>
              <w:rPr>
                <w:rFonts w:ascii="Times New Roman" w:hAnsi="Times New Roman"/>
                <w:sz w:val="22"/>
                <w:szCs w:val="22"/>
              </w:rPr>
            </w:pPr>
          </w:p>
          <w:p w14:paraId="2FD839F9" w14:textId="77777777" w:rsidR="00897C54" w:rsidRPr="00897C54" w:rsidRDefault="00897C54" w:rsidP="00897C54">
            <w:pPr>
              <w:widowControl w:val="0"/>
              <w:autoSpaceDE w:val="0"/>
              <w:autoSpaceDN w:val="0"/>
              <w:ind w:left="720"/>
              <w:contextualSpacing/>
              <w:jc w:val="left"/>
              <w:rPr>
                <w:rFonts w:ascii="Times New Roman" w:hAnsi="Times New Roman"/>
                <w:sz w:val="22"/>
                <w:szCs w:val="22"/>
              </w:rPr>
            </w:pPr>
            <w:r w:rsidRPr="00897C54">
              <w:rPr>
                <w:rFonts w:ascii="Times New Roman" w:hAnsi="Times New Roman"/>
                <w:sz w:val="22"/>
                <w:szCs w:val="22"/>
              </w:rPr>
              <w:t>……………………………………</w:t>
            </w:r>
          </w:p>
          <w:p w14:paraId="1534C1B4" w14:textId="77777777" w:rsidR="00897C54" w:rsidRPr="00897C54" w:rsidRDefault="00897C54" w:rsidP="00897C54">
            <w:pPr>
              <w:widowControl w:val="0"/>
              <w:autoSpaceDE w:val="0"/>
              <w:autoSpaceDN w:val="0"/>
              <w:rPr>
                <w:sz w:val="22"/>
                <w:szCs w:val="22"/>
              </w:rPr>
            </w:pPr>
          </w:p>
          <w:p w14:paraId="23F7CB5E" w14:textId="77777777" w:rsidR="00897C54" w:rsidRPr="00897C54" w:rsidRDefault="00897C54" w:rsidP="00897C54">
            <w:pPr>
              <w:widowControl w:val="0"/>
              <w:numPr>
                <w:ilvl w:val="0"/>
                <w:numId w:val="63"/>
              </w:numPr>
              <w:autoSpaceDE w:val="0"/>
              <w:autoSpaceDN w:val="0"/>
              <w:spacing w:after="160" w:line="259" w:lineRule="auto"/>
              <w:contextualSpacing/>
              <w:jc w:val="left"/>
              <w:rPr>
                <w:rFonts w:ascii="Times New Roman" w:hAnsi="Times New Roman"/>
                <w:sz w:val="22"/>
                <w:szCs w:val="22"/>
              </w:rPr>
            </w:pPr>
            <w:r w:rsidRPr="00897C54">
              <w:rPr>
                <w:rFonts w:ascii="Times New Roman" w:hAnsi="Times New Roman"/>
                <w:sz w:val="22"/>
                <w:szCs w:val="22"/>
              </w:rPr>
              <w:t xml:space="preserve">Codice ATECO </w:t>
            </w:r>
          </w:p>
          <w:p w14:paraId="744198BB" w14:textId="77777777" w:rsidR="00897C54" w:rsidRPr="00897C54" w:rsidRDefault="00897C54" w:rsidP="00897C54">
            <w:pPr>
              <w:widowControl w:val="0"/>
              <w:autoSpaceDE w:val="0"/>
              <w:autoSpaceDN w:val="0"/>
              <w:ind w:left="720"/>
              <w:contextualSpacing/>
              <w:jc w:val="left"/>
              <w:rPr>
                <w:rFonts w:ascii="Times New Roman" w:hAnsi="Times New Roman"/>
                <w:sz w:val="22"/>
                <w:szCs w:val="22"/>
              </w:rPr>
            </w:pPr>
          </w:p>
          <w:p w14:paraId="138D37FF" w14:textId="77777777" w:rsidR="00897C54" w:rsidRPr="00897C54" w:rsidRDefault="00897C54" w:rsidP="00897C54">
            <w:pPr>
              <w:widowControl w:val="0"/>
              <w:autoSpaceDE w:val="0"/>
              <w:autoSpaceDN w:val="0"/>
              <w:ind w:left="720"/>
              <w:contextualSpacing/>
              <w:jc w:val="left"/>
              <w:rPr>
                <w:rFonts w:ascii="Times New Roman" w:hAnsi="Times New Roman"/>
                <w:sz w:val="22"/>
                <w:szCs w:val="22"/>
              </w:rPr>
            </w:pPr>
            <w:r w:rsidRPr="00897C54">
              <w:rPr>
                <w:rFonts w:ascii="Times New Roman" w:hAnsi="Times New Roman"/>
                <w:sz w:val="22"/>
                <w:szCs w:val="22"/>
              </w:rPr>
              <w:t>.…………………………………..</w:t>
            </w:r>
          </w:p>
        </w:tc>
      </w:tr>
      <w:tr w:rsidR="00897C54" w:rsidRPr="00897C54" w14:paraId="6C4B7237" w14:textId="77777777" w:rsidTr="008D2B87">
        <w:trPr>
          <w:cantSplit/>
          <w:trHeight w:val="20"/>
        </w:trPr>
        <w:tc>
          <w:tcPr>
            <w:tcW w:w="1910" w:type="dxa"/>
            <w:gridSpan w:val="2"/>
            <w:tcBorders>
              <w:top w:val="single" w:sz="4" w:space="0" w:color="auto"/>
              <w:left w:val="single" w:sz="4" w:space="0" w:color="auto"/>
              <w:bottom w:val="single" w:sz="4" w:space="0" w:color="auto"/>
              <w:right w:val="single" w:sz="4" w:space="0" w:color="auto"/>
            </w:tcBorders>
            <w:vAlign w:val="center"/>
          </w:tcPr>
          <w:p w14:paraId="2F2C2231"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t>Forma Giuridica</w:t>
            </w:r>
          </w:p>
        </w:tc>
        <w:tc>
          <w:tcPr>
            <w:tcW w:w="7798" w:type="dxa"/>
            <w:gridSpan w:val="6"/>
            <w:tcBorders>
              <w:top w:val="single" w:sz="4" w:space="0" w:color="auto"/>
              <w:left w:val="single" w:sz="4" w:space="0" w:color="auto"/>
              <w:bottom w:val="single" w:sz="4" w:space="0" w:color="auto"/>
              <w:right w:val="single" w:sz="4" w:space="0" w:color="auto"/>
            </w:tcBorders>
            <w:vAlign w:val="center"/>
          </w:tcPr>
          <w:p w14:paraId="4B28838C" w14:textId="77777777" w:rsidR="00897C54" w:rsidRPr="00897C54" w:rsidRDefault="00897C54" w:rsidP="00897C54">
            <w:pPr>
              <w:widowControl w:val="0"/>
              <w:autoSpaceDE w:val="0"/>
              <w:autoSpaceDN w:val="0"/>
              <w:rPr>
                <w:rFonts w:ascii="Times New Roman" w:hAnsi="Times New Roman"/>
                <w:sz w:val="22"/>
                <w:szCs w:val="22"/>
              </w:rPr>
            </w:pPr>
          </w:p>
        </w:tc>
      </w:tr>
      <w:tr w:rsidR="00897C54" w:rsidRPr="00897C54" w14:paraId="46FD2AC8" w14:textId="77777777" w:rsidTr="008D2B87">
        <w:trPr>
          <w:cantSplit/>
          <w:trHeight w:val="20"/>
        </w:trPr>
        <w:tc>
          <w:tcPr>
            <w:tcW w:w="1910" w:type="dxa"/>
            <w:gridSpan w:val="2"/>
            <w:vAlign w:val="center"/>
          </w:tcPr>
          <w:p w14:paraId="25699873"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t>Codice Fiscale</w:t>
            </w:r>
          </w:p>
        </w:tc>
        <w:tc>
          <w:tcPr>
            <w:tcW w:w="3708" w:type="dxa"/>
            <w:gridSpan w:val="3"/>
            <w:vAlign w:val="center"/>
          </w:tcPr>
          <w:p w14:paraId="5F0A3FFA" w14:textId="77777777" w:rsidR="00897C54" w:rsidRPr="00897C54" w:rsidRDefault="00897C54" w:rsidP="00897C54">
            <w:pPr>
              <w:widowControl w:val="0"/>
              <w:autoSpaceDE w:val="0"/>
              <w:autoSpaceDN w:val="0"/>
              <w:rPr>
                <w:rFonts w:ascii="Times New Roman" w:hAnsi="Times New Roman"/>
                <w:sz w:val="22"/>
                <w:szCs w:val="22"/>
              </w:rPr>
            </w:pPr>
          </w:p>
        </w:tc>
        <w:tc>
          <w:tcPr>
            <w:tcW w:w="761" w:type="dxa"/>
            <w:gridSpan w:val="2"/>
            <w:vAlign w:val="center"/>
          </w:tcPr>
          <w:p w14:paraId="27454F9C"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t>P.IVA</w:t>
            </w:r>
          </w:p>
        </w:tc>
        <w:tc>
          <w:tcPr>
            <w:tcW w:w="3329" w:type="dxa"/>
            <w:vAlign w:val="center"/>
          </w:tcPr>
          <w:p w14:paraId="290BDBD4" w14:textId="77777777" w:rsidR="00897C54" w:rsidRPr="00897C54" w:rsidRDefault="00897C54" w:rsidP="00897C54">
            <w:pPr>
              <w:widowControl w:val="0"/>
              <w:autoSpaceDE w:val="0"/>
              <w:autoSpaceDN w:val="0"/>
              <w:rPr>
                <w:rFonts w:ascii="Times New Roman" w:hAnsi="Times New Roman"/>
                <w:sz w:val="22"/>
                <w:szCs w:val="22"/>
              </w:rPr>
            </w:pPr>
          </w:p>
        </w:tc>
      </w:tr>
      <w:tr w:rsidR="00897C54" w:rsidRPr="00897C54" w14:paraId="0D3A6091" w14:textId="77777777" w:rsidTr="008D2B87">
        <w:trPr>
          <w:cantSplit/>
          <w:trHeight w:val="20"/>
        </w:trPr>
        <w:tc>
          <w:tcPr>
            <w:tcW w:w="1910" w:type="dxa"/>
            <w:gridSpan w:val="2"/>
            <w:vAlign w:val="center"/>
          </w:tcPr>
          <w:p w14:paraId="795F2188"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t>PEC</w:t>
            </w:r>
          </w:p>
        </w:tc>
        <w:tc>
          <w:tcPr>
            <w:tcW w:w="7798" w:type="dxa"/>
            <w:gridSpan w:val="6"/>
            <w:vAlign w:val="center"/>
          </w:tcPr>
          <w:p w14:paraId="5196474E" w14:textId="77777777" w:rsidR="00897C54" w:rsidRPr="00897C54" w:rsidRDefault="00897C54" w:rsidP="00897C54">
            <w:pPr>
              <w:widowControl w:val="0"/>
              <w:autoSpaceDE w:val="0"/>
              <w:autoSpaceDN w:val="0"/>
              <w:rPr>
                <w:rFonts w:ascii="Times New Roman" w:hAnsi="Times New Roman"/>
                <w:sz w:val="22"/>
                <w:szCs w:val="22"/>
              </w:rPr>
            </w:pPr>
          </w:p>
        </w:tc>
      </w:tr>
      <w:tr w:rsidR="00897C54" w:rsidRPr="00897C54" w14:paraId="7042AC4C" w14:textId="77777777" w:rsidTr="008D2B87">
        <w:trPr>
          <w:cantSplit/>
          <w:trHeight w:val="20"/>
        </w:trPr>
        <w:tc>
          <w:tcPr>
            <w:tcW w:w="1910" w:type="dxa"/>
            <w:gridSpan w:val="2"/>
            <w:vAlign w:val="center"/>
          </w:tcPr>
          <w:p w14:paraId="13975D5D" w14:textId="77777777" w:rsidR="00897C54" w:rsidRPr="00897C54" w:rsidRDefault="00897C54" w:rsidP="00897C54">
            <w:pPr>
              <w:widowControl w:val="0"/>
              <w:autoSpaceDE w:val="0"/>
              <w:autoSpaceDN w:val="0"/>
              <w:rPr>
                <w:rFonts w:ascii="Times New Roman" w:hAnsi="Times New Roman"/>
                <w:sz w:val="22"/>
                <w:szCs w:val="22"/>
              </w:rPr>
            </w:pPr>
            <w:r w:rsidRPr="00897C54">
              <w:rPr>
                <w:rFonts w:ascii="Times New Roman" w:hAnsi="Times New Roman"/>
                <w:sz w:val="22"/>
                <w:szCs w:val="22"/>
              </w:rPr>
              <w:t>Mail</w:t>
            </w:r>
          </w:p>
        </w:tc>
        <w:tc>
          <w:tcPr>
            <w:tcW w:w="7798" w:type="dxa"/>
            <w:gridSpan w:val="6"/>
            <w:vAlign w:val="center"/>
          </w:tcPr>
          <w:p w14:paraId="30E58597" w14:textId="77777777" w:rsidR="00897C54" w:rsidRPr="00897C54" w:rsidRDefault="00897C54" w:rsidP="00897C54">
            <w:pPr>
              <w:widowControl w:val="0"/>
              <w:autoSpaceDE w:val="0"/>
              <w:autoSpaceDN w:val="0"/>
              <w:rPr>
                <w:rFonts w:ascii="Times New Roman" w:hAnsi="Times New Roman"/>
                <w:sz w:val="22"/>
                <w:szCs w:val="22"/>
              </w:rPr>
            </w:pPr>
          </w:p>
        </w:tc>
      </w:tr>
    </w:tbl>
    <w:p w14:paraId="48D8D386" w14:textId="77777777" w:rsidR="00897C54" w:rsidRPr="00897C54" w:rsidRDefault="00897C54" w:rsidP="00897C54">
      <w:pPr>
        <w:widowControl w:val="0"/>
        <w:autoSpaceDE w:val="0"/>
        <w:autoSpaceDN w:val="0"/>
        <w:spacing w:after="160" w:line="259" w:lineRule="auto"/>
        <w:jc w:val="left"/>
        <w:rPr>
          <w:rFonts w:ascii="Times New Roman" w:eastAsia="Calibri" w:hAnsi="Times New Roman"/>
          <w:sz w:val="22"/>
          <w:szCs w:val="22"/>
          <w:lang w:eastAsia="en-US"/>
        </w:rPr>
      </w:pPr>
      <w:r w:rsidRPr="00897C54">
        <w:rPr>
          <w:rFonts w:ascii="Times New Roman" w:eastAsia="Calibri" w:hAnsi="Times New Roman"/>
          <w:sz w:val="24"/>
          <w:szCs w:val="22"/>
          <w:lang w:eastAsia="en-US"/>
        </w:rPr>
        <w:t>(</w:t>
      </w:r>
      <w:r w:rsidRPr="00897C54">
        <w:rPr>
          <w:rFonts w:ascii="Times New Roman" w:eastAsia="Calibri" w:hAnsi="Times New Roman"/>
          <w:sz w:val="22"/>
          <w:szCs w:val="22"/>
          <w:lang w:eastAsia="en-US"/>
        </w:rPr>
        <w:t>Informazione necessaria per la determinazione della dimensione aziendale ed il riconoscimento di microimpresa/piccola impresa - Decreto del Ministero delle Attività Produttive 18 aprile 2005 -).</w:t>
      </w:r>
    </w:p>
    <w:p w14:paraId="1CADABB6" w14:textId="30C1D15A" w:rsidR="00897C54" w:rsidRDefault="00897C54">
      <w:pPr>
        <w:jc w:val="left"/>
        <w:rPr>
          <w:b/>
          <w:sz w:val="22"/>
        </w:rPr>
      </w:pPr>
      <w:r>
        <w:rPr>
          <w:b/>
          <w:sz w:val="22"/>
        </w:rPr>
        <w:br w:type="page"/>
      </w:r>
    </w:p>
    <w:p w14:paraId="22C1308A" w14:textId="37BBBCE2" w:rsidR="00C1613C" w:rsidRPr="002D6380" w:rsidRDefault="00C1613C" w:rsidP="00AB6B2F">
      <w:pPr>
        <w:widowControl w:val="0"/>
        <w:autoSpaceDE w:val="0"/>
        <w:autoSpaceDN w:val="0"/>
        <w:rPr>
          <w:rFonts w:ascii="Times New Roman" w:hAnsi="Times New Roman"/>
          <w:sz w:val="22"/>
          <w:szCs w:val="22"/>
          <w:vertAlign w:val="superscript"/>
        </w:rPr>
      </w:pPr>
      <w:r w:rsidRPr="00E174B5">
        <w:rPr>
          <w:rFonts w:ascii="Times New Roman" w:hAnsi="Times New Roman"/>
          <w:b/>
          <w:sz w:val="22"/>
          <w:szCs w:val="22"/>
        </w:rPr>
        <w:lastRenderedPageBreak/>
        <w:t>1.1. Tipo di impresa</w:t>
      </w:r>
      <w:r w:rsidR="00C33325">
        <w:rPr>
          <w:rFonts w:ascii="Times New Roman" w:hAnsi="Times New Roman"/>
          <w:b/>
          <w:sz w:val="22"/>
          <w:szCs w:val="22"/>
        </w:rPr>
        <w:t xml:space="preserve"> </w:t>
      </w:r>
      <w:r w:rsidR="00E36A67" w:rsidRPr="002D6380">
        <w:rPr>
          <w:rStyle w:val="Rimandonotaapidipagina"/>
          <w:rFonts w:ascii="Times New Roman" w:hAnsi="Times New Roman"/>
          <w:bCs/>
          <w:sz w:val="22"/>
          <w:szCs w:val="22"/>
        </w:rPr>
        <w:footnoteReference w:id="3"/>
      </w:r>
      <w:r w:rsidRPr="002D6380">
        <w:rPr>
          <w:rFonts w:ascii="Times New Roman" w:hAnsi="Times New Roman"/>
          <w:b/>
          <w:bCs/>
          <w:sz w:val="22"/>
          <w:szCs w:val="22"/>
        </w:rPr>
        <w:t xml:space="preserve"> </w:t>
      </w:r>
      <w:r w:rsidRPr="002D6380">
        <w:rPr>
          <w:rFonts w:ascii="Times New Roman" w:hAnsi="Times New Roman"/>
          <w:bCs/>
          <w:sz w:val="22"/>
          <w:szCs w:val="22"/>
        </w:rPr>
        <w:t xml:space="preserve">(solo per </w:t>
      </w:r>
      <w:r w:rsidRPr="002D6380">
        <w:rPr>
          <w:rFonts w:ascii="Times New Roman" w:hAnsi="Times New Roman"/>
          <w:sz w:val="22"/>
          <w:szCs w:val="22"/>
        </w:rPr>
        <w:t>Microimprese o piccola impresa già esistenti)</w:t>
      </w:r>
    </w:p>
    <w:p w14:paraId="686FEEAE" w14:textId="77777777" w:rsidR="00C1613C" w:rsidRPr="002D6380" w:rsidRDefault="00C1613C" w:rsidP="00AB6B2F">
      <w:pPr>
        <w:widowControl w:val="0"/>
        <w:autoSpaceDE w:val="0"/>
        <w:autoSpaceDN w:val="0"/>
        <w:rPr>
          <w:rFonts w:ascii="Times New Roman" w:hAnsi="Times New Roman"/>
          <w:sz w:val="22"/>
          <w:szCs w:val="22"/>
        </w:rPr>
      </w:pPr>
      <w:r w:rsidRPr="002D6380">
        <w:rPr>
          <w:rFonts w:ascii="Times New Roman" w:hAnsi="Times New Roman"/>
          <w:sz w:val="22"/>
          <w:szCs w:val="22"/>
        </w:rPr>
        <w:t>Barrare la/e casella/e relativa/e alla situazione in cui si trova l'impresa richiedente:</w:t>
      </w:r>
    </w:p>
    <w:p w14:paraId="29246D2B" w14:textId="77777777" w:rsidR="00C1613C" w:rsidRPr="002D6380" w:rsidRDefault="00C1613C" w:rsidP="00AB6B2F">
      <w:pPr>
        <w:widowControl w:val="0"/>
        <w:autoSpaceDE w:val="0"/>
        <w:autoSpaceDN w:val="0"/>
        <w:rPr>
          <w:rFonts w:ascii="Times New Roman" w:hAnsi="Times New Roman"/>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1"/>
        <w:gridCol w:w="2519"/>
        <w:gridCol w:w="593"/>
        <w:gridCol w:w="2371"/>
        <w:gridCol w:w="593"/>
        <w:gridCol w:w="2812"/>
      </w:tblGrid>
      <w:tr w:rsidR="00C1613C" w:rsidRPr="002D6380" w14:paraId="2544610A" w14:textId="77777777" w:rsidTr="00EA7CD4">
        <w:trPr>
          <w:trHeight w:val="531"/>
        </w:trPr>
        <w:tc>
          <w:tcPr>
            <w:tcW w:w="385" w:type="pct"/>
            <w:vAlign w:val="center"/>
          </w:tcPr>
          <w:p w14:paraId="757CC9EF" w14:textId="77777777" w:rsidR="00C1613C" w:rsidRPr="002D6380" w:rsidRDefault="00787703" w:rsidP="00AB6B2F">
            <w:pPr>
              <w:widowControl w:val="0"/>
              <w:autoSpaceDE w:val="0"/>
              <w:autoSpaceDN w:val="0"/>
              <w:rPr>
                <w:rFonts w:ascii="Times New Roman" w:hAnsi="Times New Roman"/>
                <w:sz w:val="22"/>
                <w:szCs w:val="22"/>
              </w:rPr>
            </w:pPr>
            <w:r w:rsidRPr="002D6380">
              <w:rPr>
                <w:rFonts w:ascii="Times New Roman" w:hAnsi="Times New Roman"/>
                <w:sz w:val="22"/>
                <w:szCs w:val="22"/>
              </w:rPr>
              <w:fldChar w:fldCharType="begin">
                <w:ffData>
                  <w:name w:val="Controllo3"/>
                  <w:enabled/>
                  <w:calcOnExit w:val="0"/>
                  <w:checkBox>
                    <w:sizeAuto/>
                    <w:default w:val="0"/>
                  </w:checkBox>
                </w:ffData>
              </w:fldChar>
            </w:r>
            <w:r w:rsidR="00C1613C" w:rsidRPr="002D6380">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2D6380">
              <w:rPr>
                <w:rFonts w:ascii="Times New Roman" w:hAnsi="Times New Roman"/>
                <w:sz w:val="22"/>
                <w:szCs w:val="22"/>
              </w:rPr>
              <w:fldChar w:fldCharType="end"/>
            </w:r>
          </w:p>
        </w:tc>
        <w:tc>
          <w:tcPr>
            <w:tcW w:w="1308" w:type="pct"/>
            <w:vAlign w:val="center"/>
          </w:tcPr>
          <w:p w14:paraId="4F5BC252" w14:textId="77777777" w:rsidR="00C1613C" w:rsidRPr="002D6380" w:rsidRDefault="00C1613C" w:rsidP="00AB6B2F">
            <w:pPr>
              <w:widowControl w:val="0"/>
              <w:autoSpaceDE w:val="0"/>
              <w:autoSpaceDN w:val="0"/>
              <w:rPr>
                <w:rFonts w:ascii="Times New Roman" w:hAnsi="Times New Roman"/>
                <w:sz w:val="22"/>
                <w:szCs w:val="22"/>
              </w:rPr>
            </w:pPr>
            <w:r w:rsidRPr="002D6380">
              <w:rPr>
                <w:rFonts w:ascii="Times New Roman" w:hAnsi="Times New Roman"/>
                <w:sz w:val="22"/>
                <w:szCs w:val="22"/>
              </w:rPr>
              <w:t>Impresa autonoma</w:t>
            </w:r>
          </w:p>
        </w:tc>
        <w:tc>
          <w:tcPr>
            <w:tcW w:w="308" w:type="pct"/>
            <w:vAlign w:val="center"/>
          </w:tcPr>
          <w:p w14:paraId="0E3A9E3B" w14:textId="77777777" w:rsidR="00C1613C" w:rsidRPr="002D6380" w:rsidRDefault="00787703" w:rsidP="00AB6B2F">
            <w:pPr>
              <w:widowControl w:val="0"/>
              <w:autoSpaceDE w:val="0"/>
              <w:autoSpaceDN w:val="0"/>
              <w:rPr>
                <w:rFonts w:ascii="Times New Roman" w:hAnsi="Times New Roman"/>
                <w:sz w:val="22"/>
                <w:szCs w:val="22"/>
              </w:rPr>
            </w:pPr>
            <w:r w:rsidRPr="002D6380">
              <w:rPr>
                <w:rFonts w:ascii="Times New Roman" w:hAnsi="Times New Roman"/>
                <w:sz w:val="22"/>
                <w:szCs w:val="22"/>
              </w:rPr>
              <w:fldChar w:fldCharType="begin">
                <w:ffData>
                  <w:name w:val="Controllo4"/>
                  <w:enabled/>
                  <w:calcOnExit w:val="0"/>
                  <w:checkBox>
                    <w:sizeAuto/>
                    <w:default w:val="0"/>
                  </w:checkBox>
                </w:ffData>
              </w:fldChar>
            </w:r>
            <w:r w:rsidR="00C1613C" w:rsidRPr="002D6380">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2D6380">
              <w:rPr>
                <w:rFonts w:ascii="Times New Roman" w:hAnsi="Times New Roman"/>
                <w:sz w:val="22"/>
                <w:szCs w:val="22"/>
              </w:rPr>
              <w:fldChar w:fldCharType="end"/>
            </w:r>
          </w:p>
        </w:tc>
        <w:tc>
          <w:tcPr>
            <w:tcW w:w="1231" w:type="pct"/>
            <w:vAlign w:val="center"/>
          </w:tcPr>
          <w:p w14:paraId="79D4FA1F" w14:textId="77777777" w:rsidR="00C1613C" w:rsidRPr="002D6380" w:rsidRDefault="00C1613C" w:rsidP="00AB6B2F">
            <w:pPr>
              <w:widowControl w:val="0"/>
              <w:autoSpaceDE w:val="0"/>
              <w:autoSpaceDN w:val="0"/>
              <w:rPr>
                <w:rFonts w:ascii="Times New Roman" w:hAnsi="Times New Roman"/>
                <w:sz w:val="22"/>
                <w:szCs w:val="22"/>
              </w:rPr>
            </w:pPr>
            <w:r w:rsidRPr="002D6380">
              <w:rPr>
                <w:rFonts w:ascii="Times New Roman" w:hAnsi="Times New Roman"/>
                <w:sz w:val="22"/>
                <w:szCs w:val="22"/>
              </w:rPr>
              <w:t>Impresa associata</w:t>
            </w:r>
          </w:p>
        </w:tc>
        <w:tc>
          <w:tcPr>
            <w:tcW w:w="308" w:type="pct"/>
            <w:vAlign w:val="center"/>
          </w:tcPr>
          <w:p w14:paraId="7A8C7C68" w14:textId="77777777" w:rsidR="00C1613C" w:rsidRPr="002D6380" w:rsidRDefault="00787703" w:rsidP="00AB6B2F">
            <w:pPr>
              <w:widowControl w:val="0"/>
              <w:autoSpaceDE w:val="0"/>
              <w:autoSpaceDN w:val="0"/>
              <w:rPr>
                <w:rFonts w:ascii="Times New Roman" w:hAnsi="Times New Roman"/>
                <w:sz w:val="22"/>
                <w:szCs w:val="22"/>
              </w:rPr>
            </w:pPr>
            <w:r w:rsidRPr="002D6380">
              <w:rPr>
                <w:rFonts w:ascii="Times New Roman" w:hAnsi="Times New Roman"/>
                <w:sz w:val="22"/>
                <w:szCs w:val="22"/>
              </w:rPr>
              <w:fldChar w:fldCharType="begin">
                <w:ffData>
                  <w:name w:val="Controllo5"/>
                  <w:enabled/>
                  <w:calcOnExit w:val="0"/>
                  <w:checkBox>
                    <w:sizeAuto/>
                    <w:default w:val="0"/>
                  </w:checkBox>
                </w:ffData>
              </w:fldChar>
            </w:r>
            <w:r w:rsidR="00C1613C" w:rsidRPr="002D6380">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2D6380">
              <w:rPr>
                <w:rFonts w:ascii="Times New Roman" w:hAnsi="Times New Roman"/>
                <w:sz w:val="22"/>
                <w:szCs w:val="22"/>
              </w:rPr>
              <w:fldChar w:fldCharType="end"/>
            </w:r>
          </w:p>
        </w:tc>
        <w:tc>
          <w:tcPr>
            <w:tcW w:w="1461" w:type="pct"/>
            <w:vAlign w:val="center"/>
          </w:tcPr>
          <w:p w14:paraId="7A8D9970" w14:textId="77777777" w:rsidR="00C1613C" w:rsidRPr="002D6380" w:rsidRDefault="00C1613C" w:rsidP="00AB6B2F">
            <w:pPr>
              <w:widowControl w:val="0"/>
              <w:autoSpaceDE w:val="0"/>
              <w:autoSpaceDN w:val="0"/>
              <w:rPr>
                <w:rFonts w:ascii="Times New Roman" w:hAnsi="Times New Roman"/>
                <w:sz w:val="22"/>
                <w:szCs w:val="22"/>
              </w:rPr>
            </w:pPr>
            <w:r w:rsidRPr="002D6380">
              <w:rPr>
                <w:rFonts w:ascii="Times New Roman" w:hAnsi="Times New Roman"/>
                <w:sz w:val="22"/>
                <w:szCs w:val="22"/>
              </w:rPr>
              <w:t>Impresa collegata</w:t>
            </w:r>
          </w:p>
        </w:tc>
      </w:tr>
    </w:tbl>
    <w:p w14:paraId="4B4B8025" w14:textId="77777777" w:rsidR="00C1613C" w:rsidRPr="002D6380" w:rsidRDefault="00C1613C" w:rsidP="00AB6B2F">
      <w:pPr>
        <w:widowControl w:val="0"/>
        <w:autoSpaceDE w:val="0"/>
        <w:autoSpaceDN w:val="0"/>
        <w:rPr>
          <w:rFonts w:ascii="Times New Roman" w:hAnsi="Times New Roman"/>
          <w:sz w:val="22"/>
          <w:szCs w:val="22"/>
        </w:rPr>
      </w:pPr>
    </w:p>
    <w:p w14:paraId="2A7FD82B" w14:textId="77777777" w:rsidR="00C1613C" w:rsidRPr="002D6380" w:rsidRDefault="00C1613C" w:rsidP="00AB6B2F">
      <w:pPr>
        <w:widowControl w:val="0"/>
        <w:autoSpaceDE w:val="0"/>
        <w:autoSpaceDN w:val="0"/>
        <w:rPr>
          <w:rFonts w:ascii="Times New Roman" w:hAnsi="Times New Roman"/>
          <w:sz w:val="22"/>
          <w:szCs w:val="22"/>
        </w:rPr>
      </w:pPr>
      <w:r w:rsidRPr="00E174B5">
        <w:rPr>
          <w:rFonts w:ascii="Times New Roman" w:hAnsi="Times New Roman"/>
          <w:b/>
          <w:bCs/>
          <w:sz w:val="22"/>
          <w:szCs w:val="22"/>
        </w:rPr>
        <w:t>1.2 Dati necessari per il calcolo della dimensione di impresa</w:t>
      </w:r>
      <w:r w:rsidRPr="002D6380">
        <w:rPr>
          <w:rFonts w:ascii="Times New Roman" w:hAnsi="Times New Roman"/>
          <w:sz w:val="22"/>
          <w:szCs w:val="22"/>
        </w:rPr>
        <w:t xml:space="preserve"> </w:t>
      </w:r>
      <w:r w:rsidRPr="002D6380">
        <w:rPr>
          <w:rFonts w:ascii="Times New Roman" w:hAnsi="Times New Roman"/>
          <w:bCs/>
          <w:sz w:val="22"/>
          <w:szCs w:val="22"/>
        </w:rPr>
        <w:t>(solo per Microimprese o piccola impresa già esistenti)</w:t>
      </w:r>
    </w:p>
    <w:p w14:paraId="0594C377" w14:textId="77777777" w:rsidR="00C1613C" w:rsidRPr="002D6380" w:rsidRDefault="00C1613C"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Periodo di riferimento </w:t>
      </w:r>
      <w:r w:rsidR="009119F4" w:rsidRPr="002D6380">
        <w:rPr>
          <w:rStyle w:val="Rimandonotaapidipagina"/>
          <w:rFonts w:ascii="Times New Roman" w:hAnsi="Times New Roman"/>
          <w:sz w:val="22"/>
          <w:szCs w:val="22"/>
        </w:rPr>
        <w:footnoteReference w:id="4"/>
      </w:r>
      <w:r w:rsidRPr="002D6380">
        <w:rPr>
          <w:rFonts w:ascii="Times New Roman" w:hAnsi="Times New Roman"/>
          <w:sz w:val="22"/>
          <w:szCs w:val="22"/>
        </w:rPr>
        <w:t>……………………………………</w:t>
      </w:r>
    </w:p>
    <w:p w14:paraId="371B578A" w14:textId="77777777" w:rsidR="00C1613C" w:rsidRPr="002D6380" w:rsidRDefault="00C1613C" w:rsidP="00AB6B2F">
      <w:pPr>
        <w:widowControl w:val="0"/>
        <w:autoSpaceDE w:val="0"/>
        <w:autoSpaceDN w:val="0"/>
        <w:rPr>
          <w:rFonts w:ascii="Times New Roman" w:hAnsi="Times New Roman"/>
          <w:sz w:val="24"/>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67"/>
        <w:gridCol w:w="3480"/>
        <w:gridCol w:w="3482"/>
      </w:tblGrid>
      <w:tr w:rsidR="005D1A88" w:rsidRPr="002D6380" w14:paraId="17D39140" w14:textId="77777777" w:rsidTr="00EA7CD4">
        <w:trPr>
          <w:trHeight w:val="70"/>
        </w:trPr>
        <w:tc>
          <w:tcPr>
            <w:tcW w:w="1385" w:type="pct"/>
            <w:vAlign w:val="center"/>
          </w:tcPr>
          <w:p w14:paraId="2EFA2286" w14:textId="77777777" w:rsidR="005D1A88" w:rsidRPr="002D6380" w:rsidRDefault="00C1613C" w:rsidP="00AB6B2F">
            <w:pPr>
              <w:widowControl w:val="0"/>
              <w:autoSpaceDE w:val="0"/>
              <w:autoSpaceDN w:val="0"/>
              <w:rPr>
                <w:rFonts w:ascii="Times New Roman" w:hAnsi="Times New Roman"/>
                <w:sz w:val="22"/>
                <w:szCs w:val="22"/>
              </w:rPr>
            </w:pPr>
            <w:r w:rsidRPr="002D6380">
              <w:rPr>
                <w:rFonts w:ascii="Times New Roman" w:hAnsi="Times New Roman"/>
                <w:sz w:val="22"/>
                <w:szCs w:val="22"/>
              </w:rPr>
              <w:t>Occupati</w:t>
            </w:r>
            <w:r w:rsidR="00F422C7" w:rsidRPr="002D6380">
              <w:rPr>
                <w:rFonts w:ascii="Times New Roman" w:hAnsi="Times New Roman"/>
                <w:sz w:val="22"/>
                <w:szCs w:val="22"/>
              </w:rPr>
              <w:t xml:space="preserve"> </w:t>
            </w:r>
            <w:r w:rsidR="00F422C7" w:rsidRPr="002D6380">
              <w:rPr>
                <w:rStyle w:val="Rimandonotaapidipagina"/>
                <w:rFonts w:ascii="Times New Roman" w:hAnsi="Times New Roman"/>
                <w:sz w:val="22"/>
                <w:szCs w:val="22"/>
              </w:rPr>
              <w:footnoteReference w:id="5"/>
            </w:r>
            <w:r w:rsidR="00F422C7" w:rsidRPr="002D6380">
              <w:rPr>
                <w:rFonts w:ascii="Times New Roman" w:hAnsi="Times New Roman"/>
                <w:sz w:val="22"/>
                <w:szCs w:val="22"/>
              </w:rPr>
              <w:t xml:space="preserve"> </w:t>
            </w:r>
            <w:r w:rsidRPr="002D6380">
              <w:rPr>
                <w:rFonts w:ascii="Times New Roman" w:hAnsi="Times New Roman"/>
                <w:sz w:val="22"/>
                <w:szCs w:val="22"/>
              </w:rPr>
              <w:t>(ULA</w:t>
            </w:r>
            <w:r w:rsidR="00E93919" w:rsidRPr="002D6380">
              <w:rPr>
                <w:rFonts w:ascii="Times New Roman" w:hAnsi="Times New Roman"/>
                <w:sz w:val="22"/>
                <w:szCs w:val="22"/>
              </w:rPr>
              <w:t xml:space="preserve"> </w:t>
            </w:r>
            <w:r w:rsidR="00E93919" w:rsidRPr="002D6380">
              <w:rPr>
                <w:rStyle w:val="Rimandonotaapidipagina"/>
                <w:rFonts w:ascii="Times New Roman" w:hAnsi="Times New Roman"/>
                <w:sz w:val="22"/>
                <w:szCs w:val="22"/>
              </w:rPr>
              <w:footnoteReference w:id="6"/>
            </w:r>
            <w:r w:rsidR="00E93919" w:rsidRPr="002D6380">
              <w:rPr>
                <w:rFonts w:ascii="Times New Roman" w:hAnsi="Times New Roman"/>
                <w:sz w:val="22"/>
                <w:szCs w:val="22"/>
              </w:rPr>
              <w:t xml:space="preserve"> </w:t>
            </w:r>
            <w:r w:rsidRPr="002D6380">
              <w:rPr>
                <w:rFonts w:ascii="Times New Roman" w:hAnsi="Times New Roman"/>
                <w:sz w:val="22"/>
                <w:szCs w:val="22"/>
              </w:rPr>
              <w:t>)</w:t>
            </w:r>
          </w:p>
        </w:tc>
        <w:tc>
          <w:tcPr>
            <w:tcW w:w="1807" w:type="pct"/>
            <w:vAlign w:val="center"/>
          </w:tcPr>
          <w:p w14:paraId="4D0B3CE8" w14:textId="77777777" w:rsidR="005D1A88" w:rsidRPr="002D6380" w:rsidRDefault="00787703" w:rsidP="00AB6B2F">
            <w:pPr>
              <w:widowControl w:val="0"/>
              <w:autoSpaceDE w:val="0"/>
              <w:autoSpaceDN w:val="0"/>
              <w:rPr>
                <w:rFonts w:ascii="Times New Roman" w:hAnsi="Times New Roman"/>
                <w:sz w:val="22"/>
                <w:szCs w:val="22"/>
              </w:rPr>
            </w:pPr>
            <w:r w:rsidRPr="002D6380">
              <w:rPr>
                <w:rFonts w:ascii="Times New Roman" w:hAnsi="Times New Roman"/>
                <w:sz w:val="22"/>
                <w:szCs w:val="22"/>
              </w:rPr>
              <w:fldChar w:fldCharType="begin">
                <w:ffData>
                  <w:name w:val="Controllo6"/>
                  <w:enabled/>
                  <w:calcOnExit w:val="0"/>
                  <w:checkBox>
                    <w:sizeAuto/>
                    <w:default w:val="0"/>
                  </w:checkBox>
                </w:ffData>
              </w:fldChar>
            </w:r>
            <w:r w:rsidR="005D1A88" w:rsidRPr="002D6380">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2D6380">
              <w:rPr>
                <w:rFonts w:ascii="Times New Roman" w:hAnsi="Times New Roman"/>
                <w:sz w:val="22"/>
                <w:szCs w:val="22"/>
              </w:rPr>
              <w:fldChar w:fldCharType="end"/>
            </w:r>
            <w:r w:rsidR="005D1A88" w:rsidRPr="002D6380">
              <w:rPr>
                <w:rFonts w:ascii="Times New Roman" w:hAnsi="Times New Roman"/>
                <w:sz w:val="22"/>
                <w:szCs w:val="22"/>
              </w:rPr>
              <w:t xml:space="preserve"> Fatturato </w:t>
            </w:r>
            <w:r w:rsidR="00674707" w:rsidRPr="002D6380">
              <w:rPr>
                <w:rFonts w:ascii="Times New Roman" w:hAnsi="Times New Roman"/>
                <w:sz w:val="22"/>
                <w:szCs w:val="22"/>
              </w:rPr>
              <w:t>euro</w:t>
            </w:r>
          </w:p>
        </w:tc>
        <w:tc>
          <w:tcPr>
            <w:tcW w:w="1808" w:type="pct"/>
            <w:vAlign w:val="center"/>
          </w:tcPr>
          <w:p w14:paraId="432C5C09" w14:textId="77777777" w:rsidR="005D1A88" w:rsidRPr="002D6380" w:rsidRDefault="00787703" w:rsidP="00AB6B2F">
            <w:pPr>
              <w:widowControl w:val="0"/>
              <w:autoSpaceDE w:val="0"/>
              <w:autoSpaceDN w:val="0"/>
              <w:rPr>
                <w:rFonts w:ascii="Times New Roman" w:hAnsi="Times New Roman"/>
                <w:sz w:val="22"/>
                <w:szCs w:val="22"/>
              </w:rPr>
            </w:pPr>
            <w:r w:rsidRPr="002D6380">
              <w:rPr>
                <w:rFonts w:ascii="Times New Roman" w:hAnsi="Times New Roman"/>
                <w:sz w:val="22"/>
                <w:szCs w:val="22"/>
              </w:rPr>
              <w:fldChar w:fldCharType="begin">
                <w:ffData>
                  <w:name w:val="Controllo7"/>
                  <w:enabled/>
                  <w:calcOnExit w:val="0"/>
                  <w:checkBox>
                    <w:sizeAuto/>
                    <w:default w:val="0"/>
                  </w:checkBox>
                </w:ffData>
              </w:fldChar>
            </w:r>
            <w:r w:rsidR="005D1A88" w:rsidRPr="002D6380">
              <w:rPr>
                <w:rFonts w:ascii="Times New Roman" w:hAnsi="Times New Roman"/>
                <w:sz w:val="22"/>
                <w:szCs w:val="22"/>
              </w:rPr>
              <w:instrText xml:space="preserve"> FORMCHECKBOX </w:instrText>
            </w:r>
            <w:r w:rsidR="008E085E">
              <w:rPr>
                <w:rFonts w:ascii="Times New Roman" w:hAnsi="Times New Roman"/>
                <w:sz w:val="22"/>
                <w:szCs w:val="22"/>
              </w:rPr>
            </w:r>
            <w:r w:rsidR="008E085E">
              <w:rPr>
                <w:rFonts w:ascii="Times New Roman" w:hAnsi="Times New Roman"/>
                <w:sz w:val="22"/>
                <w:szCs w:val="22"/>
              </w:rPr>
              <w:fldChar w:fldCharType="separate"/>
            </w:r>
            <w:r w:rsidRPr="002D6380">
              <w:rPr>
                <w:rFonts w:ascii="Times New Roman" w:hAnsi="Times New Roman"/>
                <w:sz w:val="22"/>
                <w:szCs w:val="22"/>
              </w:rPr>
              <w:fldChar w:fldCharType="end"/>
            </w:r>
            <w:r w:rsidR="005D1A88" w:rsidRPr="002D6380">
              <w:rPr>
                <w:rFonts w:ascii="Times New Roman" w:hAnsi="Times New Roman"/>
                <w:sz w:val="22"/>
                <w:szCs w:val="22"/>
              </w:rPr>
              <w:t xml:space="preserve"> Totale di bilancio </w:t>
            </w:r>
            <w:r w:rsidR="00674707" w:rsidRPr="002D6380">
              <w:rPr>
                <w:rFonts w:ascii="Times New Roman" w:hAnsi="Times New Roman"/>
                <w:sz w:val="22"/>
                <w:szCs w:val="22"/>
              </w:rPr>
              <w:t xml:space="preserve">euro </w:t>
            </w:r>
          </w:p>
        </w:tc>
      </w:tr>
      <w:tr w:rsidR="005D1A88" w:rsidRPr="002D6380" w14:paraId="0061D54C" w14:textId="77777777" w:rsidTr="00EA7CD4">
        <w:trPr>
          <w:trHeight w:val="70"/>
        </w:trPr>
        <w:tc>
          <w:tcPr>
            <w:tcW w:w="1385" w:type="pct"/>
          </w:tcPr>
          <w:p w14:paraId="2A77FEC5" w14:textId="77777777" w:rsidR="005D1A88" w:rsidRPr="002D6380" w:rsidRDefault="005D1A88" w:rsidP="00AB6B2F">
            <w:pPr>
              <w:widowControl w:val="0"/>
              <w:autoSpaceDE w:val="0"/>
              <w:autoSpaceDN w:val="0"/>
              <w:rPr>
                <w:rFonts w:ascii="Times New Roman" w:hAnsi="Times New Roman"/>
                <w:sz w:val="22"/>
                <w:szCs w:val="22"/>
              </w:rPr>
            </w:pPr>
          </w:p>
        </w:tc>
        <w:tc>
          <w:tcPr>
            <w:tcW w:w="1807" w:type="pct"/>
            <w:vAlign w:val="center"/>
          </w:tcPr>
          <w:p w14:paraId="5875A016" w14:textId="77777777" w:rsidR="005D1A88" w:rsidRPr="002D6380" w:rsidRDefault="005D1A88" w:rsidP="00AB6B2F">
            <w:pPr>
              <w:widowControl w:val="0"/>
              <w:autoSpaceDE w:val="0"/>
              <w:autoSpaceDN w:val="0"/>
              <w:rPr>
                <w:rFonts w:ascii="Times New Roman" w:hAnsi="Times New Roman"/>
                <w:sz w:val="22"/>
                <w:szCs w:val="22"/>
              </w:rPr>
            </w:pPr>
          </w:p>
        </w:tc>
        <w:tc>
          <w:tcPr>
            <w:tcW w:w="1808" w:type="pct"/>
            <w:vAlign w:val="center"/>
          </w:tcPr>
          <w:p w14:paraId="338B41A3" w14:textId="77777777" w:rsidR="005D1A88" w:rsidRPr="002D6380" w:rsidRDefault="005D1A88" w:rsidP="00AB6B2F">
            <w:pPr>
              <w:widowControl w:val="0"/>
              <w:autoSpaceDE w:val="0"/>
              <w:autoSpaceDN w:val="0"/>
              <w:rPr>
                <w:rFonts w:ascii="Times New Roman" w:hAnsi="Times New Roman"/>
                <w:sz w:val="22"/>
                <w:szCs w:val="22"/>
              </w:rPr>
            </w:pPr>
          </w:p>
        </w:tc>
      </w:tr>
    </w:tbl>
    <w:p w14:paraId="4440783C" w14:textId="77777777" w:rsidR="005D1A88" w:rsidRPr="002D6380" w:rsidRDefault="005D1A88" w:rsidP="00AB6B2F">
      <w:pPr>
        <w:widowControl w:val="0"/>
        <w:autoSpaceDE w:val="0"/>
        <w:autoSpaceDN w:val="0"/>
        <w:rPr>
          <w:rFonts w:ascii="Times New Roman" w:hAnsi="Times New Roman"/>
          <w:sz w:val="24"/>
        </w:rPr>
      </w:pPr>
    </w:p>
    <w:p w14:paraId="7851756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Per la compilazione della tabella 1.2 seguire le modalità di calcolo e le indicazioni contenute nel Decreto Ministero delle Attività Produttive 18.04.2005 indicando il fatturato o il totale di bilancio.</w:t>
      </w:r>
    </w:p>
    <w:p w14:paraId="14234BAF" w14:textId="77777777" w:rsidR="005D1A88" w:rsidRPr="002D6380" w:rsidRDefault="005D1A88" w:rsidP="00AB6B2F">
      <w:pPr>
        <w:widowControl w:val="0"/>
        <w:autoSpaceDE w:val="0"/>
        <w:autoSpaceDN w:val="0"/>
        <w:rPr>
          <w:rFonts w:ascii="Times New Roman" w:hAnsi="Times New Roman"/>
          <w:sz w:val="24"/>
        </w:rPr>
      </w:pPr>
    </w:p>
    <w:p w14:paraId="291B2C47" w14:textId="77777777" w:rsidR="005D1A88" w:rsidRPr="002D6380" w:rsidRDefault="005D1A88" w:rsidP="00AB6B2F">
      <w:pPr>
        <w:widowControl w:val="0"/>
        <w:autoSpaceDE w:val="0"/>
        <w:autoSpaceDN w:val="0"/>
        <w:rPr>
          <w:rFonts w:ascii="Times New Roman" w:hAnsi="Times New Roman"/>
          <w:sz w:val="22"/>
          <w:szCs w:val="22"/>
        </w:rPr>
      </w:pPr>
      <w:r w:rsidRPr="00E174B5">
        <w:rPr>
          <w:rFonts w:ascii="Times New Roman" w:hAnsi="Times New Roman"/>
          <w:b/>
          <w:bCs/>
          <w:sz w:val="22"/>
          <w:szCs w:val="22"/>
        </w:rPr>
        <w:t>1.3 Dati relativi alla Persona fisica</w:t>
      </w:r>
      <w:r w:rsidRPr="002D6380">
        <w:rPr>
          <w:rFonts w:ascii="Times New Roman" w:hAnsi="Times New Roman"/>
          <w:sz w:val="22"/>
          <w:szCs w:val="22"/>
        </w:rPr>
        <w:t xml:space="preserve"> </w:t>
      </w:r>
      <w:r w:rsidRPr="002D6380">
        <w:rPr>
          <w:rFonts w:ascii="Times New Roman" w:hAnsi="Times New Roman"/>
          <w:bCs/>
          <w:sz w:val="22"/>
          <w:szCs w:val="22"/>
        </w:rPr>
        <w:t xml:space="preserve">(solo per </w:t>
      </w:r>
      <w:r w:rsidRPr="002D6380">
        <w:rPr>
          <w:rFonts w:ascii="Times New Roman" w:hAnsi="Times New Roman"/>
          <w:sz w:val="22"/>
          <w:szCs w:val="22"/>
        </w:rPr>
        <w:t>Persona fisica al fine della creazione di una nuova microimpresa o piccola impresa)</w:t>
      </w:r>
    </w:p>
    <w:p w14:paraId="127E6002" w14:textId="77777777" w:rsidR="005D1A88" w:rsidRPr="002D6380" w:rsidRDefault="005D1A88" w:rsidP="00AB6B2F">
      <w:pPr>
        <w:widowControl w:val="0"/>
        <w:autoSpaceDE w:val="0"/>
        <w:autoSpaceDN w:val="0"/>
        <w:rPr>
          <w:rFonts w:ascii="Times New Roman" w:hAnsi="Times New Roman"/>
          <w:sz w:val="22"/>
          <w:szCs w:val="22"/>
        </w:rPr>
      </w:pPr>
    </w:p>
    <w:tbl>
      <w:tblPr>
        <w:tblW w:w="970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39"/>
        <w:gridCol w:w="1431"/>
        <w:gridCol w:w="2567"/>
        <w:gridCol w:w="1060"/>
        <w:gridCol w:w="2412"/>
      </w:tblGrid>
      <w:tr w:rsidR="005D1A88" w:rsidRPr="002D6380" w14:paraId="1874B431" w14:textId="77777777" w:rsidTr="00EA7CD4">
        <w:trPr>
          <w:trHeight w:val="350"/>
        </w:trPr>
        <w:tc>
          <w:tcPr>
            <w:tcW w:w="2239" w:type="dxa"/>
            <w:vMerge w:val="restart"/>
            <w:vAlign w:val="center"/>
          </w:tcPr>
          <w:p w14:paraId="1535F9C1"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Luogo di residenza della persona fisica:</w:t>
            </w:r>
          </w:p>
        </w:tc>
        <w:tc>
          <w:tcPr>
            <w:tcW w:w="1431" w:type="dxa"/>
            <w:vAlign w:val="center"/>
          </w:tcPr>
          <w:p w14:paraId="52BB3076"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Comune</w:t>
            </w:r>
          </w:p>
        </w:tc>
        <w:tc>
          <w:tcPr>
            <w:tcW w:w="2567" w:type="dxa"/>
            <w:vAlign w:val="center"/>
          </w:tcPr>
          <w:p w14:paraId="723F066A" w14:textId="77777777" w:rsidR="005D1A88" w:rsidRPr="002D6380" w:rsidRDefault="005D1A88" w:rsidP="00AB6B2F">
            <w:pPr>
              <w:widowControl w:val="0"/>
              <w:autoSpaceDE w:val="0"/>
              <w:autoSpaceDN w:val="0"/>
              <w:rPr>
                <w:rFonts w:ascii="Times New Roman" w:hAnsi="Times New Roman"/>
                <w:sz w:val="22"/>
                <w:szCs w:val="22"/>
              </w:rPr>
            </w:pPr>
          </w:p>
        </w:tc>
        <w:tc>
          <w:tcPr>
            <w:tcW w:w="1060" w:type="dxa"/>
            <w:vAlign w:val="center"/>
          </w:tcPr>
          <w:p w14:paraId="76E611C2"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Provincia</w:t>
            </w:r>
          </w:p>
        </w:tc>
        <w:tc>
          <w:tcPr>
            <w:tcW w:w="2412" w:type="dxa"/>
            <w:vAlign w:val="center"/>
          </w:tcPr>
          <w:p w14:paraId="7344260D"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79E276A8" w14:textId="77777777" w:rsidTr="00EA7CD4">
        <w:trPr>
          <w:trHeight w:val="373"/>
        </w:trPr>
        <w:tc>
          <w:tcPr>
            <w:tcW w:w="2239" w:type="dxa"/>
            <w:vMerge/>
            <w:vAlign w:val="center"/>
          </w:tcPr>
          <w:p w14:paraId="50316BD4" w14:textId="77777777" w:rsidR="005D1A88" w:rsidRPr="002D6380" w:rsidRDefault="005D1A88" w:rsidP="00AB6B2F">
            <w:pPr>
              <w:widowControl w:val="0"/>
              <w:autoSpaceDE w:val="0"/>
              <w:autoSpaceDN w:val="0"/>
              <w:rPr>
                <w:rFonts w:ascii="Times New Roman" w:hAnsi="Times New Roman"/>
                <w:sz w:val="22"/>
                <w:szCs w:val="22"/>
              </w:rPr>
            </w:pPr>
          </w:p>
        </w:tc>
        <w:tc>
          <w:tcPr>
            <w:tcW w:w="1431" w:type="dxa"/>
            <w:vAlign w:val="center"/>
          </w:tcPr>
          <w:p w14:paraId="13028E6B"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Indirizzo</w:t>
            </w:r>
          </w:p>
        </w:tc>
        <w:tc>
          <w:tcPr>
            <w:tcW w:w="6039" w:type="dxa"/>
            <w:gridSpan w:val="3"/>
            <w:vAlign w:val="center"/>
          </w:tcPr>
          <w:p w14:paraId="641E4FA6" w14:textId="77777777" w:rsidR="005D1A88" w:rsidRPr="002D6380" w:rsidRDefault="005D1A88" w:rsidP="00AB6B2F">
            <w:pPr>
              <w:widowControl w:val="0"/>
              <w:autoSpaceDE w:val="0"/>
              <w:autoSpaceDN w:val="0"/>
              <w:rPr>
                <w:rFonts w:ascii="Times New Roman" w:hAnsi="Times New Roman"/>
                <w:sz w:val="22"/>
                <w:szCs w:val="22"/>
              </w:rPr>
            </w:pPr>
          </w:p>
        </w:tc>
      </w:tr>
    </w:tbl>
    <w:p w14:paraId="7FEF05AF" w14:textId="77777777" w:rsidR="005D1A88" w:rsidRPr="002D6380" w:rsidRDefault="005D1A88" w:rsidP="00AB6B2F">
      <w:pPr>
        <w:widowControl w:val="0"/>
        <w:autoSpaceDE w:val="0"/>
        <w:autoSpaceDN w:val="0"/>
        <w:rPr>
          <w:rFonts w:ascii="Times New Roman" w:hAnsi="Times New Roman"/>
          <w:sz w:val="22"/>
          <w:szCs w:val="22"/>
        </w:rPr>
      </w:pPr>
    </w:p>
    <w:p w14:paraId="0FBA181E"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1.4 Dati relativi alle imprese artigiane</w:t>
      </w:r>
    </w:p>
    <w:p w14:paraId="713BEF04" w14:textId="77777777" w:rsidR="005D1A88" w:rsidRPr="002D6380" w:rsidRDefault="005D1A88" w:rsidP="00AB6B2F">
      <w:pPr>
        <w:widowControl w:val="0"/>
        <w:autoSpaceDE w:val="0"/>
        <w:autoSpaceDN w:val="0"/>
        <w:rPr>
          <w:rFonts w:ascii="Times New Roman" w:hAnsi="Times New Roman"/>
          <w:sz w:val="22"/>
          <w:szCs w:val="22"/>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4536"/>
      </w:tblGrid>
      <w:tr w:rsidR="005D1A88" w:rsidRPr="002D6380" w14:paraId="550F3C0C" w14:textId="77777777" w:rsidTr="00EA7CD4">
        <w:trPr>
          <w:trHeight w:val="552"/>
        </w:trPr>
        <w:tc>
          <w:tcPr>
            <w:tcW w:w="5103" w:type="dxa"/>
            <w:vAlign w:val="center"/>
          </w:tcPr>
          <w:p w14:paraId="234D6E8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N° di iscrizione all’albo provinciale delle imprese artigiane</w:t>
            </w:r>
          </w:p>
        </w:tc>
        <w:tc>
          <w:tcPr>
            <w:tcW w:w="4536" w:type="dxa"/>
            <w:vAlign w:val="center"/>
          </w:tcPr>
          <w:p w14:paraId="6C961778" w14:textId="77777777" w:rsidR="005D1A88" w:rsidRPr="002D6380" w:rsidRDefault="005D1A88" w:rsidP="00AB6B2F">
            <w:pPr>
              <w:widowControl w:val="0"/>
              <w:autoSpaceDE w:val="0"/>
              <w:autoSpaceDN w:val="0"/>
              <w:rPr>
                <w:rFonts w:ascii="Times New Roman" w:hAnsi="Times New Roman"/>
                <w:sz w:val="22"/>
                <w:szCs w:val="22"/>
              </w:rPr>
            </w:pPr>
          </w:p>
        </w:tc>
      </w:tr>
    </w:tbl>
    <w:p w14:paraId="67FC63D1" w14:textId="77777777" w:rsidR="005D1A88" w:rsidRPr="002D6380" w:rsidRDefault="005D1A88" w:rsidP="00AB6B2F">
      <w:pPr>
        <w:widowControl w:val="0"/>
        <w:autoSpaceDE w:val="0"/>
        <w:autoSpaceDN w:val="0"/>
        <w:rPr>
          <w:rFonts w:ascii="Times New Roman" w:hAnsi="Times New Roman"/>
          <w:sz w:val="22"/>
          <w:szCs w:val="22"/>
        </w:rPr>
      </w:pPr>
    </w:p>
    <w:p w14:paraId="588E48FA" w14:textId="77777777" w:rsidR="005D1A88" w:rsidRPr="002D6380" w:rsidRDefault="005D1A88" w:rsidP="00AB6B2F">
      <w:pPr>
        <w:widowControl w:val="0"/>
        <w:autoSpaceDE w:val="0"/>
        <w:autoSpaceDN w:val="0"/>
        <w:rPr>
          <w:rFonts w:ascii="Times New Roman" w:hAnsi="Times New Roman"/>
          <w:sz w:val="22"/>
          <w:szCs w:val="22"/>
        </w:rPr>
      </w:pPr>
    </w:p>
    <w:p w14:paraId="659288EB"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2 DATI DI SINTESI SULL’INIZIATIVA PROPOSTA</w:t>
      </w:r>
    </w:p>
    <w:p w14:paraId="419B8101" w14:textId="77777777" w:rsidR="005D1A88" w:rsidRPr="002D6380" w:rsidRDefault="005D1A88" w:rsidP="00AB6B2F">
      <w:pPr>
        <w:widowControl w:val="0"/>
        <w:autoSpaceDE w:val="0"/>
        <w:autoSpaceDN w:val="0"/>
        <w:rPr>
          <w:rFonts w:ascii="Times New Roman" w:hAnsi="Times New Roman"/>
          <w:sz w:val="22"/>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3"/>
        <w:gridCol w:w="1367"/>
        <w:gridCol w:w="697"/>
        <w:gridCol w:w="70"/>
        <w:gridCol w:w="1025"/>
        <w:gridCol w:w="444"/>
        <w:gridCol w:w="536"/>
        <w:gridCol w:w="999"/>
        <w:gridCol w:w="495"/>
        <w:gridCol w:w="570"/>
        <w:gridCol w:w="865"/>
      </w:tblGrid>
      <w:tr w:rsidR="005D1A88" w:rsidRPr="002D6380" w14:paraId="5B6B5EBE" w14:textId="77777777" w:rsidTr="00EA7CD4">
        <w:trPr>
          <w:trHeight w:val="399"/>
        </w:trPr>
        <w:tc>
          <w:tcPr>
            <w:tcW w:w="2713" w:type="dxa"/>
            <w:vAlign w:val="center"/>
          </w:tcPr>
          <w:p w14:paraId="05B0D0D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Oggetto Iniziativa</w:t>
            </w:r>
          </w:p>
        </w:tc>
        <w:tc>
          <w:tcPr>
            <w:tcW w:w="7068" w:type="dxa"/>
            <w:gridSpan w:val="10"/>
            <w:vAlign w:val="center"/>
          </w:tcPr>
          <w:p w14:paraId="6B489AE6"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3C1DA590" w14:textId="77777777" w:rsidTr="00EA7CD4">
        <w:trPr>
          <w:trHeight w:val="353"/>
        </w:trPr>
        <w:tc>
          <w:tcPr>
            <w:tcW w:w="2713" w:type="dxa"/>
            <w:vMerge w:val="restart"/>
            <w:vAlign w:val="center"/>
          </w:tcPr>
          <w:p w14:paraId="411E7C29"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Settore di Attività</w:t>
            </w:r>
          </w:p>
        </w:tc>
        <w:tc>
          <w:tcPr>
            <w:tcW w:w="2064" w:type="dxa"/>
            <w:gridSpan w:val="2"/>
            <w:vAlign w:val="center"/>
          </w:tcPr>
          <w:p w14:paraId="498E0244"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Codice ATECO per il quale si richiede l’aiuto e presente in Partita IVA</w:t>
            </w:r>
          </w:p>
        </w:tc>
        <w:tc>
          <w:tcPr>
            <w:tcW w:w="1539" w:type="dxa"/>
            <w:gridSpan w:val="3"/>
            <w:vAlign w:val="center"/>
          </w:tcPr>
          <w:p w14:paraId="67F9CE95" w14:textId="77777777" w:rsidR="005D1A88" w:rsidRPr="002D6380" w:rsidRDefault="005D1A88" w:rsidP="00AB6B2F">
            <w:pPr>
              <w:widowControl w:val="0"/>
              <w:autoSpaceDE w:val="0"/>
              <w:autoSpaceDN w:val="0"/>
              <w:rPr>
                <w:rFonts w:ascii="Times New Roman" w:hAnsi="Times New Roman"/>
                <w:sz w:val="22"/>
                <w:szCs w:val="22"/>
              </w:rPr>
            </w:pPr>
          </w:p>
        </w:tc>
        <w:tc>
          <w:tcPr>
            <w:tcW w:w="2030" w:type="dxa"/>
            <w:gridSpan w:val="3"/>
            <w:vAlign w:val="center"/>
          </w:tcPr>
          <w:p w14:paraId="757708D6"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eventuali altri codici ATECO presenti in Partita IVA</w:t>
            </w:r>
          </w:p>
        </w:tc>
        <w:tc>
          <w:tcPr>
            <w:tcW w:w="1435" w:type="dxa"/>
            <w:gridSpan w:val="2"/>
            <w:vAlign w:val="center"/>
          </w:tcPr>
          <w:p w14:paraId="729AEA5B"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1586EAC8" w14:textId="77777777" w:rsidTr="00EA7CD4">
        <w:trPr>
          <w:trHeight w:val="353"/>
        </w:trPr>
        <w:tc>
          <w:tcPr>
            <w:tcW w:w="2713" w:type="dxa"/>
            <w:vMerge/>
            <w:vAlign w:val="center"/>
          </w:tcPr>
          <w:p w14:paraId="58654C91" w14:textId="77777777" w:rsidR="005D1A88" w:rsidRPr="002D6380" w:rsidRDefault="005D1A88" w:rsidP="00AB6B2F">
            <w:pPr>
              <w:widowControl w:val="0"/>
              <w:autoSpaceDE w:val="0"/>
              <w:autoSpaceDN w:val="0"/>
              <w:rPr>
                <w:rFonts w:ascii="Times New Roman" w:hAnsi="Times New Roman"/>
                <w:sz w:val="22"/>
                <w:szCs w:val="22"/>
              </w:rPr>
            </w:pPr>
          </w:p>
        </w:tc>
        <w:tc>
          <w:tcPr>
            <w:tcW w:w="2064" w:type="dxa"/>
            <w:gridSpan w:val="2"/>
            <w:vAlign w:val="center"/>
          </w:tcPr>
          <w:p w14:paraId="41374CEA"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Codice ATECO per il quale la persona fisica </w:t>
            </w:r>
            <w:r w:rsidRPr="002D6380">
              <w:rPr>
                <w:rFonts w:ascii="Times New Roman" w:hAnsi="Times New Roman"/>
                <w:sz w:val="22"/>
                <w:szCs w:val="22"/>
              </w:rPr>
              <w:lastRenderedPageBreak/>
              <w:t>intende avviare l’attività ed inserire come principale in Partita IVA</w:t>
            </w:r>
          </w:p>
        </w:tc>
        <w:tc>
          <w:tcPr>
            <w:tcW w:w="1539" w:type="dxa"/>
            <w:gridSpan w:val="3"/>
            <w:vAlign w:val="center"/>
          </w:tcPr>
          <w:p w14:paraId="018E789D" w14:textId="77777777" w:rsidR="005D1A88" w:rsidRPr="002D6380" w:rsidRDefault="005D1A88" w:rsidP="00AB6B2F">
            <w:pPr>
              <w:widowControl w:val="0"/>
              <w:autoSpaceDE w:val="0"/>
              <w:autoSpaceDN w:val="0"/>
              <w:rPr>
                <w:rFonts w:ascii="Times New Roman" w:hAnsi="Times New Roman"/>
                <w:sz w:val="22"/>
                <w:szCs w:val="22"/>
              </w:rPr>
            </w:pPr>
          </w:p>
        </w:tc>
        <w:tc>
          <w:tcPr>
            <w:tcW w:w="2030" w:type="dxa"/>
            <w:gridSpan w:val="3"/>
            <w:vAlign w:val="center"/>
          </w:tcPr>
          <w:p w14:paraId="51B5DD13"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eventuali altri codici ATECO che la </w:t>
            </w:r>
            <w:r w:rsidRPr="002D6380">
              <w:rPr>
                <w:rFonts w:ascii="Times New Roman" w:hAnsi="Times New Roman"/>
                <w:sz w:val="22"/>
                <w:szCs w:val="22"/>
              </w:rPr>
              <w:lastRenderedPageBreak/>
              <w:t>persona fisica intende inserire in Partita IVA come secondari</w:t>
            </w:r>
          </w:p>
        </w:tc>
        <w:tc>
          <w:tcPr>
            <w:tcW w:w="1435" w:type="dxa"/>
            <w:gridSpan w:val="2"/>
            <w:vAlign w:val="center"/>
          </w:tcPr>
          <w:p w14:paraId="48EF0B07"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456B6A24" w14:textId="77777777" w:rsidTr="00EA7CD4">
        <w:trPr>
          <w:trHeight w:val="350"/>
        </w:trPr>
        <w:tc>
          <w:tcPr>
            <w:tcW w:w="2713" w:type="dxa"/>
            <w:vMerge w:val="restart"/>
            <w:vAlign w:val="center"/>
          </w:tcPr>
          <w:p w14:paraId="73E9A8F6"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UTE dove è realizzato, ubicato/detenuto l’intervento</w:t>
            </w:r>
          </w:p>
        </w:tc>
        <w:tc>
          <w:tcPr>
            <w:tcW w:w="2064" w:type="dxa"/>
            <w:gridSpan w:val="2"/>
            <w:vAlign w:val="center"/>
          </w:tcPr>
          <w:p w14:paraId="6603C8F2"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Comune</w:t>
            </w:r>
          </w:p>
        </w:tc>
        <w:tc>
          <w:tcPr>
            <w:tcW w:w="1539" w:type="dxa"/>
            <w:gridSpan w:val="3"/>
            <w:vAlign w:val="center"/>
          </w:tcPr>
          <w:p w14:paraId="3A40D530" w14:textId="77777777" w:rsidR="005D1A88" w:rsidRPr="002D6380" w:rsidRDefault="005D1A88" w:rsidP="00AB6B2F">
            <w:pPr>
              <w:widowControl w:val="0"/>
              <w:autoSpaceDE w:val="0"/>
              <w:autoSpaceDN w:val="0"/>
              <w:rPr>
                <w:rFonts w:ascii="Times New Roman" w:hAnsi="Times New Roman"/>
                <w:sz w:val="22"/>
                <w:szCs w:val="22"/>
              </w:rPr>
            </w:pPr>
          </w:p>
        </w:tc>
        <w:tc>
          <w:tcPr>
            <w:tcW w:w="2030" w:type="dxa"/>
            <w:gridSpan w:val="3"/>
            <w:vAlign w:val="center"/>
          </w:tcPr>
          <w:p w14:paraId="643F7424"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Provincia</w:t>
            </w:r>
          </w:p>
        </w:tc>
        <w:tc>
          <w:tcPr>
            <w:tcW w:w="1435" w:type="dxa"/>
            <w:gridSpan w:val="2"/>
            <w:vAlign w:val="center"/>
          </w:tcPr>
          <w:p w14:paraId="715783E2"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54FCBBCD" w14:textId="77777777" w:rsidTr="00EA7CD4">
        <w:trPr>
          <w:trHeight w:val="539"/>
        </w:trPr>
        <w:tc>
          <w:tcPr>
            <w:tcW w:w="2713" w:type="dxa"/>
            <w:vMerge/>
            <w:vAlign w:val="center"/>
          </w:tcPr>
          <w:p w14:paraId="44D3B66D" w14:textId="77777777" w:rsidR="005D1A88" w:rsidRPr="002D6380" w:rsidRDefault="005D1A88" w:rsidP="00AB6B2F">
            <w:pPr>
              <w:widowControl w:val="0"/>
              <w:autoSpaceDE w:val="0"/>
              <w:autoSpaceDN w:val="0"/>
              <w:rPr>
                <w:rFonts w:ascii="Times New Roman" w:hAnsi="Times New Roman"/>
                <w:sz w:val="22"/>
                <w:szCs w:val="22"/>
              </w:rPr>
            </w:pPr>
          </w:p>
        </w:tc>
        <w:tc>
          <w:tcPr>
            <w:tcW w:w="1367" w:type="dxa"/>
            <w:vAlign w:val="center"/>
          </w:tcPr>
          <w:p w14:paraId="090A5B2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Indirizzo</w:t>
            </w:r>
          </w:p>
        </w:tc>
        <w:tc>
          <w:tcPr>
            <w:tcW w:w="5701" w:type="dxa"/>
            <w:gridSpan w:val="9"/>
            <w:vAlign w:val="center"/>
          </w:tcPr>
          <w:p w14:paraId="6D579BB1"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3D4CB5E8" w14:textId="77777777" w:rsidTr="00EA7CD4">
        <w:trPr>
          <w:trHeight w:val="539"/>
        </w:trPr>
        <w:tc>
          <w:tcPr>
            <w:tcW w:w="2713" w:type="dxa"/>
            <w:vMerge/>
            <w:vAlign w:val="center"/>
          </w:tcPr>
          <w:p w14:paraId="7EBD93E4" w14:textId="77777777" w:rsidR="005D1A88" w:rsidRPr="002D6380" w:rsidRDefault="005D1A88" w:rsidP="00AB6B2F">
            <w:pPr>
              <w:widowControl w:val="0"/>
              <w:autoSpaceDE w:val="0"/>
              <w:autoSpaceDN w:val="0"/>
              <w:rPr>
                <w:rFonts w:ascii="Times New Roman" w:hAnsi="Times New Roman"/>
                <w:sz w:val="22"/>
                <w:szCs w:val="22"/>
              </w:rPr>
            </w:pPr>
          </w:p>
        </w:tc>
        <w:tc>
          <w:tcPr>
            <w:tcW w:w="1367" w:type="dxa"/>
            <w:vAlign w:val="center"/>
          </w:tcPr>
          <w:p w14:paraId="49DF8BA9"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Dati catastali</w:t>
            </w:r>
          </w:p>
        </w:tc>
        <w:tc>
          <w:tcPr>
            <w:tcW w:w="767" w:type="dxa"/>
            <w:gridSpan w:val="2"/>
            <w:vAlign w:val="center"/>
          </w:tcPr>
          <w:p w14:paraId="1FFDB9B9"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Foglio</w:t>
            </w:r>
          </w:p>
        </w:tc>
        <w:tc>
          <w:tcPr>
            <w:tcW w:w="1025" w:type="dxa"/>
            <w:vAlign w:val="center"/>
          </w:tcPr>
          <w:p w14:paraId="63CAB430" w14:textId="77777777" w:rsidR="005D1A88" w:rsidRPr="002D6380" w:rsidRDefault="005D1A88" w:rsidP="00AB6B2F">
            <w:pPr>
              <w:widowControl w:val="0"/>
              <w:autoSpaceDE w:val="0"/>
              <w:autoSpaceDN w:val="0"/>
              <w:rPr>
                <w:rFonts w:ascii="Times New Roman" w:hAnsi="Times New Roman"/>
                <w:sz w:val="22"/>
                <w:szCs w:val="22"/>
              </w:rPr>
            </w:pPr>
          </w:p>
        </w:tc>
        <w:tc>
          <w:tcPr>
            <w:tcW w:w="980" w:type="dxa"/>
            <w:gridSpan w:val="2"/>
            <w:vAlign w:val="center"/>
          </w:tcPr>
          <w:p w14:paraId="726F884D"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Mappale</w:t>
            </w:r>
          </w:p>
        </w:tc>
        <w:tc>
          <w:tcPr>
            <w:tcW w:w="999" w:type="dxa"/>
            <w:vAlign w:val="center"/>
          </w:tcPr>
          <w:p w14:paraId="3BCCDD45" w14:textId="77777777" w:rsidR="005D1A88" w:rsidRPr="002D6380" w:rsidRDefault="005D1A88" w:rsidP="00AB6B2F">
            <w:pPr>
              <w:widowControl w:val="0"/>
              <w:autoSpaceDE w:val="0"/>
              <w:autoSpaceDN w:val="0"/>
              <w:rPr>
                <w:rFonts w:ascii="Times New Roman" w:hAnsi="Times New Roman"/>
                <w:sz w:val="22"/>
                <w:szCs w:val="22"/>
              </w:rPr>
            </w:pPr>
          </w:p>
        </w:tc>
        <w:tc>
          <w:tcPr>
            <w:tcW w:w="1065" w:type="dxa"/>
            <w:gridSpan w:val="2"/>
            <w:vAlign w:val="center"/>
          </w:tcPr>
          <w:p w14:paraId="3D517E1A"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Particella</w:t>
            </w:r>
          </w:p>
        </w:tc>
        <w:tc>
          <w:tcPr>
            <w:tcW w:w="865" w:type="dxa"/>
            <w:vAlign w:val="center"/>
          </w:tcPr>
          <w:p w14:paraId="7A5F83B5" w14:textId="77777777" w:rsidR="005D1A88" w:rsidRPr="002D6380" w:rsidRDefault="005D1A88" w:rsidP="00AB6B2F">
            <w:pPr>
              <w:widowControl w:val="0"/>
              <w:autoSpaceDE w:val="0"/>
              <w:autoSpaceDN w:val="0"/>
              <w:rPr>
                <w:rFonts w:ascii="Times New Roman" w:hAnsi="Times New Roman"/>
                <w:sz w:val="22"/>
                <w:szCs w:val="22"/>
              </w:rPr>
            </w:pPr>
          </w:p>
        </w:tc>
      </w:tr>
    </w:tbl>
    <w:p w14:paraId="42EB6890" w14:textId="77777777" w:rsidR="005D1A88" w:rsidRPr="002D6380" w:rsidRDefault="005D1A88" w:rsidP="00AB6B2F">
      <w:pPr>
        <w:widowControl w:val="0"/>
        <w:autoSpaceDE w:val="0"/>
        <w:autoSpaceDN w:val="0"/>
        <w:rPr>
          <w:rFonts w:ascii="Times New Roman" w:hAnsi="Times New Roman"/>
          <w:sz w:val="22"/>
          <w:szCs w:val="22"/>
        </w:rPr>
      </w:pPr>
    </w:p>
    <w:p w14:paraId="5C1729A3" w14:textId="77777777" w:rsidR="005D1A88" w:rsidRPr="002D6380" w:rsidRDefault="005D1A88" w:rsidP="00AB6B2F">
      <w:pPr>
        <w:widowControl w:val="0"/>
        <w:autoSpaceDE w:val="0"/>
        <w:autoSpaceDN w:val="0"/>
        <w:rPr>
          <w:rFonts w:ascii="Times New Roman" w:hAnsi="Times New Roman"/>
          <w:sz w:val="22"/>
          <w:szCs w:val="22"/>
        </w:rPr>
      </w:pPr>
    </w:p>
    <w:p w14:paraId="7FA53D6F"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 xml:space="preserve">3 L’IDEA D’IMPRESA </w:t>
      </w:r>
    </w:p>
    <w:p w14:paraId="0132C8C2" w14:textId="77777777" w:rsidR="005D1A88" w:rsidRPr="00E174B5" w:rsidRDefault="005D1A88" w:rsidP="00AB6B2F">
      <w:pPr>
        <w:widowControl w:val="0"/>
        <w:autoSpaceDE w:val="0"/>
        <w:autoSpaceDN w:val="0"/>
        <w:rPr>
          <w:rFonts w:ascii="Times New Roman" w:hAnsi="Times New Roman"/>
          <w:b/>
          <w:bCs/>
          <w:sz w:val="22"/>
          <w:szCs w:val="22"/>
        </w:rPr>
      </w:pPr>
    </w:p>
    <w:p w14:paraId="144C70A7"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3.1 Presentazione dell’idea d’impresa o di sviluppo dell’esistente</w:t>
      </w:r>
    </w:p>
    <w:p w14:paraId="538A76A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Illustrare l’oggetto dell’iniziativa proposta, sottolineando l’originalità dell’idea imprenditoriale, i punti di forza e di debolezza e riportando sinteticamente gli elementi essenziali che contraddistinguono l’attività, i prodotti e/o le attività di servizio rivolte alla tutela e alla promozione del territorio e dell’ambiente.</w:t>
      </w:r>
    </w:p>
    <w:p w14:paraId="01F6F505" w14:textId="77777777" w:rsidR="005D1A88" w:rsidRPr="002D6380" w:rsidRDefault="005D1A88" w:rsidP="00AB6B2F">
      <w:pPr>
        <w:widowControl w:val="0"/>
        <w:autoSpaceDE w:val="0"/>
        <w:autoSpaceDN w:val="0"/>
        <w:rPr>
          <w:rFonts w:ascii="Times New Roman" w:hAnsi="Times New Roman"/>
          <w:sz w:val="22"/>
          <w:szCs w:val="22"/>
        </w:rPr>
      </w:pPr>
    </w:p>
    <w:p w14:paraId="7A2284D9"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Per le attività artigianali del settore della moda e del living </w:t>
      </w:r>
      <w:r w:rsidR="00787703" w:rsidRPr="002D6380">
        <w:rPr>
          <w:rFonts w:ascii="Times New Roman" w:hAnsi="Times New Roman"/>
          <w:sz w:val="22"/>
          <w:szCs w:val="22"/>
        </w:rPr>
        <w:t>descrivere</w:t>
      </w:r>
      <w:r w:rsidR="001626F0" w:rsidRPr="002D6380">
        <w:rPr>
          <w:rFonts w:ascii="Times New Roman" w:hAnsi="Times New Roman"/>
          <w:sz w:val="22"/>
          <w:szCs w:val="22"/>
        </w:rPr>
        <w:t xml:space="preserve"> </w:t>
      </w:r>
      <w:proofErr w:type="gramStart"/>
      <w:r w:rsidRPr="002D6380">
        <w:rPr>
          <w:rFonts w:ascii="Times New Roman" w:hAnsi="Times New Roman"/>
          <w:sz w:val="22"/>
          <w:szCs w:val="22"/>
        </w:rPr>
        <w:t xml:space="preserve">l’utilizzazione  </w:t>
      </w:r>
      <w:r w:rsidR="00787703" w:rsidRPr="002D6380">
        <w:rPr>
          <w:rFonts w:ascii="Times New Roman" w:hAnsi="Times New Roman"/>
          <w:sz w:val="22"/>
          <w:szCs w:val="22"/>
        </w:rPr>
        <w:t>delle</w:t>
      </w:r>
      <w:proofErr w:type="gramEnd"/>
      <w:r w:rsidRPr="002D6380">
        <w:rPr>
          <w:rFonts w:ascii="Times New Roman" w:hAnsi="Times New Roman"/>
          <w:sz w:val="22"/>
          <w:szCs w:val="22"/>
        </w:rPr>
        <w:t xml:space="preserve"> materie prime nel rispetto delle limitazioni indicate nell’allegato 11.2.</w:t>
      </w:r>
    </w:p>
    <w:p w14:paraId="194F765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Per le attività turistiche descrivere la relazione che intercorre tra l’intervento turistico e uno o più degli aspetti sotto riportati: </w:t>
      </w:r>
    </w:p>
    <w:p w14:paraId="187BBB9A"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w:t>
      </w:r>
      <w:r w:rsidRPr="002D6380">
        <w:rPr>
          <w:rFonts w:ascii="Times New Roman" w:hAnsi="Times New Roman"/>
          <w:sz w:val="22"/>
          <w:szCs w:val="22"/>
        </w:rPr>
        <w:tab/>
        <w:t>capacità di produrre un’offerta turistica aggregata ed integrata legata al turismo rurale,</w:t>
      </w:r>
    </w:p>
    <w:p w14:paraId="5DD8CE2C"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w:t>
      </w:r>
      <w:r w:rsidRPr="002D6380">
        <w:rPr>
          <w:rFonts w:ascii="Times New Roman" w:hAnsi="Times New Roman"/>
          <w:sz w:val="22"/>
          <w:szCs w:val="22"/>
        </w:rPr>
        <w:tab/>
        <w:t xml:space="preserve">miglioramento della fruibilità del territorio rurale </w:t>
      </w:r>
    </w:p>
    <w:p w14:paraId="616A55E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w:t>
      </w:r>
      <w:r w:rsidRPr="002D6380">
        <w:rPr>
          <w:rFonts w:ascii="Times New Roman" w:hAnsi="Times New Roman"/>
          <w:sz w:val="22"/>
          <w:szCs w:val="22"/>
        </w:rPr>
        <w:tab/>
        <w:t>fornitura di servizi turistici dello stesso anche ai fini dell’ospitalità diffusa.</w:t>
      </w:r>
    </w:p>
    <w:p w14:paraId="476EA303"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Per le attività inerenti la creazione di alberghi diffusi indicare le caratteristiche, ai sensi degli art. 24 e 25 L.R. 11/2013.</w:t>
      </w:r>
    </w:p>
    <w:p w14:paraId="76B0A7C6" w14:textId="77777777" w:rsidR="00E174B5" w:rsidRDefault="00E174B5" w:rsidP="00AB6B2F">
      <w:pPr>
        <w:widowControl w:val="0"/>
        <w:autoSpaceDE w:val="0"/>
        <w:autoSpaceDN w:val="0"/>
        <w:rPr>
          <w:rFonts w:ascii="Times New Roman" w:hAnsi="Times New Roman"/>
          <w:sz w:val="22"/>
          <w:szCs w:val="22"/>
        </w:rPr>
      </w:pPr>
    </w:p>
    <w:p w14:paraId="7A707BFC" w14:textId="54B674EE"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3.2 Il capitale umano a disposizione</w:t>
      </w:r>
    </w:p>
    <w:p w14:paraId="485160D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Descrivere sinteticamente le competenze possedute dal soggetto richiedente e dalle risorse umane impiegate nella microimpresa/piccola impresa evidenziando le più significative esperienze di studio e di lavoro.</w:t>
      </w:r>
    </w:p>
    <w:p w14:paraId="74FD0054" w14:textId="77777777" w:rsidR="005D1A88" w:rsidRPr="002D6380" w:rsidRDefault="005D1A88" w:rsidP="00AB6B2F">
      <w:pPr>
        <w:widowControl w:val="0"/>
        <w:autoSpaceDE w:val="0"/>
        <w:autoSpaceDN w:val="0"/>
        <w:rPr>
          <w:rFonts w:ascii="Times New Roman" w:hAnsi="Times New Roman"/>
          <w:sz w:val="22"/>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93"/>
        <w:gridCol w:w="4644"/>
        <w:gridCol w:w="989"/>
        <w:gridCol w:w="2555"/>
      </w:tblGrid>
      <w:tr w:rsidR="005D1A88" w:rsidRPr="002D6380" w14:paraId="616B9909" w14:textId="77777777" w:rsidTr="00EA7CD4">
        <w:trPr>
          <w:trHeight w:val="539"/>
        </w:trPr>
        <w:tc>
          <w:tcPr>
            <w:tcW w:w="9781" w:type="dxa"/>
            <w:gridSpan w:val="4"/>
            <w:vAlign w:val="center"/>
          </w:tcPr>
          <w:p w14:paraId="290289C2"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Eventuali assunzioni previste a seguito dell’intervento richiesto a finanziamento</w:t>
            </w:r>
          </w:p>
        </w:tc>
      </w:tr>
      <w:tr w:rsidR="005D1A88" w:rsidRPr="002D6380" w14:paraId="072E5533" w14:textId="77777777" w:rsidTr="00EA7CD4">
        <w:trPr>
          <w:trHeight w:val="539"/>
        </w:trPr>
        <w:tc>
          <w:tcPr>
            <w:tcW w:w="1593" w:type="dxa"/>
            <w:vAlign w:val="center"/>
          </w:tcPr>
          <w:p w14:paraId="77DAEBFF"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Tipologia di contratto</w:t>
            </w:r>
          </w:p>
        </w:tc>
        <w:tc>
          <w:tcPr>
            <w:tcW w:w="4644" w:type="dxa"/>
            <w:vAlign w:val="center"/>
          </w:tcPr>
          <w:p w14:paraId="249C8DE6" w14:textId="77777777" w:rsidR="005D1A88" w:rsidRPr="002D6380" w:rsidRDefault="005D1A88" w:rsidP="00AB6B2F">
            <w:pPr>
              <w:widowControl w:val="0"/>
              <w:autoSpaceDE w:val="0"/>
              <w:autoSpaceDN w:val="0"/>
              <w:rPr>
                <w:rFonts w:ascii="Times New Roman" w:hAnsi="Times New Roman"/>
                <w:sz w:val="22"/>
                <w:szCs w:val="22"/>
              </w:rPr>
            </w:pPr>
          </w:p>
        </w:tc>
        <w:tc>
          <w:tcPr>
            <w:tcW w:w="989" w:type="dxa"/>
            <w:vAlign w:val="center"/>
          </w:tcPr>
          <w:p w14:paraId="24FC7890"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n. contratti</w:t>
            </w:r>
          </w:p>
        </w:tc>
        <w:tc>
          <w:tcPr>
            <w:tcW w:w="2555" w:type="dxa"/>
            <w:vAlign w:val="center"/>
          </w:tcPr>
          <w:p w14:paraId="04A9F526" w14:textId="77777777" w:rsidR="005D1A88" w:rsidRPr="002D6380" w:rsidRDefault="005D1A88" w:rsidP="00AB6B2F">
            <w:pPr>
              <w:widowControl w:val="0"/>
              <w:autoSpaceDE w:val="0"/>
              <w:autoSpaceDN w:val="0"/>
              <w:rPr>
                <w:rFonts w:ascii="Times New Roman" w:hAnsi="Times New Roman"/>
                <w:sz w:val="22"/>
                <w:szCs w:val="22"/>
              </w:rPr>
            </w:pPr>
          </w:p>
        </w:tc>
      </w:tr>
    </w:tbl>
    <w:p w14:paraId="17874751" w14:textId="77777777" w:rsidR="005D1A88" w:rsidRPr="002D6380" w:rsidRDefault="005D1A88" w:rsidP="00AB6B2F">
      <w:pPr>
        <w:widowControl w:val="0"/>
        <w:autoSpaceDE w:val="0"/>
        <w:autoSpaceDN w:val="0"/>
        <w:rPr>
          <w:rFonts w:ascii="Times New Roman" w:hAnsi="Times New Roman"/>
          <w:sz w:val="22"/>
          <w:szCs w:val="22"/>
        </w:rPr>
      </w:pPr>
    </w:p>
    <w:p w14:paraId="3BC7B456" w14:textId="77777777" w:rsidR="005D1A88" w:rsidRPr="002D6380" w:rsidRDefault="005D1A88" w:rsidP="00AB6B2F">
      <w:pPr>
        <w:widowControl w:val="0"/>
        <w:autoSpaceDE w:val="0"/>
        <w:autoSpaceDN w:val="0"/>
        <w:rPr>
          <w:rFonts w:ascii="Times New Roman" w:hAnsi="Times New Roman"/>
          <w:sz w:val="22"/>
          <w:szCs w:val="22"/>
        </w:rPr>
      </w:pPr>
    </w:p>
    <w:p w14:paraId="775E0CC6"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4 IL MERCATO DELL’INIZIATIVA</w:t>
      </w:r>
    </w:p>
    <w:p w14:paraId="6E1CF758" w14:textId="77777777" w:rsidR="005D1A88" w:rsidRPr="00E174B5" w:rsidRDefault="005D1A88" w:rsidP="00AB6B2F">
      <w:pPr>
        <w:widowControl w:val="0"/>
        <w:autoSpaceDE w:val="0"/>
        <w:autoSpaceDN w:val="0"/>
        <w:rPr>
          <w:rFonts w:ascii="Times New Roman" w:hAnsi="Times New Roman"/>
          <w:b/>
          <w:bCs/>
          <w:sz w:val="22"/>
          <w:szCs w:val="22"/>
        </w:rPr>
      </w:pPr>
    </w:p>
    <w:p w14:paraId="6849EF11"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4.1 Le tipologie di clienti e le strategie di marketing</w:t>
      </w:r>
    </w:p>
    <w:p w14:paraId="77654201"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Indicare a quali gruppi di clienti sono indirizzati i propri prodotti/servizi, descrivendo la tipologia di soggetti, le esigenze che esprimono e stimandone il numero, anche in riferimento all’area geografica target. Descrivere i canali di vendita e le scelte promozionali che si intende utilizzare.</w:t>
      </w:r>
    </w:p>
    <w:p w14:paraId="02A2109C" w14:textId="77777777" w:rsidR="005D1A88" w:rsidRPr="002D6380" w:rsidRDefault="005D1A88" w:rsidP="00AB6B2F">
      <w:pPr>
        <w:widowControl w:val="0"/>
        <w:autoSpaceDE w:val="0"/>
        <w:autoSpaceDN w:val="0"/>
        <w:rPr>
          <w:rFonts w:ascii="Times New Roman" w:hAnsi="Times New Roman"/>
          <w:sz w:val="22"/>
          <w:szCs w:val="22"/>
        </w:rPr>
      </w:pPr>
    </w:p>
    <w:p w14:paraId="1E63E80C"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4.2 I concorrenti</w:t>
      </w:r>
    </w:p>
    <w:p w14:paraId="79C9D0C0"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Analizzare e descrivere le caratteristiche e i punti di forza che contraddistinguono i prodotti/servizi dei concorrenti che operano nell’area geografica target ed in quale grado potrebbero condizionare lo sviluppo dell’idea d’impresa.</w:t>
      </w:r>
    </w:p>
    <w:p w14:paraId="4E5A5607" w14:textId="77777777" w:rsidR="005D1A88" w:rsidRPr="002D6380" w:rsidRDefault="005D1A88" w:rsidP="00AB6B2F">
      <w:pPr>
        <w:widowControl w:val="0"/>
        <w:autoSpaceDE w:val="0"/>
        <w:autoSpaceDN w:val="0"/>
        <w:rPr>
          <w:rFonts w:ascii="Times New Roman" w:hAnsi="Times New Roman"/>
          <w:sz w:val="22"/>
          <w:szCs w:val="22"/>
        </w:rPr>
      </w:pPr>
    </w:p>
    <w:p w14:paraId="7AA3232E" w14:textId="77777777" w:rsidR="005D1A88" w:rsidRPr="002D6380" w:rsidRDefault="005D1A88" w:rsidP="00AB6B2F">
      <w:pPr>
        <w:widowControl w:val="0"/>
        <w:autoSpaceDE w:val="0"/>
        <w:autoSpaceDN w:val="0"/>
        <w:rPr>
          <w:rFonts w:ascii="Times New Roman" w:hAnsi="Times New Roman"/>
          <w:sz w:val="22"/>
          <w:szCs w:val="22"/>
        </w:rPr>
      </w:pPr>
    </w:p>
    <w:p w14:paraId="5F899757"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5 IL PIANO DELLE SPESE</w:t>
      </w:r>
    </w:p>
    <w:p w14:paraId="3C7FD9B8" w14:textId="77777777" w:rsidR="005D1A88" w:rsidRPr="00E174B5" w:rsidRDefault="005D1A88" w:rsidP="00AB6B2F">
      <w:pPr>
        <w:widowControl w:val="0"/>
        <w:autoSpaceDE w:val="0"/>
        <w:autoSpaceDN w:val="0"/>
        <w:rPr>
          <w:rFonts w:ascii="Times New Roman" w:hAnsi="Times New Roman"/>
          <w:b/>
          <w:bCs/>
          <w:sz w:val="22"/>
          <w:szCs w:val="22"/>
        </w:rPr>
      </w:pPr>
    </w:p>
    <w:p w14:paraId="0FD03E04"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5.1 Presentazione delle spese</w:t>
      </w:r>
    </w:p>
    <w:p w14:paraId="42E7CE95"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Illustrare il piano di spesa, dimensionando il medesimo sulla base delle tipologie e delle quantità di </w:t>
      </w:r>
      <w:r w:rsidRPr="002D6380">
        <w:rPr>
          <w:rFonts w:ascii="Times New Roman" w:hAnsi="Times New Roman"/>
          <w:sz w:val="22"/>
          <w:szCs w:val="22"/>
        </w:rPr>
        <w:lastRenderedPageBreak/>
        <w:t>prodotti/servizi da produrre/erogare una volta raggiunta la fase di regime.</w:t>
      </w:r>
    </w:p>
    <w:p w14:paraId="51ED0DA2"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Descrivere sinteticamente i beni individuati e la loro funzionalità per lo svolgimento dell’iniziativa in relazione al codice ATECO al quale si fa riferimento.</w:t>
      </w:r>
    </w:p>
    <w:p w14:paraId="0E30E216" w14:textId="77777777" w:rsidR="005D1A88" w:rsidRPr="002D6380" w:rsidRDefault="005D1A88" w:rsidP="00AB6B2F">
      <w:pPr>
        <w:widowControl w:val="0"/>
        <w:autoSpaceDE w:val="0"/>
        <w:autoSpaceDN w:val="0"/>
        <w:rPr>
          <w:rFonts w:ascii="Times New Roman" w:hAnsi="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6"/>
        <w:gridCol w:w="2550"/>
        <w:gridCol w:w="1177"/>
        <w:gridCol w:w="1554"/>
        <w:gridCol w:w="1801"/>
        <w:gridCol w:w="52"/>
        <w:gridCol w:w="1853"/>
        <w:gridCol w:w="56"/>
      </w:tblGrid>
      <w:tr w:rsidR="005D1A88" w:rsidRPr="002D6380" w14:paraId="4DF1BECF" w14:textId="77777777" w:rsidTr="00EA7CD4">
        <w:trPr>
          <w:cantSplit/>
          <w:trHeight w:val="1150"/>
        </w:trPr>
        <w:tc>
          <w:tcPr>
            <w:tcW w:w="305" w:type="pct"/>
            <w:textDirection w:val="btLr"/>
            <w:vAlign w:val="center"/>
          </w:tcPr>
          <w:p w14:paraId="045E1E7E"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quantità</w:t>
            </w:r>
          </w:p>
        </w:tc>
        <w:tc>
          <w:tcPr>
            <w:tcW w:w="1324" w:type="pct"/>
            <w:vAlign w:val="center"/>
          </w:tcPr>
          <w:p w14:paraId="29C4799A"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Descrizione dei beni di investimento</w:t>
            </w:r>
          </w:p>
        </w:tc>
        <w:tc>
          <w:tcPr>
            <w:tcW w:w="611" w:type="pct"/>
            <w:vAlign w:val="center"/>
          </w:tcPr>
          <w:p w14:paraId="7179DAC4"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fornitore</w:t>
            </w:r>
          </w:p>
        </w:tc>
        <w:tc>
          <w:tcPr>
            <w:tcW w:w="807" w:type="pct"/>
            <w:vAlign w:val="center"/>
          </w:tcPr>
          <w:p w14:paraId="6ACA788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n. preventivo</w:t>
            </w:r>
          </w:p>
        </w:tc>
        <w:tc>
          <w:tcPr>
            <w:tcW w:w="935" w:type="pct"/>
            <w:vAlign w:val="center"/>
          </w:tcPr>
          <w:p w14:paraId="747EBF76"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Importo totale delle spese previste</w:t>
            </w:r>
          </w:p>
          <w:p w14:paraId="3D840BC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(IVA esclusa)</w:t>
            </w:r>
          </w:p>
        </w:tc>
        <w:tc>
          <w:tcPr>
            <w:tcW w:w="1018" w:type="pct"/>
            <w:gridSpan w:val="3"/>
            <w:vAlign w:val="center"/>
          </w:tcPr>
          <w:p w14:paraId="0DC4992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Importo delle spese in domanda</w:t>
            </w:r>
          </w:p>
          <w:p w14:paraId="4A342810"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(IVA esclusa)</w:t>
            </w:r>
          </w:p>
        </w:tc>
      </w:tr>
      <w:tr w:rsidR="005D1A88" w:rsidRPr="002D6380" w14:paraId="6D34CAE5" w14:textId="77777777" w:rsidTr="00EA7C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29"/>
        </w:trPr>
        <w:tc>
          <w:tcPr>
            <w:tcW w:w="5000" w:type="pct"/>
            <w:gridSpan w:val="8"/>
          </w:tcPr>
          <w:p w14:paraId="4E31F29A" w14:textId="25D5D5A2"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 Ristrutturazione e ammodernamento dei fabbricati</w:t>
            </w:r>
          </w:p>
        </w:tc>
      </w:tr>
      <w:tr w:rsidR="005D1A88" w:rsidRPr="002D6380" w14:paraId="5C39DF56" w14:textId="77777777" w:rsidTr="00EA7CD4">
        <w:trPr>
          <w:trHeight w:val="555"/>
        </w:trPr>
        <w:tc>
          <w:tcPr>
            <w:tcW w:w="305" w:type="pct"/>
            <w:vAlign w:val="center"/>
          </w:tcPr>
          <w:p w14:paraId="1D58A1F0" w14:textId="77777777" w:rsidR="005D1A88" w:rsidRPr="002D6380" w:rsidRDefault="005D1A88" w:rsidP="00AB6B2F">
            <w:pPr>
              <w:widowControl w:val="0"/>
              <w:autoSpaceDE w:val="0"/>
              <w:autoSpaceDN w:val="0"/>
              <w:rPr>
                <w:rFonts w:ascii="Times New Roman" w:hAnsi="Times New Roman"/>
                <w:sz w:val="22"/>
                <w:szCs w:val="22"/>
              </w:rPr>
            </w:pPr>
          </w:p>
        </w:tc>
        <w:tc>
          <w:tcPr>
            <w:tcW w:w="1324" w:type="pct"/>
            <w:vAlign w:val="center"/>
          </w:tcPr>
          <w:p w14:paraId="6C4939A5" w14:textId="77777777" w:rsidR="005D1A88" w:rsidRPr="002D6380" w:rsidRDefault="005D1A88" w:rsidP="00AB6B2F">
            <w:pPr>
              <w:widowControl w:val="0"/>
              <w:autoSpaceDE w:val="0"/>
              <w:autoSpaceDN w:val="0"/>
              <w:rPr>
                <w:rFonts w:ascii="Times New Roman" w:hAnsi="Times New Roman"/>
                <w:sz w:val="22"/>
                <w:szCs w:val="22"/>
              </w:rPr>
            </w:pPr>
          </w:p>
        </w:tc>
        <w:tc>
          <w:tcPr>
            <w:tcW w:w="611" w:type="pct"/>
            <w:vAlign w:val="center"/>
          </w:tcPr>
          <w:p w14:paraId="50355764" w14:textId="77777777" w:rsidR="005D1A88" w:rsidRPr="002D6380" w:rsidRDefault="005D1A88" w:rsidP="00AB6B2F">
            <w:pPr>
              <w:widowControl w:val="0"/>
              <w:autoSpaceDE w:val="0"/>
              <w:autoSpaceDN w:val="0"/>
              <w:rPr>
                <w:rFonts w:ascii="Times New Roman" w:hAnsi="Times New Roman"/>
                <w:sz w:val="22"/>
                <w:szCs w:val="22"/>
              </w:rPr>
            </w:pPr>
          </w:p>
        </w:tc>
        <w:tc>
          <w:tcPr>
            <w:tcW w:w="807" w:type="pct"/>
            <w:vAlign w:val="center"/>
          </w:tcPr>
          <w:p w14:paraId="29667943" w14:textId="77777777" w:rsidR="005D1A88" w:rsidRPr="002D6380" w:rsidRDefault="005D1A88" w:rsidP="00AB6B2F">
            <w:pPr>
              <w:widowControl w:val="0"/>
              <w:autoSpaceDE w:val="0"/>
              <w:autoSpaceDN w:val="0"/>
              <w:rPr>
                <w:rFonts w:ascii="Times New Roman" w:hAnsi="Times New Roman"/>
                <w:sz w:val="22"/>
                <w:szCs w:val="22"/>
              </w:rPr>
            </w:pPr>
          </w:p>
        </w:tc>
        <w:tc>
          <w:tcPr>
            <w:tcW w:w="935" w:type="pct"/>
            <w:vAlign w:val="center"/>
          </w:tcPr>
          <w:p w14:paraId="5B46C253"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4499D2D4"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0D47F303" w14:textId="77777777" w:rsidTr="00EA7CD4">
        <w:trPr>
          <w:trHeight w:val="555"/>
        </w:trPr>
        <w:tc>
          <w:tcPr>
            <w:tcW w:w="305" w:type="pct"/>
            <w:vAlign w:val="center"/>
          </w:tcPr>
          <w:p w14:paraId="3339DBA8" w14:textId="77777777" w:rsidR="005D1A88" w:rsidRPr="002D6380" w:rsidRDefault="005D1A88" w:rsidP="00AB6B2F">
            <w:pPr>
              <w:widowControl w:val="0"/>
              <w:autoSpaceDE w:val="0"/>
              <w:autoSpaceDN w:val="0"/>
              <w:rPr>
                <w:rFonts w:ascii="Times New Roman" w:hAnsi="Times New Roman"/>
                <w:sz w:val="22"/>
                <w:szCs w:val="22"/>
              </w:rPr>
            </w:pPr>
          </w:p>
        </w:tc>
        <w:tc>
          <w:tcPr>
            <w:tcW w:w="1324" w:type="pct"/>
            <w:vAlign w:val="center"/>
          </w:tcPr>
          <w:p w14:paraId="4DAC87B5" w14:textId="77777777" w:rsidR="005D1A88" w:rsidRPr="002D6380" w:rsidRDefault="005D1A88" w:rsidP="00AB6B2F">
            <w:pPr>
              <w:widowControl w:val="0"/>
              <w:autoSpaceDE w:val="0"/>
              <w:autoSpaceDN w:val="0"/>
              <w:rPr>
                <w:rFonts w:ascii="Times New Roman" w:hAnsi="Times New Roman"/>
                <w:sz w:val="22"/>
                <w:szCs w:val="22"/>
              </w:rPr>
            </w:pPr>
          </w:p>
        </w:tc>
        <w:tc>
          <w:tcPr>
            <w:tcW w:w="611" w:type="pct"/>
            <w:vAlign w:val="center"/>
          </w:tcPr>
          <w:p w14:paraId="6EDF1620" w14:textId="77777777" w:rsidR="005D1A88" w:rsidRPr="002D6380" w:rsidRDefault="005D1A88" w:rsidP="00AB6B2F">
            <w:pPr>
              <w:widowControl w:val="0"/>
              <w:autoSpaceDE w:val="0"/>
              <w:autoSpaceDN w:val="0"/>
              <w:rPr>
                <w:rFonts w:ascii="Times New Roman" w:hAnsi="Times New Roman"/>
                <w:sz w:val="22"/>
                <w:szCs w:val="22"/>
              </w:rPr>
            </w:pPr>
          </w:p>
        </w:tc>
        <w:tc>
          <w:tcPr>
            <w:tcW w:w="807" w:type="pct"/>
            <w:vAlign w:val="center"/>
          </w:tcPr>
          <w:p w14:paraId="7F60AEA0" w14:textId="77777777" w:rsidR="005D1A88" w:rsidRPr="002D6380" w:rsidRDefault="005D1A88" w:rsidP="00AB6B2F">
            <w:pPr>
              <w:widowControl w:val="0"/>
              <w:autoSpaceDE w:val="0"/>
              <w:autoSpaceDN w:val="0"/>
              <w:rPr>
                <w:rFonts w:ascii="Times New Roman" w:hAnsi="Times New Roman"/>
                <w:sz w:val="22"/>
                <w:szCs w:val="22"/>
              </w:rPr>
            </w:pPr>
          </w:p>
        </w:tc>
        <w:tc>
          <w:tcPr>
            <w:tcW w:w="935" w:type="pct"/>
            <w:vAlign w:val="center"/>
          </w:tcPr>
          <w:p w14:paraId="3B182AA2"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29286218"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6255379D" w14:textId="77777777" w:rsidTr="00EA7CD4">
        <w:trPr>
          <w:trHeight w:val="555"/>
        </w:trPr>
        <w:tc>
          <w:tcPr>
            <w:tcW w:w="3047" w:type="pct"/>
            <w:gridSpan w:val="4"/>
            <w:vAlign w:val="center"/>
          </w:tcPr>
          <w:p w14:paraId="1C4267B9"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Totale </w:t>
            </w:r>
            <w:proofErr w:type="spellStart"/>
            <w:r w:rsidRPr="002D6380">
              <w:rPr>
                <w:rFonts w:ascii="Times New Roman" w:hAnsi="Times New Roman"/>
                <w:sz w:val="22"/>
                <w:szCs w:val="22"/>
              </w:rPr>
              <w:t>macrovoce</w:t>
            </w:r>
            <w:proofErr w:type="spellEnd"/>
            <w:r w:rsidRPr="002D6380">
              <w:rPr>
                <w:rFonts w:ascii="Times New Roman" w:hAnsi="Times New Roman"/>
                <w:sz w:val="22"/>
                <w:szCs w:val="22"/>
              </w:rPr>
              <w:t xml:space="preserve"> A</w:t>
            </w:r>
          </w:p>
        </w:tc>
        <w:tc>
          <w:tcPr>
            <w:tcW w:w="935" w:type="pct"/>
            <w:vAlign w:val="center"/>
          </w:tcPr>
          <w:p w14:paraId="3A91EF70"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0B9B5D41"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09B77D8B" w14:textId="77777777" w:rsidTr="00EA7C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18"/>
        </w:trPr>
        <w:tc>
          <w:tcPr>
            <w:tcW w:w="5000" w:type="pct"/>
            <w:gridSpan w:val="8"/>
          </w:tcPr>
          <w:p w14:paraId="7A437A4B"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B) Acquisto di nuovi macchinari ed attrezzature </w:t>
            </w:r>
          </w:p>
        </w:tc>
      </w:tr>
      <w:tr w:rsidR="005D1A88" w:rsidRPr="002D6380" w14:paraId="5C20FE37" w14:textId="77777777" w:rsidTr="00EA7CD4">
        <w:trPr>
          <w:trHeight w:val="555"/>
        </w:trPr>
        <w:tc>
          <w:tcPr>
            <w:tcW w:w="305" w:type="pct"/>
            <w:vAlign w:val="center"/>
          </w:tcPr>
          <w:p w14:paraId="5F57FF5B" w14:textId="77777777" w:rsidR="005D1A88" w:rsidRPr="002D6380" w:rsidRDefault="005D1A88" w:rsidP="00AB6B2F">
            <w:pPr>
              <w:widowControl w:val="0"/>
              <w:autoSpaceDE w:val="0"/>
              <w:autoSpaceDN w:val="0"/>
              <w:rPr>
                <w:rFonts w:ascii="Times New Roman" w:hAnsi="Times New Roman"/>
                <w:sz w:val="22"/>
                <w:szCs w:val="22"/>
              </w:rPr>
            </w:pPr>
          </w:p>
        </w:tc>
        <w:tc>
          <w:tcPr>
            <w:tcW w:w="1324" w:type="pct"/>
            <w:vAlign w:val="center"/>
          </w:tcPr>
          <w:p w14:paraId="4DEC394C" w14:textId="77777777" w:rsidR="005D1A88" w:rsidRPr="002D6380" w:rsidRDefault="005D1A88" w:rsidP="00AB6B2F">
            <w:pPr>
              <w:widowControl w:val="0"/>
              <w:autoSpaceDE w:val="0"/>
              <w:autoSpaceDN w:val="0"/>
              <w:rPr>
                <w:rFonts w:ascii="Times New Roman" w:hAnsi="Times New Roman"/>
                <w:sz w:val="22"/>
                <w:szCs w:val="22"/>
              </w:rPr>
            </w:pPr>
          </w:p>
        </w:tc>
        <w:tc>
          <w:tcPr>
            <w:tcW w:w="611" w:type="pct"/>
            <w:vAlign w:val="center"/>
          </w:tcPr>
          <w:p w14:paraId="7A5F0062" w14:textId="77777777" w:rsidR="005D1A88" w:rsidRPr="002D6380" w:rsidRDefault="005D1A88" w:rsidP="00AB6B2F">
            <w:pPr>
              <w:widowControl w:val="0"/>
              <w:autoSpaceDE w:val="0"/>
              <w:autoSpaceDN w:val="0"/>
              <w:rPr>
                <w:rFonts w:ascii="Times New Roman" w:hAnsi="Times New Roman"/>
                <w:sz w:val="22"/>
                <w:szCs w:val="22"/>
              </w:rPr>
            </w:pPr>
          </w:p>
        </w:tc>
        <w:tc>
          <w:tcPr>
            <w:tcW w:w="807" w:type="pct"/>
            <w:vAlign w:val="center"/>
          </w:tcPr>
          <w:p w14:paraId="299E9F65" w14:textId="77777777" w:rsidR="005D1A88" w:rsidRPr="002D6380" w:rsidRDefault="005D1A88" w:rsidP="00AB6B2F">
            <w:pPr>
              <w:widowControl w:val="0"/>
              <w:autoSpaceDE w:val="0"/>
              <w:autoSpaceDN w:val="0"/>
              <w:rPr>
                <w:rFonts w:ascii="Times New Roman" w:hAnsi="Times New Roman"/>
                <w:sz w:val="22"/>
                <w:szCs w:val="22"/>
              </w:rPr>
            </w:pPr>
          </w:p>
        </w:tc>
        <w:tc>
          <w:tcPr>
            <w:tcW w:w="935" w:type="pct"/>
            <w:vAlign w:val="center"/>
          </w:tcPr>
          <w:p w14:paraId="4555BFD5"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05AD1591"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31A08339" w14:textId="77777777" w:rsidTr="00EA7CD4">
        <w:trPr>
          <w:trHeight w:val="555"/>
        </w:trPr>
        <w:tc>
          <w:tcPr>
            <w:tcW w:w="305" w:type="pct"/>
            <w:vAlign w:val="center"/>
          </w:tcPr>
          <w:p w14:paraId="78C57A10" w14:textId="77777777" w:rsidR="005D1A88" w:rsidRPr="002D6380" w:rsidRDefault="005D1A88" w:rsidP="00AB6B2F">
            <w:pPr>
              <w:widowControl w:val="0"/>
              <w:autoSpaceDE w:val="0"/>
              <w:autoSpaceDN w:val="0"/>
              <w:rPr>
                <w:rFonts w:ascii="Times New Roman" w:hAnsi="Times New Roman"/>
                <w:sz w:val="22"/>
                <w:szCs w:val="22"/>
              </w:rPr>
            </w:pPr>
          </w:p>
        </w:tc>
        <w:tc>
          <w:tcPr>
            <w:tcW w:w="1324" w:type="pct"/>
            <w:vAlign w:val="center"/>
          </w:tcPr>
          <w:p w14:paraId="4AE8C234" w14:textId="77777777" w:rsidR="005D1A88" w:rsidRPr="002D6380" w:rsidRDefault="005D1A88" w:rsidP="00AB6B2F">
            <w:pPr>
              <w:widowControl w:val="0"/>
              <w:autoSpaceDE w:val="0"/>
              <w:autoSpaceDN w:val="0"/>
              <w:rPr>
                <w:rFonts w:ascii="Times New Roman" w:hAnsi="Times New Roman"/>
                <w:sz w:val="22"/>
                <w:szCs w:val="22"/>
              </w:rPr>
            </w:pPr>
          </w:p>
        </w:tc>
        <w:tc>
          <w:tcPr>
            <w:tcW w:w="611" w:type="pct"/>
            <w:vAlign w:val="center"/>
          </w:tcPr>
          <w:p w14:paraId="5E6F319C" w14:textId="77777777" w:rsidR="005D1A88" w:rsidRPr="002D6380" w:rsidRDefault="005D1A88" w:rsidP="00AB6B2F">
            <w:pPr>
              <w:widowControl w:val="0"/>
              <w:autoSpaceDE w:val="0"/>
              <w:autoSpaceDN w:val="0"/>
              <w:rPr>
                <w:rFonts w:ascii="Times New Roman" w:hAnsi="Times New Roman"/>
                <w:sz w:val="22"/>
                <w:szCs w:val="22"/>
              </w:rPr>
            </w:pPr>
          </w:p>
        </w:tc>
        <w:tc>
          <w:tcPr>
            <w:tcW w:w="807" w:type="pct"/>
            <w:vAlign w:val="center"/>
          </w:tcPr>
          <w:p w14:paraId="6ACF1D03" w14:textId="77777777" w:rsidR="005D1A88" w:rsidRPr="002D6380" w:rsidRDefault="005D1A88" w:rsidP="00AB6B2F">
            <w:pPr>
              <w:widowControl w:val="0"/>
              <w:autoSpaceDE w:val="0"/>
              <w:autoSpaceDN w:val="0"/>
              <w:rPr>
                <w:rFonts w:ascii="Times New Roman" w:hAnsi="Times New Roman"/>
                <w:sz w:val="22"/>
                <w:szCs w:val="22"/>
              </w:rPr>
            </w:pPr>
          </w:p>
        </w:tc>
        <w:tc>
          <w:tcPr>
            <w:tcW w:w="935" w:type="pct"/>
            <w:vAlign w:val="center"/>
          </w:tcPr>
          <w:p w14:paraId="2698F926"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559AE06C"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2BBC17BB" w14:textId="77777777" w:rsidTr="00EA7CD4">
        <w:trPr>
          <w:trHeight w:val="555"/>
        </w:trPr>
        <w:tc>
          <w:tcPr>
            <w:tcW w:w="3047" w:type="pct"/>
            <w:gridSpan w:val="4"/>
            <w:vAlign w:val="center"/>
          </w:tcPr>
          <w:p w14:paraId="75D70270"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Totale </w:t>
            </w:r>
            <w:proofErr w:type="spellStart"/>
            <w:r w:rsidRPr="002D6380">
              <w:rPr>
                <w:rFonts w:ascii="Times New Roman" w:hAnsi="Times New Roman"/>
                <w:sz w:val="22"/>
                <w:szCs w:val="22"/>
              </w:rPr>
              <w:t>macrovoce</w:t>
            </w:r>
            <w:proofErr w:type="spellEnd"/>
            <w:r w:rsidRPr="002D6380">
              <w:rPr>
                <w:rFonts w:ascii="Times New Roman" w:hAnsi="Times New Roman"/>
                <w:sz w:val="22"/>
                <w:szCs w:val="22"/>
              </w:rPr>
              <w:t xml:space="preserve"> B</w:t>
            </w:r>
          </w:p>
        </w:tc>
        <w:tc>
          <w:tcPr>
            <w:tcW w:w="935" w:type="pct"/>
            <w:vAlign w:val="center"/>
          </w:tcPr>
          <w:p w14:paraId="54856FA2"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1E1877E4"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669E5169" w14:textId="77777777" w:rsidTr="00EA7C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55"/>
        </w:trPr>
        <w:tc>
          <w:tcPr>
            <w:tcW w:w="5000" w:type="pct"/>
            <w:gridSpan w:val="8"/>
          </w:tcPr>
          <w:p w14:paraId="69E739B9"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C) Acquisto o sviluppo di programmi informatici e acquisizione di brevetti, licenze, diritti d’autore, marchi commerciali </w:t>
            </w:r>
          </w:p>
        </w:tc>
      </w:tr>
      <w:tr w:rsidR="005D1A88" w:rsidRPr="002D6380" w14:paraId="35D219BA" w14:textId="77777777" w:rsidTr="00EA7CD4">
        <w:trPr>
          <w:trHeight w:val="555"/>
        </w:trPr>
        <w:tc>
          <w:tcPr>
            <w:tcW w:w="305" w:type="pct"/>
            <w:vAlign w:val="center"/>
          </w:tcPr>
          <w:p w14:paraId="62A615DD" w14:textId="77777777" w:rsidR="005D1A88" w:rsidRPr="002D6380" w:rsidRDefault="005D1A88" w:rsidP="00AB6B2F">
            <w:pPr>
              <w:widowControl w:val="0"/>
              <w:autoSpaceDE w:val="0"/>
              <w:autoSpaceDN w:val="0"/>
              <w:rPr>
                <w:rFonts w:ascii="Times New Roman" w:hAnsi="Times New Roman"/>
                <w:sz w:val="22"/>
                <w:szCs w:val="22"/>
              </w:rPr>
            </w:pPr>
          </w:p>
        </w:tc>
        <w:tc>
          <w:tcPr>
            <w:tcW w:w="1324" w:type="pct"/>
            <w:vAlign w:val="center"/>
          </w:tcPr>
          <w:p w14:paraId="18A1AEA2" w14:textId="77777777" w:rsidR="005D1A88" w:rsidRPr="002D6380" w:rsidRDefault="005D1A88" w:rsidP="00AB6B2F">
            <w:pPr>
              <w:widowControl w:val="0"/>
              <w:autoSpaceDE w:val="0"/>
              <w:autoSpaceDN w:val="0"/>
              <w:rPr>
                <w:rFonts w:ascii="Times New Roman" w:hAnsi="Times New Roman"/>
                <w:sz w:val="22"/>
                <w:szCs w:val="22"/>
              </w:rPr>
            </w:pPr>
          </w:p>
        </w:tc>
        <w:tc>
          <w:tcPr>
            <w:tcW w:w="611" w:type="pct"/>
            <w:vAlign w:val="center"/>
          </w:tcPr>
          <w:p w14:paraId="0DB52D2F" w14:textId="77777777" w:rsidR="005D1A88" w:rsidRPr="002D6380" w:rsidRDefault="005D1A88" w:rsidP="00AB6B2F">
            <w:pPr>
              <w:widowControl w:val="0"/>
              <w:autoSpaceDE w:val="0"/>
              <w:autoSpaceDN w:val="0"/>
              <w:rPr>
                <w:rFonts w:ascii="Times New Roman" w:hAnsi="Times New Roman"/>
                <w:sz w:val="22"/>
                <w:szCs w:val="22"/>
              </w:rPr>
            </w:pPr>
          </w:p>
        </w:tc>
        <w:tc>
          <w:tcPr>
            <w:tcW w:w="807" w:type="pct"/>
            <w:vAlign w:val="center"/>
          </w:tcPr>
          <w:p w14:paraId="7A931D9E" w14:textId="77777777" w:rsidR="005D1A88" w:rsidRPr="002D6380" w:rsidRDefault="005D1A88" w:rsidP="00AB6B2F">
            <w:pPr>
              <w:widowControl w:val="0"/>
              <w:autoSpaceDE w:val="0"/>
              <w:autoSpaceDN w:val="0"/>
              <w:rPr>
                <w:rFonts w:ascii="Times New Roman" w:hAnsi="Times New Roman"/>
                <w:sz w:val="22"/>
                <w:szCs w:val="22"/>
              </w:rPr>
            </w:pPr>
          </w:p>
        </w:tc>
        <w:tc>
          <w:tcPr>
            <w:tcW w:w="935" w:type="pct"/>
            <w:vAlign w:val="center"/>
          </w:tcPr>
          <w:p w14:paraId="78E4236A"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632FA4CC"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53B686E3" w14:textId="77777777" w:rsidTr="00EA7CD4">
        <w:trPr>
          <w:trHeight w:val="555"/>
        </w:trPr>
        <w:tc>
          <w:tcPr>
            <w:tcW w:w="305" w:type="pct"/>
            <w:vAlign w:val="center"/>
          </w:tcPr>
          <w:p w14:paraId="5831B276" w14:textId="77777777" w:rsidR="005D1A88" w:rsidRPr="002D6380" w:rsidRDefault="005D1A88" w:rsidP="00AB6B2F">
            <w:pPr>
              <w:widowControl w:val="0"/>
              <w:autoSpaceDE w:val="0"/>
              <w:autoSpaceDN w:val="0"/>
              <w:rPr>
                <w:rFonts w:ascii="Times New Roman" w:hAnsi="Times New Roman"/>
                <w:sz w:val="22"/>
                <w:szCs w:val="22"/>
              </w:rPr>
            </w:pPr>
          </w:p>
        </w:tc>
        <w:tc>
          <w:tcPr>
            <w:tcW w:w="1324" w:type="pct"/>
            <w:vAlign w:val="center"/>
          </w:tcPr>
          <w:p w14:paraId="0598340F" w14:textId="77777777" w:rsidR="005D1A88" w:rsidRPr="002D6380" w:rsidRDefault="005D1A88" w:rsidP="00AB6B2F">
            <w:pPr>
              <w:widowControl w:val="0"/>
              <w:autoSpaceDE w:val="0"/>
              <w:autoSpaceDN w:val="0"/>
              <w:rPr>
                <w:rFonts w:ascii="Times New Roman" w:hAnsi="Times New Roman"/>
                <w:sz w:val="22"/>
                <w:szCs w:val="22"/>
              </w:rPr>
            </w:pPr>
          </w:p>
        </w:tc>
        <w:tc>
          <w:tcPr>
            <w:tcW w:w="611" w:type="pct"/>
            <w:vAlign w:val="center"/>
          </w:tcPr>
          <w:p w14:paraId="3B11D919" w14:textId="77777777" w:rsidR="005D1A88" w:rsidRPr="002D6380" w:rsidRDefault="005D1A88" w:rsidP="00AB6B2F">
            <w:pPr>
              <w:widowControl w:val="0"/>
              <w:autoSpaceDE w:val="0"/>
              <w:autoSpaceDN w:val="0"/>
              <w:rPr>
                <w:rFonts w:ascii="Times New Roman" w:hAnsi="Times New Roman"/>
                <w:sz w:val="22"/>
                <w:szCs w:val="22"/>
              </w:rPr>
            </w:pPr>
          </w:p>
        </w:tc>
        <w:tc>
          <w:tcPr>
            <w:tcW w:w="807" w:type="pct"/>
            <w:vAlign w:val="center"/>
          </w:tcPr>
          <w:p w14:paraId="36C27005" w14:textId="77777777" w:rsidR="005D1A88" w:rsidRPr="002D6380" w:rsidRDefault="005D1A88" w:rsidP="00AB6B2F">
            <w:pPr>
              <w:widowControl w:val="0"/>
              <w:autoSpaceDE w:val="0"/>
              <w:autoSpaceDN w:val="0"/>
              <w:rPr>
                <w:rFonts w:ascii="Times New Roman" w:hAnsi="Times New Roman"/>
                <w:sz w:val="22"/>
                <w:szCs w:val="22"/>
              </w:rPr>
            </w:pPr>
          </w:p>
        </w:tc>
        <w:tc>
          <w:tcPr>
            <w:tcW w:w="935" w:type="pct"/>
            <w:vAlign w:val="center"/>
          </w:tcPr>
          <w:p w14:paraId="5C5044C9"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0E6BAC1D"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4F85EF9D" w14:textId="77777777" w:rsidTr="00EA7CD4">
        <w:trPr>
          <w:trHeight w:val="555"/>
        </w:trPr>
        <w:tc>
          <w:tcPr>
            <w:tcW w:w="3047" w:type="pct"/>
            <w:gridSpan w:val="4"/>
            <w:vAlign w:val="center"/>
          </w:tcPr>
          <w:p w14:paraId="1C618EB4"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Totale </w:t>
            </w:r>
            <w:proofErr w:type="spellStart"/>
            <w:r w:rsidRPr="002D6380">
              <w:rPr>
                <w:rFonts w:ascii="Times New Roman" w:hAnsi="Times New Roman"/>
                <w:sz w:val="22"/>
                <w:szCs w:val="22"/>
              </w:rPr>
              <w:t>macrovoce</w:t>
            </w:r>
            <w:proofErr w:type="spellEnd"/>
            <w:r w:rsidRPr="002D6380">
              <w:rPr>
                <w:rFonts w:ascii="Times New Roman" w:hAnsi="Times New Roman"/>
                <w:sz w:val="22"/>
                <w:szCs w:val="22"/>
              </w:rPr>
              <w:t xml:space="preserve"> C</w:t>
            </w:r>
          </w:p>
        </w:tc>
        <w:tc>
          <w:tcPr>
            <w:tcW w:w="935" w:type="pct"/>
            <w:vAlign w:val="center"/>
          </w:tcPr>
          <w:p w14:paraId="65AC59DE"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2000889F"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7E807E38" w14:textId="77777777" w:rsidTr="00EA7C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39"/>
        </w:trPr>
        <w:tc>
          <w:tcPr>
            <w:tcW w:w="5000" w:type="pct"/>
            <w:gridSpan w:val="8"/>
          </w:tcPr>
          <w:p w14:paraId="6046282F"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D) Spese generali collegate alle spese di cui alla lettera A e B</w:t>
            </w:r>
          </w:p>
        </w:tc>
      </w:tr>
      <w:tr w:rsidR="005D1A88" w:rsidRPr="002D6380" w14:paraId="4EA65E7C" w14:textId="77777777" w:rsidTr="00EA7CD4">
        <w:trPr>
          <w:trHeight w:val="555"/>
        </w:trPr>
        <w:tc>
          <w:tcPr>
            <w:tcW w:w="305" w:type="pct"/>
            <w:vAlign w:val="center"/>
          </w:tcPr>
          <w:p w14:paraId="227720CF" w14:textId="77777777" w:rsidR="005D1A88" w:rsidRPr="002D6380" w:rsidRDefault="005D1A88" w:rsidP="00AB6B2F">
            <w:pPr>
              <w:widowControl w:val="0"/>
              <w:autoSpaceDE w:val="0"/>
              <w:autoSpaceDN w:val="0"/>
              <w:rPr>
                <w:rFonts w:ascii="Times New Roman" w:hAnsi="Times New Roman"/>
                <w:sz w:val="22"/>
                <w:szCs w:val="22"/>
              </w:rPr>
            </w:pPr>
          </w:p>
        </w:tc>
        <w:tc>
          <w:tcPr>
            <w:tcW w:w="1324" w:type="pct"/>
            <w:vAlign w:val="center"/>
          </w:tcPr>
          <w:p w14:paraId="4F325F6B" w14:textId="77777777" w:rsidR="005D1A88" w:rsidRPr="002D6380" w:rsidRDefault="005D1A88" w:rsidP="00AB6B2F">
            <w:pPr>
              <w:widowControl w:val="0"/>
              <w:autoSpaceDE w:val="0"/>
              <w:autoSpaceDN w:val="0"/>
              <w:rPr>
                <w:rFonts w:ascii="Times New Roman" w:hAnsi="Times New Roman"/>
                <w:sz w:val="22"/>
                <w:szCs w:val="22"/>
              </w:rPr>
            </w:pPr>
          </w:p>
        </w:tc>
        <w:tc>
          <w:tcPr>
            <w:tcW w:w="611" w:type="pct"/>
            <w:vAlign w:val="center"/>
          </w:tcPr>
          <w:p w14:paraId="5A836AE1" w14:textId="77777777" w:rsidR="005D1A88" w:rsidRPr="002D6380" w:rsidRDefault="005D1A88" w:rsidP="00AB6B2F">
            <w:pPr>
              <w:widowControl w:val="0"/>
              <w:autoSpaceDE w:val="0"/>
              <w:autoSpaceDN w:val="0"/>
              <w:rPr>
                <w:rFonts w:ascii="Times New Roman" w:hAnsi="Times New Roman"/>
                <w:sz w:val="22"/>
                <w:szCs w:val="22"/>
              </w:rPr>
            </w:pPr>
          </w:p>
        </w:tc>
        <w:tc>
          <w:tcPr>
            <w:tcW w:w="807" w:type="pct"/>
            <w:vAlign w:val="center"/>
          </w:tcPr>
          <w:p w14:paraId="7EA81FDD" w14:textId="77777777" w:rsidR="005D1A88" w:rsidRPr="002D6380" w:rsidRDefault="005D1A88" w:rsidP="00AB6B2F">
            <w:pPr>
              <w:widowControl w:val="0"/>
              <w:autoSpaceDE w:val="0"/>
              <w:autoSpaceDN w:val="0"/>
              <w:rPr>
                <w:rFonts w:ascii="Times New Roman" w:hAnsi="Times New Roman"/>
                <w:sz w:val="22"/>
                <w:szCs w:val="22"/>
              </w:rPr>
            </w:pPr>
          </w:p>
        </w:tc>
        <w:tc>
          <w:tcPr>
            <w:tcW w:w="935" w:type="pct"/>
            <w:vAlign w:val="center"/>
          </w:tcPr>
          <w:p w14:paraId="12DB513B"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02C8064D"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6649DB6B" w14:textId="77777777" w:rsidTr="00EA7CD4">
        <w:trPr>
          <w:trHeight w:val="555"/>
        </w:trPr>
        <w:tc>
          <w:tcPr>
            <w:tcW w:w="305" w:type="pct"/>
            <w:vAlign w:val="center"/>
          </w:tcPr>
          <w:p w14:paraId="5F83A2D3" w14:textId="77777777" w:rsidR="005D1A88" w:rsidRPr="002D6380" w:rsidRDefault="005D1A88" w:rsidP="00AB6B2F">
            <w:pPr>
              <w:widowControl w:val="0"/>
              <w:autoSpaceDE w:val="0"/>
              <w:autoSpaceDN w:val="0"/>
              <w:rPr>
                <w:rFonts w:ascii="Times New Roman" w:hAnsi="Times New Roman"/>
                <w:sz w:val="22"/>
                <w:szCs w:val="22"/>
              </w:rPr>
            </w:pPr>
          </w:p>
        </w:tc>
        <w:tc>
          <w:tcPr>
            <w:tcW w:w="1324" w:type="pct"/>
            <w:vAlign w:val="center"/>
          </w:tcPr>
          <w:p w14:paraId="580A5915" w14:textId="77777777" w:rsidR="005D1A88" w:rsidRPr="002D6380" w:rsidRDefault="005D1A88" w:rsidP="00AB6B2F">
            <w:pPr>
              <w:widowControl w:val="0"/>
              <w:autoSpaceDE w:val="0"/>
              <w:autoSpaceDN w:val="0"/>
              <w:rPr>
                <w:rFonts w:ascii="Times New Roman" w:hAnsi="Times New Roman"/>
                <w:sz w:val="22"/>
                <w:szCs w:val="22"/>
              </w:rPr>
            </w:pPr>
          </w:p>
        </w:tc>
        <w:tc>
          <w:tcPr>
            <w:tcW w:w="611" w:type="pct"/>
            <w:vAlign w:val="center"/>
          </w:tcPr>
          <w:p w14:paraId="20087211" w14:textId="77777777" w:rsidR="005D1A88" w:rsidRPr="002D6380" w:rsidRDefault="005D1A88" w:rsidP="00AB6B2F">
            <w:pPr>
              <w:widowControl w:val="0"/>
              <w:autoSpaceDE w:val="0"/>
              <w:autoSpaceDN w:val="0"/>
              <w:rPr>
                <w:rFonts w:ascii="Times New Roman" w:hAnsi="Times New Roman"/>
                <w:sz w:val="22"/>
                <w:szCs w:val="22"/>
              </w:rPr>
            </w:pPr>
          </w:p>
        </w:tc>
        <w:tc>
          <w:tcPr>
            <w:tcW w:w="807" w:type="pct"/>
            <w:vAlign w:val="center"/>
          </w:tcPr>
          <w:p w14:paraId="7F0CBE2E" w14:textId="77777777" w:rsidR="005D1A88" w:rsidRPr="002D6380" w:rsidRDefault="005D1A88" w:rsidP="00AB6B2F">
            <w:pPr>
              <w:widowControl w:val="0"/>
              <w:autoSpaceDE w:val="0"/>
              <w:autoSpaceDN w:val="0"/>
              <w:rPr>
                <w:rFonts w:ascii="Times New Roman" w:hAnsi="Times New Roman"/>
                <w:sz w:val="22"/>
                <w:szCs w:val="22"/>
              </w:rPr>
            </w:pPr>
          </w:p>
        </w:tc>
        <w:tc>
          <w:tcPr>
            <w:tcW w:w="935" w:type="pct"/>
            <w:vAlign w:val="center"/>
          </w:tcPr>
          <w:p w14:paraId="26E8D9E8"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4DFC6209"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179BB61D" w14:textId="77777777" w:rsidTr="00EA7CD4">
        <w:trPr>
          <w:trHeight w:val="555"/>
        </w:trPr>
        <w:tc>
          <w:tcPr>
            <w:tcW w:w="3047" w:type="pct"/>
            <w:gridSpan w:val="4"/>
            <w:vAlign w:val="center"/>
          </w:tcPr>
          <w:p w14:paraId="3A738425"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Totale </w:t>
            </w:r>
            <w:proofErr w:type="spellStart"/>
            <w:r w:rsidRPr="002D6380">
              <w:rPr>
                <w:rFonts w:ascii="Times New Roman" w:hAnsi="Times New Roman"/>
                <w:sz w:val="22"/>
                <w:szCs w:val="22"/>
              </w:rPr>
              <w:t>macrovoce</w:t>
            </w:r>
            <w:proofErr w:type="spellEnd"/>
            <w:r w:rsidRPr="002D6380">
              <w:rPr>
                <w:rFonts w:ascii="Times New Roman" w:hAnsi="Times New Roman"/>
                <w:sz w:val="22"/>
                <w:szCs w:val="22"/>
              </w:rPr>
              <w:t xml:space="preserve"> D</w:t>
            </w:r>
          </w:p>
        </w:tc>
        <w:tc>
          <w:tcPr>
            <w:tcW w:w="935" w:type="pct"/>
            <w:vAlign w:val="center"/>
          </w:tcPr>
          <w:p w14:paraId="7CA144F9" w14:textId="77777777" w:rsidR="005D1A88" w:rsidRPr="002D6380" w:rsidRDefault="005D1A88" w:rsidP="00AB6B2F">
            <w:pPr>
              <w:widowControl w:val="0"/>
              <w:autoSpaceDE w:val="0"/>
              <w:autoSpaceDN w:val="0"/>
              <w:rPr>
                <w:rFonts w:ascii="Times New Roman" w:hAnsi="Times New Roman"/>
                <w:sz w:val="22"/>
                <w:szCs w:val="22"/>
              </w:rPr>
            </w:pPr>
          </w:p>
        </w:tc>
        <w:tc>
          <w:tcPr>
            <w:tcW w:w="1018" w:type="pct"/>
            <w:gridSpan w:val="3"/>
            <w:vAlign w:val="center"/>
          </w:tcPr>
          <w:p w14:paraId="51DFF3E0"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41FC975F" w14:textId="77777777" w:rsidTr="00EA7CD4">
        <w:trPr>
          <w:gridAfter w:val="1"/>
          <w:wAfter w:w="29" w:type="pct"/>
          <w:trHeight w:val="301"/>
        </w:trPr>
        <w:tc>
          <w:tcPr>
            <w:tcW w:w="4971" w:type="pct"/>
            <w:gridSpan w:val="7"/>
            <w:tcBorders>
              <w:top w:val="nil"/>
              <w:left w:val="nil"/>
              <w:bottom w:val="single" w:sz="4" w:space="0" w:color="auto"/>
              <w:right w:val="nil"/>
            </w:tcBorders>
            <w:vAlign w:val="center"/>
          </w:tcPr>
          <w:p w14:paraId="4BA632ED"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659E27CC" w14:textId="77777777" w:rsidTr="00EA7CD4">
        <w:trPr>
          <w:gridAfter w:val="1"/>
          <w:wAfter w:w="29" w:type="pct"/>
          <w:trHeight w:val="555"/>
        </w:trPr>
        <w:tc>
          <w:tcPr>
            <w:tcW w:w="3047" w:type="pct"/>
            <w:gridSpan w:val="4"/>
            <w:tcBorders>
              <w:top w:val="single" w:sz="4" w:space="0" w:color="auto"/>
            </w:tcBorders>
            <w:vAlign w:val="center"/>
          </w:tcPr>
          <w:p w14:paraId="1247F939"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TOTALE GENERALE (A+B+C+D)</w:t>
            </w:r>
          </w:p>
        </w:tc>
        <w:tc>
          <w:tcPr>
            <w:tcW w:w="962" w:type="pct"/>
            <w:gridSpan w:val="2"/>
            <w:tcBorders>
              <w:top w:val="single" w:sz="4" w:space="0" w:color="auto"/>
            </w:tcBorders>
            <w:vAlign w:val="center"/>
          </w:tcPr>
          <w:p w14:paraId="6E30ADC9" w14:textId="77777777" w:rsidR="005D1A88" w:rsidRPr="002D6380" w:rsidRDefault="005D1A88" w:rsidP="00AB6B2F">
            <w:pPr>
              <w:widowControl w:val="0"/>
              <w:autoSpaceDE w:val="0"/>
              <w:autoSpaceDN w:val="0"/>
              <w:rPr>
                <w:rFonts w:ascii="Times New Roman" w:hAnsi="Times New Roman"/>
                <w:sz w:val="22"/>
                <w:szCs w:val="22"/>
              </w:rPr>
            </w:pPr>
          </w:p>
        </w:tc>
        <w:tc>
          <w:tcPr>
            <w:tcW w:w="962" w:type="pct"/>
            <w:tcBorders>
              <w:top w:val="single" w:sz="4" w:space="0" w:color="auto"/>
            </w:tcBorders>
            <w:vAlign w:val="center"/>
          </w:tcPr>
          <w:p w14:paraId="5C87ED0E" w14:textId="77777777" w:rsidR="005D1A88" w:rsidRPr="002D6380" w:rsidRDefault="005D1A88" w:rsidP="00AB6B2F">
            <w:pPr>
              <w:widowControl w:val="0"/>
              <w:autoSpaceDE w:val="0"/>
              <w:autoSpaceDN w:val="0"/>
              <w:rPr>
                <w:rFonts w:ascii="Times New Roman" w:hAnsi="Times New Roman"/>
                <w:sz w:val="22"/>
                <w:szCs w:val="22"/>
              </w:rPr>
            </w:pPr>
          </w:p>
        </w:tc>
      </w:tr>
    </w:tbl>
    <w:p w14:paraId="7F69A4A8" w14:textId="77777777" w:rsidR="005D1A88" w:rsidRPr="002D6380" w:rsidRDefault="005D1A88" w:rsidP="00AB6B2F">
      <w:pPr>
        <w:widowControl w:val="0"/>
        <w:autoSpaceDE w:val="0"/>
        <w:autoSpaceDN w:val="0"/>
        <w:rPr>
          <w:rFonts w:ascii="Times New Roman" w:hAnsi="Times New Roman"/>
          <w:sz w:val="22"/>
          <w:szCs w:val="22"/>
        </w:rPr>
      </w:pPr>
    </w:p>
    <w:p w14:paraId="12DEC249" w14:textId="77777777" w:rsidR="005D1A88" w:rsidRPr="002D6380" w:rsidRDefault="005D1A88" w:rsidP="00AB6B2F">
      <w:pPr>
        <w:widowControl w:val="0"/>
        <w:autoSpaceDE w:val="0"/>
        <w:autoSpaceDN w:val="0"/>
        <w:rPr>
          <w:rFonts w:ascii="Times New Roman" w:hAnsi="Times New Roman"/>
          <w:sz w:val="22"/>
          <w:szCs w:val="22"/>
          <w:u w:val="single"/>
        </w:rPr>
      </w:pPr>
      <w:r w:rsidRPr="002D6380">
        <w:rPr>
          <w:rFonts w:ascii="Times New Roman" w:hAnsi="Times New Roman"/>
          <w:sz w:val="22"/>
          <w:szCs w:val="22"/>
          <w:u w:val="single"/>
        </w:rPr>
        <w:t>Per ciascuna lettera aggiungere linee testo se necessarie</w:t>
      </w:r>
    </w:p>
    <w:p w14:paraId="06D02ABD" w14:textId="77777777" w:rsidR="005D1A88" w:rsidRPr="002D6380" w:rsidRDefault="005D1A88" w:rsidP="00AB6B2F">
      <w:pPr>
        <w:widowControl w:val="0"/>
        <w:autoSpaceDE w:val="0"/>
        <w:autoSpaceDN w:val="0"/>
        <w:rPr>
          <w:rFonts w:ascii="Times New Roman" w:hAnsi="Times New Roman"/>
          <w:sz w:val="22"/>
          <w:szCs w:val="22"/>
        </w:rPr>
      </w:pPr>
    </w:p>
    <w:p w14:paraId="7B043B52" w14:textId="77777777" w:rsidR="005D1A88" w:rsidRPr="002D6380" w:rsidRDefault="005D1A88" w:rsidP="00AB6B2F">
      <w:pPr>
        <w:widowControl w:val="0"/>
        <w:autoSpaceDE w:val="0"/>
        <w:autoSpaceDN w:val="0"/>
        <w:rPr>
          <w:rFonts w:ascii="Times New Roman" w:hAnsi="Times New Roman"/>
          <w:sz w:val="22"/>
          <w:szCs w:val="22"/>
        </w:rPr>
      </w:pPr>
    </w:p>
    <w:p w14:paraId="6C64AE80"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6 IL PIANO ECONOMICO – FINANZIARIO</w:t>
      </w:r>
    </w:p>
    <w:p w14:paraId="6D874C20" w14:textId="77777777" w:rsidR="005D1A88" w:rsidRPr="00E174B5" w:rsidRDefault="005D1A88" w:rsidP="00AB6B2F">
      <w:pPr>
        <w:widowControl w:val="0"/>
        <w:autoSpaceDE w:val="0"/>
        <w:autoSpaceDN w:val="0"/>
        <w:rPr>
          <w:rFonts w:ascii="Times New Roman" w:hAnsi="Times New Roman"/>
          <w:b/>
          <w:bCs/>
          <w:sz w:val="22"/>
          <w:szCs w:val="22"/>
        </w:rPr>
      </w:pPr>
    </w:p>
    <w:p w14:paraId="7A80498E" w14:textId="77777777" w:rsidR="005D1A88" w:rsidRPr="00E174B5" w:rsidRDefault="005D1A88" w:rsidP="00AB6B2F">
      <w:pPr>
        <w:widowControl w:val="0"/>
        <w:autoSpaceDE w:val="0"/>
        <w:autoSpaceDN w:val="0"/>
        <w:rPr>
          <w:rFonts w:ascii="Times New Roman" w:hAnsi="Times New Roman"/>
          <w:b/>
          <w:bCs/>
          <w:sz w:val="22"/>
          <w:szCs w:val="22"/>
        </w:rPr>
      </w:pPr>
      <w:r w:rsidRPr="00E174B5">
        <w:rPr>
          <w:rFonts w:ascii="Times New Roman" w:hAnsi="Times New Roman"/>
          <w:b/>
          <w:bCs/>
          <w:sz w:val="22"/>
          <w:szCs w:val="22"/>
        </w:rPr>
        <w:t>6.1 Il conto economico previsionale dell’iniziativa</w:t>
      </w:r>
    </w:p>
    <w:p w14:paraId="2692B603"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Elaborare il conto economico dell’iniziativa proposta per i primi tre anni, nel caso di microimpresa/piccola impresa già esistente compilare anche la colonna inerente il conto economico precedente lo sviluppo della </w:t>
      </w:r>
      <w:r w:rsidRPr="002D6380">
        <w:rPr>
          <w:rFonts w:ascii="Times New Roman" w:hAnsi="Times New Roman"/>
          <w:sz w:val="22"/>
          <w:szCs w:val="22"/>
        </w:rPr>
        <w:lastRenderedPageBreak/>
        <w:t>stessa (Anno - 1).</w:t>
      </w:r>
    </w:p>
    <w:p w14:paraId="655D5A71" w14:textId="77777777" w:rsidR="005D1A88" w:rsidRPr="002D6380" w:rsidRDefault="005D1A88" w:rsidP="00AB6B2F">
      <w:pPr>
        <w:widowControl w:val="0"/>
        <w:autoSpaceDE w:val="0"/>
        <w:autoSpaceDN w:val="0"/>
        <w:rPr>
          <w:rFonts w:ascii="Times New Roman" w:hAnsi="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4"/>
        <w:gridCol w:w="3416"/>
        <w:gridCol w:w="1620"/>
        <w:gridCol w:w="1361"/>
        <w:gridCol w:w="1359"/>
        <w:gridCol w:w="1359"/>
      </w:tblGrid>
      <w:tr w:rsidR="005D1A88" w:rsidRPr="002D6380" w14:paraId="6A2547D2" w14:textId="77777777" w:rsidTr="00EA7CD4">
        <w:trPr>
          <w:trHeight w:val="51"/>
        </w:trPr>
        <w:tc>
          <w:tcPr>
            <w:tcW w:w="2055" w:type="pct"/>
            <w:gridSpan w:val="2"/>
          </w:tcPr>
          <w:p w14:paraId="49639A96" w14:textId="77777777" w:rsidR="005D1A88" w:rsidRPr="00E174B5" w:rsidRDefault="005D1A88" w:rsidP="00AB6B2F">
            <w:pPr>
              <w:widowControl w:val="0"/>
              <w:autoSpaceDE w:val="0"/>
              <w:autoSpaceDN w:val="0"/>
              <w:jc w:val="center"/>
              <w:rPr>
                <w:rFonts w:ascii="Times New Roman" w:hAnsi="Times New Roman"/>
                <w:b/>
                <w:bCs/>
                <w:sz w:val="22"/>
                <w:szCs w:val="22"/>
              </w:rPr>
            </w:pPr>
          </w:p>
        </w:tc>
        <w:tc>
          <w:tcPr>
            <w:tcW w:w="805" w:type="pct"/>
            <w:shd w:val="clear" w:color="auto" w:fill="E6E6E6"/>
          </w:tcPr>
          <w:p w14:paraId="0D2E37CC" w14:textId="77777777" w:rsidR="005D1A88" w:rsidRPr="00E174B5" w:rsidRDefault="005D1A88" w:rsidP="00AB6B2F">
            <w:pPr>
              <w:widowControl w:val="0"/>
              <w:autoSpaceDE w:val="0"/>
              <w:autoSpaceDN w:val="0"/>
              <w:jc w:val="center"/>
              <w:rPr>
                <w:rFonts w:ascii="Times New Roman" w:hAnsi="Times New Roman"/>
                <w:b/>
                <w:bCs/>
                <w:sz w:val="22"/>
                <w:szCs w:val="22"/>
              </w:rPr>
            </w:pPr>
            <w:r w:rsidRPr="00E174B5">
              <w:rPr>
                <w:rFonts w:ascii="Times New Roman" w:hAnsi="Times New Roman"/>
                <w:b/>
                <w:bCs/>
                <w:sz w:val="22"/>
                <w:szCs w:val="22"/>
              </w:rPr>
              <w:t>PRE INTERVENTO</w:t>
            </w:r>
          </w:p>
        </w:tc>
        <w:tc>
          <w:tcPr>
            <w:tcW w:w="2141" w:type="pct"/>
            <w:gridSpan w:val="3"/>
          </w:tcPr>
          <w:p w14:paraId="411F55A4" w14:textId="77777777" w:rsidR="005D1A88" w:rsidRPr="00E174B5" w:rsidRDefault="005D1A88" w:rsidP="00AB6B2F">
            <w:pPr>
              <w:widowControl w:val="0"/>
              <w:autoSpaceDE w:val="0"/>
              <w:autoSpaceDN w:val="0"/>
              <w:jc w:val="center"/>
              <w:rPr>
                <w:rFonts w:ascii="Times New Roman" w:hAnsi="Times New Roman"/>
                <w:b/>
                <w:bCs/>
                <w:sz w:val="22"/>
                <w:szCs w:val="22"/>
              </w:rPr>
            </w:pPr>
            <w:r w:rsidRPr="00E174B5">
              <w:rPr>
                <w:rFonts w:ascii="Times New Roman" w:hAnsi="Times New Roman"/>
                <w:b/>
                <w:bCs/>
                <w:sz w:val="22"/>
                <w:szCs w:val="22"/>
              </w:rPr>
              <w:t>POST INTERVENTO</w:t>
            </w:r>
          </w:p>
        </w:tc>
      </w:tr>
      <w:tr w:rsidR="005D1A88" w:rsidRPr="002D6380" w14:paraId="1D4F2FF4" w14:textId="77777777" w:rsidTr="00EA7CD4">
        <w:trPr>
          <w:trHeight w:val="51"/>
        </w:trPr>
        <w:tc>
          <w:tcPr>
            <w:tcW w:w="274" w:type="pct"/>
          </w:tcPr>
          <w:p w14:paraId="33413BED" w14:textId="77777777" w:rsidR="005D1A88" w:rsidRPr="00E174B5" w:rsidRDefault="005D1A88" w:rsidP="00AB6B2F">
            <w:pPr>
              <w:widowControl w:val="0"/>
              <w:autoSpaceDE w:val="0"/>
              <w:autoSpaceDN w:val="0"/>
              <w:jc w:val="center"/>
              <w:rPr>
                <w:rFonts w:ascii="Times New Roman" w:hAnsi="Times New Roman"/>
                <w:b/>
                <w:bCs/>
                <w:sz w:val="22"/>
                <w:szCs w:val="22"/>
              </w:rPr>
            </w:pPr>
          </w:p>
        </w:tc>
        <w:tc>
          <w:tcPr>
            <w:tcW w:w="1781" w:type="pct"/>
          </w:tcPr>
          <w:p w14:paraId="68A4B781" w14:textId="77777777" w:rsidR="005D1A88" w:rsidRPr="00E174B5" w:rsidRDefault="005D1A88" w:rsidP="00AB6B2F">
            <w:pPr>
              <w:widowControl w:val="0"/>
              <w:autoSpaceDE w:val="0"/>
              <w:autoSpaceDN w:val="0"/>
              <w:jc w:val="center"/>
              <w:rPr>
                <w:rFonts w:ascii="Times New Roman" w:hAnsi="Times New Roman"/>
                <w:b/>
                <w:bCs/>
                <w:sz w:val="22"/>
                <w:szCs w:val="22"/>
              </w:rPr>
            </w:pPr>
            <w:r w:rsidRPr="00E174B5">
              <w:rPr>
                <w:rFonts w:ascii="Times New Roman" w:hAnsi="Times New Roman"/>
                <w:b/>
                <w:bCs/>
                <w:sz w:val="22"/>
                <w:szCs w:val="22"/>
              </w:rPr>
              <w:t>Conto economico previsionale</w:t>
            </w:r>
          </w:p>
        </w:tc>
        <w:tc>
          <w:tcPr>
            <w:tcW w:w="805" w:type="pct"/>
            <w:shd w:val="clear" w:color="auto" w:fill="E6E6E6"/>
          </w:tcPr>
          <w:p w14:paraId="1220C9DA" w14:textId="77777777" w:rsidR="005D1A88" w:rsidRPr="00E174B5" w:rsidRDefault="005D1A88" w:rsidP="00AB6B2F">
            <w:pPr>
              <w:widowControl w:val="0"/>
              <w:autoSpaceDE w:val="0"/>
              <w:autoSpaceDN w:val="0"/>
              <w:jc w:val="center"/>
              <w:rPr>
                <w:rFonts w:ascii="Times New Roman" w:hAnsi="Times New Roman"/>
                <w:b/>
                <w:bCs/>
                <w:sz w:val="22"/>
                <w:szCs w:val="22"/>
              </w:rPr>
            </w:pPr>
            <w:r w:rsidRPr="00E174B5">
              <w:rPr>
                <w:rFonts w:ascii="Times New Roman" w:hAnsi="Times New Roman"/>
                <w:b/>
                <w:bCs/>
                <w:sz w:val="22"/>
                <w:szCs w:val="22"/>
              </w:rPr>
              <w:t>Anno -1</w:t>
            </w:r>
          </w:p>
        </w:tc>
        <w:tc>
          <w:tcPr>
            <w:tcW w:w="714" w:type="pct"/>
          </w:tcPr>
          <w:p w14:paraId="0EEC5896" w14:textId="77777777" w:rsidR="005D1A88" w:rsidRPr="00E174B5" w:rsidRDefault="005D1A88" w:rsidP="00AB6B2F">
            <w:pPr>
              <w:widowControl w:val="0"/>
              <w:autoSpaceDE w:val="0"/>
              <w:autoSpaceDN w:val="0"/>
              <w:jc w:val="center"/>
              <w:rPr>
                <w:rFonts w:ascii="Times New Roman" w:hAnsi="Times New Roman"/>
                <w:b/>
                <w:bCs/>
                <w:sz w:val="22"/>
                <w:szCs w:val="22"/>
              </w:rPr>
            </w:pPr>
            <w:r w:rsidRPr="00E174B5">
              <w:rPr>
                <w:rFonts w:ascii="Times New Roman" w:hAnsi="Times New Roman"/>
                <w:b/>
                <w:bCs/>
                <w:sz w:val="22"/>
                <w:szCs w:val="22"/>
              </w:rPr>
              <w:t>Anno 1</w:t>
            </w:r>
          </w:p>
        </w:tc>
        <w:tc>
          <w:tcPr>
            <w:tcW w:w="713" w:type="pct"/>
          </w:tcPr>
          <w:p w14:paraId="1C0F224D" w14:textId="77777777" w:rsidR="005D1A88" w:rsidRPr="00E174B5" w:rsidRDefault="005D1A88" w:rsidP="00AB6B2F">
            <w:pPr>
              <w:widowControl w:val="0"/>
              <w:autoSpaceDE w:val="0"/>
              <w:autoSpaceDN w:val="0"/>
              <w:jc w:val="center"/>
              <w:rPr>
                <w:rFonts w:ascii="Times New Roman" w:hAnsi="Times New Roman"/>
                <w:b/>
                <w:bCs/>
                <w:sz w:val="22"/>
                <w:szCs w:val="22"/>
              </w:rPr>
            </w:pPr>
            <w:r w:rsidRPr="00E174B5">
              <w:rPr>
                <w:rFonts w:ascii="Times New Roman" w:hAnsi="Times New Roman"/>
                <w:b/>
                <w:bCs/>
                <w:sz w:val="22"/>
                <w:szCs w:val="22"/>
              </w:rPr>
              <w:t>Anno 2</w:t>
            </w:r>
          </w:p>
        </w:tc>
        <w:tc>
          <w:tcPr>
            <w:tcW w:w="714" w:type="pct"/>
          </w:tcPr>
          <w:p w14:paraId="0BA3931B" w14:textId="77777777" w:rsidR="005D1A88" w:rsidRPr="00E174B5" w:rsidRDefault="005D1A88" w:rsidP="00AB6B2F">
            <w:pPr>
              <w:widowControl w:val="0"/>
              <w:autoSpaceDE w:val="0"/>
              <w:autoSpaceDN w:val="0"/>
              <w:jc w:val="center"/>
              <w:rPr>
                <w:rFonts w:ascii="Times New Roman" w:hAnsi="Times New Roman"/>
                <w:b/>
                <w:bCs/>
                <w:sz w:val="22"/>
                <w:szCs w:val="22"/>
              </w:rPr>
            </w:pPr>
            <w:r w:rsidRPr="00E174B5">
              <w:rPr>
                <w:rFonts w:ascii="Times New Roman" w:hAnsi="Times New Roman"/>
                <w:b/>
                <w:bCs/>
                <w:sz w:val="22"/>
                <w:szCs w:val="22"/>
              </w:rPr>
              <w:t>Anno 3</w:t>
            </w:r>
          </w:p>
        </w:tc>
      </w:tr>
      <w:tr w:rsidR="005D1A88" w:rsidRPr="002D6380" w14:paraId="4B2940BA" w14:textId="77777777" w:rsidTr="00EA7CD4">
        <w:trPr>
          <w:trHeight w:val="51"/>
        </w:trPr>
        <w:tc>
          <w:tcPr>
            <w:tcW w:w="274" w:type="pct"/>
          </w:tcPr>
          <w:p w14:paraId="01EF5F83"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A1)</w:t>
            </w:r>
          </w:p>
        </w:tc>
        <w:tc>
          <w:tcPr>
            <w:tcW w:w="1781" w:type="pct"/>
          </w:tcPr>
          <w:p w14:paraId="572FDD16"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Ricavi di vendita</w:t>
            </w:r>
          </w:p>
        </w:tc>
        <w:tc>
          <w:tcPr>
            <w:tcW w:w="805" w:type="pct"/>
            <w:shd w:val="clear" w:color="auto" w:fill="E6E6E6"/>
          </w:tcPr>
          <w:p w14:paraId="62416D2F"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03068CE7"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2D5831D1"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B7BE5BD"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1019DF90" w14:textId="77777777" w:rsidTr="00EA7CD4">
        <w:trPr>
          <w:trHeight w:val="51"/>
        </w:trPr>
        <w:tc>
          <w:tcPr>
            <w:tcW w:w="274" w:type="pct"/>
          </w:tcPr>
          <w:p w14:paraId="08A4FAD6"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A2)</w:t>
            </w:r>
          </w:p>
        </w:tc>
        <w:tc>
          <w:tcPr>
            <w:tcW w:w="1781" w:type="pct"/>
          </w:tcPr>
          <w:p w14:paraId="3C37A05C"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xml:space="preserve">Variazioni rimanenze semilavorati </w:t>
            </w:r>
          </w:p>
          <w:p w14:paraId="3D0FC13D"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e prodotti finiti</w:t>
            </w:r>
          </w:p>
        </w:tc>
        <w:tc>
          <w:tcPr>
            <w:tcW w:w="805" w:type="pct"/>
            <w:shd w:val="clear" w:color="auto" w:fill="E6E6E6"/>
          </w:tcPr>
          <w:p w14:paraId="20751681"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46ED286E"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1334EE70"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70ABF66E"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0CDF6B79" w14:textId="77777777" w:rsidTr="00EA7CD4">
        <w:trPr>
          <w:trHeight w:val="51"/>
        </w:trPr>
        <w:tc>
          <w:tcPr>
            <w:tcW w:w="274" w:type="pct"/>
          </w:tcPr>
          <w:p w14:paraId="4BA245B1"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A3)</w:t>
            </w:r>
          </w:p>
        </w:tc>
        <w:tc>
          <w:tcPr>
            <w:tcW w:w="1781" w:type="pct"/>
          </w:tcPr>
          <w:p w14:paraId="2B5881DA"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Altri ricavi e proventi</w:t>
            </w:r>
          </w:p>
        </w:tc>
        <w:tc>
          <w:tcPr>
            <w:tcW w:w="805" w:type="pct"/>
            <w:shd w:val="clear" w:color="auto" w:fill="E6E6E6"/>
          </w:tcPr>
          <w:p w14:paraId="7D7A46E8"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56FF33C2"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17716E86"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75A9C45F"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7EA4AD27" w14:textId="77777777" w:rsidTr="00EA7CD4">
        <w:trPr>
          <w:trHeight w:val="51"/>
        </w:trPr>
        <w:tc>
          <w:tcPr>
            <w:tcW w:w="274" w:type="pct"/>
          </w:tcPr>
          <w:p w14:paraId="722AB747" w14:textId="77777777" w:rsidR="005D1A88" w:rsidRPr="002D6380" w:rsidRDefault="005D1A88" w:rsidP="00AB6B2F">
            <w:pPr>
              <w:widowControl w:val="0"/>
              <w:autoSpaceDE w:val="0"/>
              <w:autoSpaceDN w:val="0"/>
              <w:rPr>
                <w:rFonts w:ascii="Times New Roman" w:hAnsi="Times New Roman"/>
                <w:sz w:val="22"/>
                <w:szCs w:val="22"/>
              </w:rPr>
            </w:pPr>
          </w:p>
        </w:tc>
        <w:tc>
          <w:tcPr>
            <w:tcW w:w="1781" w:type="pct"/>
          </w:tcPr>
          <w:p w14:paraId="6BC61314" w14:textId="77777777" w:rsidR="005D1A88" w:rsidRPr="002338F4" w:rsidRDefault="005D1A88" w:rsidP="00AB6B2F">
            <w:pPr>
              <w:widowControl w:val="0"/>
              <w:autoSpaceDE w:val="0"/>
              <w:autoSpaceDN w:val="0"/>
              <w:jc w:val="right"/>
              <w:rPr>
                <w:rFonts w:ascii="Times New Roman" w:hAnsi="Times New Roman"/>
                <w:b/>
                <w:bCs/>
                <w:sz w:val="22"/>
                <w:szCs w:val="22"/>
              </w:rPr>
            </w:pPr>
            <w:r w:rsidRPr="002338F4">
              <w:rPr>
                <w:rFonts w:ascii="Times New Roman" w:hAnsi="Times New Roman"/>
                <w:b/>
                <w:bCs/>
                <w:sz w:val="22"/>
                <w:szCs w:val="22"/>
              </w:rPr>
              <w:t>A) Valore della produzione</w:t>
            </w:r>
          </w:p>
        </w:tc>
        <w:tc>
          <w:tcPr>
            <w:tcW w:w="805" w:type="pct"/>
            <w:shd w:val="clear" w:color="auto" w:fill="E6E6E6"/>
          </w:tcPr>
          <w:p w14:paraId="28D6E2E0"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56CA618C"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2D0D1E37"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6B4CDC19"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43A8466F" w14:textId="77777777" w:rsidTr="00EA7CD4">
        <w:trPr>
          <w:trHeight w:val="51"/>
        </w:trPr>
        <w:tc>
          <w:tcPr>
            <w:tcW w:w="274" w:type="pct"/>
          </w:tcPr>
          <w:p w14:paraId="0E93BDF6"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B1)</w:t>
            </w:r>
          </w:p>
        </w:tc>
        <w:tc>
          <w:tcPr>
            <w:tcW w:w="1781" w:type="pct"/>
          </w:tcPr>
          <w:p w14:paraId="54EB458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Acquisti di materie prime sussidiarie,</w:t>
            </w:r>
          </w:p>
          <w:p w14:paraId="60D750F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di consumo e merci</w:t>
            </w:r>
          </w:p>
        </w:tc>
        <w:tc>
          <w:tcPr>
            <w:tcW w:w="805" w:type="pct"/>
            <w:shd w:val="clear" w:color="auto" w:fill="E6E6E6"/>
          </w:tcPr>
          <w:p w14:paraId="3F49F669"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137EFC74"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09A7AD9C"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00BBE762"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750227C6" w14:textId="77777777" w:rsidTr="00EA7CD4">
        <w:trPr>
          <w:trHeight w:val="51"/>
        </w:trPr>
        <w:tc>
          <w:tcPr>
            <w:tcW w:w="274" w:type="pct"/>
          </w:tcPr>
          <w:p w14:paraId="29A2F422"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B2)</w:t>
            </w:r>
          </w:p>
        </w:tc>
        <w:tc>
          <w:tcPr>
            <w:tcW w:w="1781" w:type="pct"/>
          </w:tcPr>
          <w:p w14:paraId="6B7C7931"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Variazione rimanenze materie prime sussidiarie, di consumo e merci</w:t>
            </w:r>
          </w:p>
        </w:tc>
        <w:tc>
          <w:tcPr>
            <w:tcW w:w="805" w:type="pct"/>
            <w:shd w:val="clear" w:color="auto" w:fill="E6E6E6"/>
          </w:tcPr>
          <w:p w14:paraId="21423986"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04A592BD"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5EFB13F5"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613979CA"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0768A812" w14:textId="77777777" w:rsidTr="00EA7CD4">
        <w:trPr>
          <w:trHeight w:val="51"/>
        </w:trPr>
        <w:tc>
          <w:tcPr>
            <w:tcW w:w="274" w:type="pct"/>
          </w:tcPr>
          <w:p w14:paraId="6EBCDE9F"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B3)</w:t>
            </w:r>
          </w:p>
        </w:tc>
        <w:tc>
          <w:tcPr>
            <w:tcW w:w="1781" w:type="pct"/>
          </w:tcPr>
          <w:p w14:paraId="5EB5782A"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Servizi</w:t>
            </w:r>
          </w:p>
        </w:tc>
        <w:tc>
          <w:tcPr>
            <w:tcW w:w="805" w:type="pct"/>
            <w:shd w:val="clear" w:color="auto" w:fill="E6E6E6"/>
          </w:tcPr>
          <w:p w14:paraId="72CFCD94"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90E9D4E"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30B57A9A"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3D2D2170"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10621CEC" w14:textId="77777777" w:rsidTr="00EA7CD4">
        <w:trPr>
          <w:trHeight w:val="51"/>
        </w:trPr>
        <w:tc>
          <w:tcPr>
            <w:tcW w:w="274" w:type="pct"/>
          </w:tcPr>
          <w:p w14:paraId="550480F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B4)</w:t>
            </w:r>
          </w:p>
        </w:tc>
        <w:tc>
          <w:tcPr>
            <w:tcW w:w="1781" w:type="pct"/>
          </w:tcPr>
          <w:p w14:paraId="28D4A06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Godimento di beni di terzi</w:t>
            </w:r>
          </w:p>
        </w:tc>
        <w:tc>
          <w:tcPr>
            <w:tcW w:w="805" w:type="pct"/>
            <w:shd w:val="clear" w:color="auto" w:fill="E6E6E6"/>
          </w:tcPr>
          <w:p w14:paraId="001A885B"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14EDC4FB"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00AA9453"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B08EC68"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075B89F7" w14:textId="77777777" w:rsidTr="00EA7CD4">
        <w:trPr>
          <w:trHeight w:val="51"/>
        </w:trPr>
        <w:tc>
          <w:tcPr>
            <w:tcW w:w="274" w:type="pct"/>
          </w:tcPr>
          <w:p w14:paraId="1EFC314D"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B5)</w:t>
            </w:r>
          </w:p>
        </w:tc>
        <w:tc>
          <w:tcPr>
            <w:tcW w:w="1781" w:type="pct"/>
          </w:tcPr>
          <w:p w14:paraId="4BFC06DA"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Personale</w:t>
            </w:r>
          </w:p>
        </w:tc>
        <w:tc>
          <w:tcPr>
            <w:tcW w:w="805" w:type="pct"/>
            <w:shd w:val="clear" w:color="auto" w:fill="E6E6E6"/>
          </w:tcPr>
          <w:p w14:paraId="1E9FB5A9"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7008CD6A"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1CBD3E1E"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304B9E0"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1381FCF6" w14:textId="77777777" w:rsidTr="00EA7CD4">
        <w:trPr>
          <w:trHeight w:val="51"/>
        </w:trPr>
        <w:tc>
          <w:tcPr>
            <w:tcW w:w="274" w:type="pct"/>
          </w:tcPr>
          <w:p w14:paraId="5DC87610"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B6)</w:t>
            </w:r>
          </w:p>
        </w:tc>
        <w:tc>
          <w:tcPr>
            <w:tcW w:w="1781" w:type="pct"/>
          </w:tcPr>
          <w:p w14:paraId="6E66198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Ammortamenti e svalutazioni</w:t>
            </w:r>
          </w:p>
        </w:tc>
        <w:tc>
          <w:tcPr>
            <w:tcW w:w="805" w:type="pct"/>
            <w:shd w:val="clear" w:color="auto" w:fill="E6E6E6"/>
          </w:tcPr>
          <w:p w14:paraId="5DEE4874"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195E6016"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5498EC94"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09B8D9A3"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3E1D33B5" w14:textId="77777777" w:rsidTr="00EA7CD4">
        <w:trPr>
          <w:trHeight w:val="51"/>
        </w:trPr>
        <w:tc>
          <w:tcPr>
            <w:tcW w:w="274" w:type="pct"/>
          </w:tcPr>
          <w:p w14:paraId="7CD22C6D"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B7)</w:t>
            </w:r>
          </w:p>
        </w:tc>
        <w:tc>
          <w:tcPr>
            <w:tcW w:w="1781" w:type="pct"/>
          </w:tcPr>
          <w:p w14:paraId="25FF413E"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Accantonamenti per rischi ed oneri</w:t>
            </w:r>
          </w:p>
        </w:tc>
        <w:tc>
          <w:tcPr>
            <w:tcW w:w="805" w:type="pct"/>
            <w:shd w:val="clear" w:color="auto" w:fill="E6E6E6"/>
          </w:tcPr>
          <w:p w14:paraId="4C76B3E0"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00DF75BD"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17B49394"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058E45EC"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3C17ACF3" w14:textId="77777777" w:rsidTr="00EA7CD4">
        <w:trPr>
          <w:trHeight w:val="51"/>
        </w:trPr>
        <w:tc>
          <w:tcPr>
            <w:tcW w:w="274" w:type="pct"/>
          </w:tcPr>
          <w:p w14:paraId="01557518"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B8)</w:t>
            </w:r>
          </w:p>
        </w:tc>
        <w:tc>
          <w:tcPr>
            <w:tcW w:w="1781" w:type="pct"/>
          </w:tcPr>
          <w:p w14:paraId="4679DCB4"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Oneri diversi di gestione</w:t>
            </w:r>
          </w:p>
        </w:tc>
        <w:tc>
          <w:tcPr>
            <w:tcW w:w="805" w:type="pct"/>
            <w:shd w:val="clear" w:color="auto" w:fill="E6E6E6"/>
          </w:tcPr>
          <w:p w14:paraId="4C14CE11"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55323DF6"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037FF3C4"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5EB7612C"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76CCBEA2" w14:textId="77777777" w:rsidTr="00EA7CD4">
        <w:trPr>
          <w:trHeight w:val="51"/>
        </w:trPr>
        <w:tc>
          <w:tcPr>
            <w:tcW w:w="274" w:type="pct"/>
          </w:tcPr>
          <w:p w14:paraId="7352C98E" w14:textId="77777777" w:rsidR="005D1A88" w:rsidRPr="002D6380" w:rsidRDefault="005D1A88" w:rsidP="00AB6B2F">
            <w:pPr>
              <w:widowControl w:val="0"/>
              <w:autoSpaceDE w:val="0"/>
              <w:autoSpaceDN w:val="0"/>
              <w:rPr>
                <w:rFonts w:ascii="Times New Roman" w:hAnsi="Times New Roman"/>
                <w:sz w:val="22"/>
                <w:szCs w:val="22"/>
              </w:rPr>
            </w:pPr>
          </w:p>
        </w:tc>
        <w:tc>
          <w:tcPr>
            <w:tcW w:w="1781" w:type="pct"/>
          </w:tcPr>
          <w:p w14:paraId="4A0B4046" w14:textId="77777777" w:rsidR="005D1A88" w:rsidRPr="002338F4" w:rsidRDefault="005D1A88" w:rsidP="00AB6B2F">
            <w:pPr>
              <w:widowControl w:val="0"/>
              <w:autoSpaceDE w:val="0"/>
              <w:autoSpaceDN w:val="0"/>
              <w:jc w:val="right"/>
              <w:rPr>
                <w:rFonts w:ascii="Times New Roman" w:hAnsi="Times New Roman"/>
                <w:b/>
                <w:bCs/>
                <w:sz w:val="22"/>
                <w:szCs w:val="22"/>
              </w:rPr>
            </w:pPr>
            <w:r w:rsidRPr="002338F4">
              <w:rPr>
                <w:rFonts w:ascii="Times New Roman" w:hAnsi="Times New Roman"/>
                <w:b/>
                <w:bCs/>
                <w:sz w:val="22"/>
                <w:szCs w:val="22"/>
              </w:rPr>
              <w:t>B) Costi della produzione</w:t>
            </w:r>
          </w:p>
        </w:tc>
        <w:tc>
          <w:tcPr>
            <w:tcW w:w="805" w:type="pct"/>
            <w:shd w:val="clear" w:color="auto" w:fill="E6E6E6"/>
          </w:tcPr>
          <w:p w14:paraId="2CADA8A7"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1D2BE5BD"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381939AF"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3AC6C6FE"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62E9B6BE" w14:textId="77777777" w:rsidTr="00EA7CD4">
        <w:trPr>
          <w:trHeight w:val="51"/>
        </w:trPr>
        <w:tc>
          <w:tcPr>
            <w:tcW w:w="274" w:type="pct"/>
          </w:tcPr>
          <w:p w14:paraId="27BA4E2E" w14:textId="77777777" w:rsidR="005D1A88" w:rsidRPr="002D6380" w:rsidRDefault="005D1A88" w:rsidP="00AB6B2F">
            <w:pPr>
              <w:widowControl w:val="0"/>
              <w:autoSpaceDE w:val="0"/>
              <w:autoSpaceDN w:val="0"/>
              <w:rPr>
                <w:rFonts w:ascii="Times New Roman" w:hAnsi="Times New Roman"/>
                <w:sz w:val="22"/>
                <w:szCs w:val="22"/>
              </w:rPr>
            </w:pPr>
          </w:p>
        </w:tc>
        <w:tc>
          <w:tcPr>
            <w:tcW w:w="1781" w:type="pct"/>
          </w:tcPr>
          <w:p w14:paraId="315601F8" w14:textId="77777777" w:rsidR="005D1A88" w:rsidRPr="002338F4" w:rsidRDefault="005D1A88" w:rsidP="00AB6B2F">
            <w:pPr>
              <w:widowControl w:val="0"/>
              <w:autoSpaceDE w:val="0"/>
              <w:autoSpaceDN w:val="0"/>
              <w:jc w:val="right"/>
              <w:rPr>
                <w:rFonts w:ascii="Times New Roman" w:hAnsi="Times New Roman"/>
                <w:b/>
                <w:bCs/>
                <w:sz w:val="22"/>
                <w:szCs w:val="22"/>
              </w:rPr>
            </w:pPr>
            <w:r w:rsidRPr="002338F4">
              <w:rPr>
                <w:rFonts w:ascii="Times New Roman" w:hAnsi="Times New Roman"/>
                <w:b/>
                <w:bCs/>
                <w:sz w:val="22"/>
                <w:szCs w:val="22"/>
              </w:rPr>
              <w:t>(A-B) Risultato della gestione caratteristica</w:t>
            </w:r>
          </w:p>
        </w:tc>
        <w:tc>
          <w:tcPr>
            <w:tcW w:w="805" w:type="pct"/>
            <w:shd w:val="clear" w:color="auto" w:fill="E6E6E6"/>
          </w:tcPr>
          <w:p w14:paraId="4B9656F8"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619333B2"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67331811"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E2F2D4D"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106B23B3" w14:textId="77777777" w:rsidTr="00EA7CD4">
        <w:trPr>
          <w:trHeight w:val="51"/>
        </w:trPr>
        <w:tc>
          <w:tcPr>
            <w:tcW w:w="274" w:type="pct"/>
          </w:tcPr>
          <w:p w14:paraId="3B1473B6"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C1)</w:t>
            </w:r>
          </w:p>
        </w:tc>
        <w:tc>
          <w:tcPr>
            <w:tcW w:w="1781" w:type="pct"/>
          </w:tcPr>
          <w:p w14:paraId="1AA7DB0C"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+Proventi finanziari</w:t>
            </w:r>
          </w:p>
        </w:tc>
        <w:tc>
          <w:tcPr>
            <w:tcW w:w="805" w:type="pct"/>
            <w:shd w:val="clear" w:color="auto" w:fill="E6E6E6"/>
          </w:tcPr>
          <w:p w14:paraId="348B0B3D"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553AFF9F"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536D5625"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48EAC0D"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6DEE629F" w14:textId="77777777" w:rsidTr="00EA7CD4">
        <w:trPr>
          <w:trHeight w:val="51"/>
        </w:trPr>
        <w:tc>
          <w:tcPr>
            <w:tcW w:w="274" w:type="pct"/>
          </w:tcPr>
          <w:p w14:paraId="79454D9C"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C2)</w:t>
            </w:r>
          </w:p>
        </w:tc>
        <w:tc>
          <w:tcPr>
            <w:tcW w:w="1781" w:type="pct"/>
          </w:tcPr>
          <w:p w14:paraId="72BF53BA"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-Interessi e altri oneri finanziari</w:t>
            </w:r>
          </w:p>
        </w:tc>
        <w:tc>
          <w:tcPr>
            <w:tcW w:w="805" w:type="pct"/>
            <w:shd w:val="clear" w:color="auto" w:fill="E6E6E6"/>
          </w:tcPr>
          <w:p w14:paraId="30FC02BA"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4F0172A9"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0598961D"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49C38C69"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0125EC1F" w14:textId="77777777" w:rsidTr="00EA7CD4">
        <w:trPr>
          <w:trHeight w:val="51"/>
        </w:trPr>
        <w:tc>
          <w:tcPr>
            <w:tcW w:w="274" w:type="pct"/>
          </w:tcPr>
          <w:p w14:paraId="6D4A5CBA" w14:textId="77777777" w:rsidR="005D1A88" w:rsidRPr="002D6380" w:rsidRDefault="005D1A88" w:rsidP="00AB6B2F">
            <w:pPr>
              <w:widowControl w:val="0"/>
              <w:autoSpaceDE w:val="0"/>
              <w:autoSpaceDN w:val="0"/>
              <w:rPr>
                <w:rFonts w:ascii="Times New Roman" w:hAnsi="Times New Roman"/>
                <w:sz w:val="22"/>
                <w:szCs w:val="22"/>
              </w:rPr>
            </w:pPr>
          </w:p>
        </w:tc>
        <w:tc>
          <w:tcPr>
            <w:tcW w:w="1781" w:type="pct"/>
          </w:tcPr>
          <w:p w14:paraId="58D44C39" w14:textId="77777777" w:rsidR="005D1A88" w:rsidRPr="002338F4" w:rsidRDefault="005D1A88" w:rsidP="00AB6B2F">
            <w:pPr>
              <w:widowControl w:val="0"/>
              <w:autoSpaceDE w:val="0"/>
              <w:autoSpaceDN w:val="0"/>
              <w:jc w:val="right"/>
              <w:rPr>
                <w:rFonts w:ascii="Times New Roman" w:hAnsi="Times New Roman"/>
                <w:b/>
                <w:bCs/>
                <w:sz w:val="22"/>
                <w:szCs w:val="22"/>
              </w:rPr>
            </w:pPr>
            <w:r w:rsidRPr="002338F4">
              <w:rPr>
                <w:rFonts w:ascii="Times New Roman" w:hAnsi="Times New Roman"/>
                <w:b/>
                <w:bCs/>
                <w:sz w:val="22"/>
                <w:szCs w:val="22"/>
              </w:rPr>
              <w:t>C) Proventi e oneri finanziari</w:t>
            </w:r>
          </w:p>
        </w:tc>
        <w:tc>
          <w:tcPr>
            <w:tcW w:w="805" w:type="pct"/>
            <w:shd w:val="clear" w:color="auto" w:fill="E6E6E6"/>
          </w:tcPr>
          <w:p w14:paraId="637CFBE6"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4CD8948D"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2BC7B193"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6F431C4"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3E53A528" w14:textId="77777777" w:rsidTr="00EA7CD4">
        <w:trPr>
          <w:trHeight w:val="51"/>
        </w:trPr>
        <w:tc>
          <w:tcPr>
            <w:tcW w:w="274" w:type="pct"/>
          </w:tcPr>
          <w:p w14:paraId="26E0126B"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D)</w:t>
            </w:r>
          </w:p>
        </w:tc>
        <w:tc>
          <w:tcPr>
            <w:tcW w:w="1781" w:type="pct"/>
          </w:tcPr>
          <w:p w14:paraId="7D2F4C57"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 D) Proventi e oneri straordinari, rivalutazioni/svalutazioni</w:t>
            </w:r>
          </w:p>
        </w:tc>
        <w:tc>
          <w:tcPr>
            <w:tcW w:w="805" w:type="pct"/>
            <w:shd w:val="clear" w:color="auto" w:fill="E6E6E6"/>
          </w:tcPr>
          <w:p w14:paraId="1A909729"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3803D131"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057D21B7"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C8325F3"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34A76A3F" w14:textId="77777777" w:rsidTr="00EA7CD4">
        <w:trPr>
          <w:trHeight w:val="51"/>
        </w:trPr>
        <w:tc>
          <w:tcPr>
            <w:tcW w:w="274" w:type="pct"/>
          </w:tcPr>
          <w:p w14:paraId="29F3CD1E"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C-D</w:t>
            </w:r>
          </w:p>
        </w:tc>
        <w:tc>
          <w:tcPr>
            <w:tcW w:w="1781" w:type="pct"/>
          </w:tcPr>
          <w:p w14:paraId="0910CCB9" w14:textId="77777777" w:rsidR="005D1A88" w:rsidRPr="002338F4" w:rsidRDefault="005D1A88" w:rsidP="00AB6B2F">
            <w:pPr>
              <w:widowControl w:val="0"/>
              <w:autoSpaceDE w:val="0"/>
              <w:autoSpaceDN w:val="0"/>
              <w:jc w:val="right"/>
              <w:rPr>
                <w:rFonts w:ascii="Times New Roman" w:hAnsi="Times New Roman"/>
                <w:b/>
                <w:bCs/>
                <w:sz w:val="22"/>
                <w:szCs w:val="22"/>
              </w:rPr>
            </w:pPr>
            <w:r w:rsidRPr="002338F4">
              <w:rPr>
                <w:rFonts w:ascii="Times New Roman" w:hAnsi="Times New Roman"/>
                <w:b/>
                <w:bCs/>
                <w:sz w:val="22"/>
                <w:szCs w:val="22"/>
              </w:rPr>
              <w:t>E) Risultato prima delle imposte</w:t>
            </w:r>
          </w:p>
        </w:tc>
        <w:tc>
          <w:tcPr>
            <w:tcW w:w="805" w:type="pct"/>
            <w:shd w:val="clear" w:color="auto" w:fill="E6E6E6"/>
          </w:tcPr>
          <w:p w14:paraId="648A79FF"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2F770C98"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052AFEB6"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5D7A3746"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51255F89" w14:textId="77777777" w:rsidTr="00EA7CD4">
        <w:trPr>
          <w:trHeight w:val="51"/>
        </w:trPr>
        <w:tc>
          <w:tcPr>
            <w:tcW w:w="274" w:type="pct"/>
          </w:tcPr>
          <w:p w14:paraId="15A3C95B"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F)</w:t>
            </w:r>
          </w:p>
        </w:tc>
        <w:tc>
          <w:tcPr>
            <w:tcW w:w="1781" w:type="pct"/>
          </w:tcPr>
          <w:p w14:paraId="47707310"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-F) Imposte sul reddito</w:t>
            </w:r>
          </w:p>
        </w:tc>
        <w:tc>
          <w:tcPr>
            <w:tcW w:w="805" w:type="pct"/>
            <w:shd w:val="clear" w:color="auto" w:fill="E6E6E6"/>
          </w:tcPr>
          <w:p w14:paraId="3FFAFFD5"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1B35721C"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tcPr>
          <w:p w14:paraId="6C676CF1"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tcPr>
          <w:p w14:paraId="56CB5269" w14:textId="77777777" w:rsidR="005D1A88" w:rsidRPr="002D6380" w:rsidRDefault="005D1A88" w:rsidP="00AB6B2F">
            <w:pPr>
              <w:widowControl w:val="0"/>
              <w:autoSpaceDE w:val="0"/>
              <w:autoSpaceDN w:val="0"/>
              <w:rPr>
                <w:rFonts w:ascii="Times New Roman" w:hAnsi="Times New Roman"/>
                <w:sz w:val="22"/>
                <w:szCs w:val="22"/>
              </w:rPr>
            </w:pPr>
          </w:p>
        </w:tc>
      </w:tr>
      <w:tr w:rsidR="005D1A88" w:rsidRPr="002D6380" w14:paraId="10882D6F" w14:textId="77777777" w:rsidTr="00EA7CD4">
        <w:trPr>
          <w:trHeight w:val="51"/>
        </w:trPr>
        <w:tc>
          <w:tcPr>
            <w:tcW w:w="274" w:type="pct"/>
          </w:tcPr>
          <w:p w14:paraId="21CED8FF" w14:textId="77777777" w:rsidR="005D1A88" w:rsidRPr="002D6380" w:rsidRDefault="005D1A88" w:rsidP="00AB6B2F">
            <w:pPr>
              <w:widowControl w:val="0"/>
              <w:autoSpaceDE w:val="0"/>
              <w:autoSpaceDN w:val="0"/>
              <w:rPr>
                <w:rFonts w:ascii="Times New Roman" w:hAnsi="Times New Roman"/>
                <w:sz w:val="22"/>
                <w:szCs w:val="22"/>
              </w:rPr>
            </w:pPr>
            <w:r w:rsidRPr="002D6380">
              <w:rPr>
                <w:rFonts w:ascii="Times New Roman" w:hAnsi="Times New Roman"/>
                <w:sz w:val="22"/>
                <w:szCs w:val="22"/>
              </w:rPr>
              <w:t>E-F</w:t>
            </w:r>
          </w:p>
        </w:tc>
        <w:tc>
          <w:tcPr>
            <w:tcW w:w="1781" w:type="pct"/>
          </w:tcPr>
          <w:p w14:paraId="17677A64" w14:textId="77777777" w:rsidR="005D1A88" w:rsidRPr="002338F4" w:rsidRDefault="005D1A88" w:rsidP="00AB6B2F">
            <w:pPr>
              <w:widowControl w:val="0"/>
              <w:autoSpaceDE w:val="0"/>
              <w:autoSpaceDN w:val="0"/>
              <w:jc w:val="right"/>
              <w:rPr>
                <w:rFonts w:ascii="Times New Roman" w:hAnsi="Times New Roman"/>
                <w:b/>
                <w:bCs/>
                <w:sz w:val="22"/>
                <w:szCs w:val="22"/>
              </w:rPr>
            </w:pPr>
            <w:r w:rsidRPr="002338F4">
              <w:rPr>
                <w:rFonts w:ascii="Times New Roman" w:hAnsi="Times New Roman"/>
                <w:b/>
                <w:bCs/>
                <w:sz w:val="22"/>
                <w:szCs w:val="22"/>
              </w:rPr>
              <w:t>G) Utile/Perdita d’esercizio</w:t>
            </w:r>
          </w:p>
        </w:tc>
        <w:tc>
          <w:tcPr>
            <w:tcW w:w="805" w:type="pct"/>
            <w:shd w:val="clear" w:color="auto" w:fill="C0C0C0"/>
          </w:tcPr>
          <w:p w14:paraId="77CF1A4D"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shd w:val="clear" w:color="auto" w:fill="C0C0C0"/>
          </w:tcPr>
          <w:p w14:paraId="5F310337" w14:textId="77777777" w:rsidR="005D1A88" w:rsidRPr="002D6380" w:rsidRDefault="005D1A88" w:rsidP="00AB6B2F">
            <w:pPr>
              <w:widowControl w:val="0"/>
              <w:autoSpaceDE w:val="0"/>
              <w:autoSpaceDN w:val="0"/>
              <w:rPr>
                <w:rFonts w:ascii="Times New Roman" w:hAnsi="Times New Roman"/>
                <w:sz w:val="22"/>
                <w:szCs w:val="22"/>
              </w:rPr>
            </w:pPr>
          </w:p>
        </w:tc>
        <w:tc>
          <w:tcPr>
            <w:tcW w:w="713" w:type="pct"/>
            <w:shd w:val="clear" w:color="auto" w:fill="C0C0C0"/>
          </w:tcPr>
          <w:p w14:paraId="76554FEF" w14:textId="77777777" w:rsidR="005D1A88" w:rsidRPr="002D6380" w:rsidRDefault="005D1A88" w:rsidP="00AB6B2F">
            <w:pPr>
              <w:widowControl w:val="0"/>
              <w:autoSpaceDE w:val="0"/>
              <w:autoSpaceDN w:val="0"/>
              <w:rPr>
                <w:rFonts w:ascii="Times New Roman" w:hAnsi="Times New Roman"/>
                <w:sz w:val="22"/>
                <w:szCs w:val="22"/>
              </w:rPr>
            </w:pPr>
          </w:p>
        </w:tc>
        <w:tc>
          <w:tcPr>
            <w:tcW w:w="714" w:type="pct"/>
            <w:shd w:val="clear" w:color="auto" w:fill="C0C0C0"/>
          </w:tcPr>
          <w:p w14:paraId="41E886CD" w14:textId="77777777" w:rsidR="005D1A88" w:rsidRPr="002D6380" w:rsidRDefault="005D1A88" w:rsidP="00AB6B2F">
            <w:pPr>
              <w:widowControl w:val="0"/>
              <w:autoSpaceDE w:val="0"/>
              <w:autoSpaceDN w:val="0"/>
              <w:rPr>
                <w:rFonts w:ascii="Times New Roman" w:hAnsi="Times New Roman"/>
                <w:sz w:val="22"/>
                <w:szCs w:val="22"/>
              </w:rPr>
            </w:pPr>
          </w:p>
        </w:tc>
      </w:tr>
    </w:tbl>
    <w:p w14:paraId="5343AF53" w14:textId="77777777" w:rsidR="005D1A88" w:rsidRPr="002D6380" w:rsidRDefault="005D1A88" w:rsidP="00AB6B2F">
      <w:pPr>
        <w:widowControl w:val="0"/>
        <w:autoSpaceDE w:val="0"/>
        <w:autoSpaceDN w:val="0"/>
        <w:rPr>
          <w:rFonts w:ascii="Times New Roman" w:hAnsi="Times New Roman"/>
          <w:sz w:val="22"/>
          <w:szCs w:val="22"/>
          <w:u w:val="single"/>
        </w:rPr>
      </w:pPr>
    </w:p>
    <w:p w14:paraId="66A9DF3D" w14:textId="77777777" w:rsidR="005D1A88" w:rsidRPr="002D6380" w:rsidRDefault="005D1A88" w:rsidP="00AB6B2F">
      <w:pPr>
        <w:widowControl w:val="0"/>
        <w:autoSpaceDE w:val="0"/>
        <w:autoSpaceDN w:val="0"/>
        <w:rPr>
          <w:rFonts w:ascii="Times New Roman" w:hAnsi="Times New Roman"/>
          <w:sz w:val="22"/>
          <w:szCs w:val="22"/>
          <w:u w:val="single"/>
        </w:rPr>
      </w:pPr>
    </w:p>
    <w:p w14:paraId="1DE60A11" w14:textId="10351808" w:rsidR="005D1A88" w:rsidRPr="002D6380" w:rsidRDefault="005D1A88" w:rsidP="00AB6B2F">
      <w:pPr>
        <w:widowControl w:val="0"/>
        <w:autoSpaceDE w:val="0"/>
        <w:autoSpaceDN w:val="0"/>
        <w:rPr>
          <w:rFonts w:ascii="Times New Roman" w:hAnsi="Times New Roman"/>
          <w:sz w:val="22"/>
          <w:szCs w:val="22"/>
        </w:rPr>
      </w:pPr>
      <w:r w:rsidRPr="002338F4">
        <w:rPr>
          <w:rFonts w:ascii="Times New Roman" w:hAnsi="Times New Roman"/>
          <w:b/>
          <w:bCs/>
          <w:sz w:val="22"/>
          <w:szCs w:val="22"/>
          <w:u w:val="single"/>
        </w:rPr>
        <w:t>ATTENZIONE</w:t>
      </w:r>
      <w:r w:rsidRPr="002D6380">
        <w:rPr>
          <w:rFonts w:ascii="Times New Roman" w:hAnsi="Times New Roman"/>
          <w:sz w:val="22"/>
          <w:szCs w:val="22"/>
        </w:rPr>
        <w:t xml:space="preserve"> Ai fini della valutazione del progetto, questo deve dimostrare:</w:t>
      </w:r>
    </w:p>
    <w:p w14:paraId="1D1CFF07" w14:textId="77777777" w:rsidR="005D1A88" w:rsidRPr="002D6380" w:rsidRDefault="005D1A88" w:rsidP="00AB6B2F">
      <w:pPr>
        <w:widowControl w:val="0"/>
        <w:numPr>
          <w:ilvl w:val="0"/>
          <w:numId w:val="11"/>
        </w:numPr>
        <w:autoSpaceDE w:val="0"/>
        <w:autoSpaceDN w:val="0"/>
        <w:rPr>
          <w:rFonts w:ascii="Times New Roman" w:hAnsi="Times New Roman"/>
          <w:sz w:val="22"/>
          <w:szCs w:val="22"/>
        </w:rPr>
      </w:pPr>
      <w:r w:rsidRPr="002D6380">
        <w:rPr>
          <w:rFonts w:ascii="Times New Roman" w:hAnsi="Times New Roman"/>
          <w:sz w:val="22"/>
          <w:szCs w:val="22"/>
          <w:u w:val="single"/>
        </w:rPr>
        <w:t>Microimprese/piccole imprese esistenti</w:t>
      </w:r>
      <w:r w:rsidRPr="00263F99">
        <w:rPr>
          <w:rFonts w:ascii="Times New Roman" w:hAnsi="Times New Roman"/>
          <w:sz w:val="22"/>
          <w:szCs w:val="22"/>
        </w:rPr>
        <w:t>:</w:t>
      </w:r>
      <w:r w:rsidRPr="002D6380">
        <w:rPr>
          <w:rFonts w:ascii="Times New Roman" w:hAnsi="Times New Roman"/>
          <w:sz w:val="22"/>
          <w:szCs w:val="22"/>
        </w:rPr>
        <w:t xml:space="preserve"> l’incremento del rendimento globale, valutato sulla base dell’utile di esercizio prima e dopo l’intervento;</w:t>
      </w:r>
    </w:p>
    <w:p w14:paraId="7C7062A4" w14:textId="5FE794F0" w:rsidR="005D1A88" w:rsidRPr="002D6380" w:rsidRDefault="005D1A88" w:rsidP="00AB6B2F">
      <w:pPr>
        <w:widowControl w:val="0"/>
        <w:numPr>
          <w:ilvl w:val="0"/>
          <w:numId w:val="11"/>
        </w:numPr>
        <w:autoSpaceDE w:val="0"/>
        <w:autoSpaceDN w:val="0"/>
        <w:rPr>
          <w:rFonts w:ascii="Times New Roman" w:hAnsi="Times New Roman"/>
          <w:sz w:val="22"/>
          <w:szCs w:val="22"/>
        </w:rPr>
      </w:pPr>
      <w:r w:rsidRPr="002D6380">
        <w:rPr>
          <w:rFonts w:ascii="Times New Roman" w:hAnsi="Times New Roman"/>
          <w:sz w:val="22"/>
          <w:szCs w:val="22"/>
          <w:u w:val="single"/>
        </w:rPr>
        <w:t xml:space="preserve">Persone fisiche e microimprese/piccole </w:t>
      </w:r>
      <w:proofErr w:type="gramStart"/>
      <w:r w:rsidRPr="002D6380">
        <w:rPr>
          <w:rFonts w:ascii="Times New Roman" w:hAnsi="Times New Roman"/>
          <w:sz w:val="22"/>
          <w:szCs w:val="22"/>
          <w:u w:val="single"/>
        </w:rPr>
        <w:t>imprese  di</w:t>
      </w:r>
      <w:proofErr w:type="gramEnd"/>
      <w:r w:rsidRPr="002D6380">
        <w:rPr>
          <w:rFonts w:ascii="Times New Roman" w:hAnsi="Times New Roman"/>
          <w:sz w:val="22"/>
          <w:szCs w:val="22"/>
          <w:u w:val="single"/>
        </w:rPr>
        <w:t xml:space="preserve"> nuova costituzione</w:t>
      </w:r>
      <w:r w:rsidRPr="002D6380">
        <w:rPr>
          <w:rFonts w:ascii="Times New Roman" w:hAnsi="Times New Roman"/>
          <w:sz w:val="22"/>
          <w:szCs w:val="22"/>
        </w:rPr>
        <w:t xml:space="preserve">: entro tre anni successivi all’esecuzione degli interventi le prospettive economiche, </w:t>
      </w:r>
      <w:r w:rsidR="00787703" w:rsidRPr="002D6380">
        <w:rPr>
          <w:rFonts w:ascii="Times New Roman" w:hAnsi="Times New Roman"/>
          <w:sz w:val="22"/>
          <w:szCs w:val="22"/>
        </w:rPr>
        <w:t>vengono</w:t>
      </w:r>
      <w:r w:rsidR="002B4178" w:rsidRPr="002D6380">
        <w:rPr>
          <w:rFonts w:ascii="Times New Roman" w:hAnsi="Times New Roman"/>
          <w:sz w:val="22"/>
          <w:szCs w:val="22"/>
        </w:rPr>
        <w:t xml:space="preserve"> </w:t>
      </w:r>
      <w:r w:rsidRPr="002D6380">
        <w:rPr>
          <w:rFonts w:ascii="Times New Roman" w:hAnsi="Times New Roman"/>
          <w:sz w:val="22"/>
          <w:szCs w:val="22"/>
        </w:rPr>
        <w:t>valutate in relazione alla previsione di un utile di esercizio.</w:t>
      </w:r>
    </w:p>
    <w:p w14:paraId="7E852922" w14:textId="5905904F" w:rsidR="005D1A88" w:rsidRDefault="005D1A88" w:rsidP="00AB6B2F">
      <w:pPr>
        <w:widowControl w:val="0"/>
        <w:autoSpaceDE w:val="0"/>
        <w:autoSpaceDN w:val="0"/>
        <w:rPr>
          <w:rFonts w:ascii="Times New Roman" w:hAnsi="Times New Roman"/>
          <w:sz w:val="22"/>
          <w:szCs w:val="22"/>
        </w:rPr>
      </w:pPr>
    </w:p>
    <w:p w14:paraId="457E00FD" w14:textId="0DF8BF08" w:rsidR="002338F4" w:rsidRDefault="002338F4" w:rsidP="00AB6B2F">
      <w:pPr>
        <w:widowControl w:val="0"/>
        <w:autoSpaceDE w:val="0"/>
        <w:autoSpaceDN w:val="0"/>
        <w:rPr>
          <w:rFonts w:ascii="Times New Roman" w:hAnsi="Times New Roman"/>
          <w:sz w:val="22"/>
          <w:szCs w:val="22"/>
        </w:rPr>
      </w:pPr>
    </w:p>
    <w:p w14:paraId="18313DB3" w14:textId="1B84A231" w:rsidR="00995C2F" w:rsidRDefault="005D1A88" w:rsidP="008E085E">
      <w:pPr>
        <w:widowControl w:val="0"/>
        <w:autoSpaceDE w:val="0"/>
        <w:autoSpaceDN w:val="0"/>
        <w:ind w:left="4963" w:firstLine="709"/>
        <w:rPr>
          <w:rFonts w:ascii="Times New Roman" w:hAnsi="Times New Roman"/>
          <w:sz w:val="22"/>
          <w:szCs w:val="22"/>
        </w:rPr>
      </w:pPr>
      <w:r w:rsidRPr="002D6380">
        <w:rPr>
          <w:rFonts w:ascii="Times New Roman" w:hAnsi="Times New Roman"/>
          <w:sz w:val="22"/>
          <w:szCs w:val="22"/>
        </w:rPr>
        <w:t xml:space="preserve">        FIRMA DEL RICHIEDENTE</w:t>
      </w:r>
    </w:p>
    <w:sectPr w:rsidR="00995C2F" w:rsidSect="00FF2B2F">
      <w:footerReference w:type="default" r:id="rId8"/>
      <w:headerReference w:type="first" r:id="rId9"/>
      <w:footnotePr>
        <w:numRestart w:val="eachSect"/>
      </w:footnotePr>
      <w:endnotePr>
        <w:numFmt w:val="decimal"/>
        <w:numStart w:val="20"/>
        <w:numRestart w:val="eachSect"/>
      </w:endnotePr>
      <w:type w:val="continuous"/>
      <w:pgSz w:w="11907" w:h="16840" w:code="9"/>
      <w:pgMar w:top="1418" w:right="1134" w:bottom="1134" w:left="1134"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C0956" w14:textId="77777777" w:rsidR="00464026" w:rsidRDefault="00464026">
      <w:r>
        <w:separator/>
      </w:r>
    </w:p>
  </w:endnote>
  <w:endnote w:type="continuationSeparator" w:id="0">
    <w:p w14:paraId="2B90D152" w14:textId="77777777" w:rsidR="00464026" w:rsidRDefault="00464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JLMPIL+Arial">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Tms Rmn">
    <w:panose1 w:val="020206030405050203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388908"/>
      <w:docPartObj>
        <w:docPartGallery w:val="Page Numbers (Bottom of Page)"/>
        <w:docPartUnique/>
      </w:docPartObj>
    </w:sdtPr>
    <w:sdtEndPr>
      <w:rPr>
        <w:rFonts w:ascii="Times New Roman" w:hAnsi="Times New Roman"/>
      </w:rPr>
    </w:sdtEndPr>
    <w:sdtContent>
      <w:p w14:paraId="29EC9208" w14:textId="04891B17" w:rsidR="00334CF5" w:rsidRPr="00334CF5" w:rsidRDefault="00334CF5">
        <w:pPr>
          <w:pStyle w:val="Pidipagina"/>
          <w:jc w:val="right"/>
          <w:rPr>
            <w:rFonts w:ascii="Times New Roman" w:hAnsi="Times New Roman"/>
          </w:rPr>
        </w:pPr>
        <w:r w:rsidRPr="00334CF5">
          <w:rPr>
            <w:rFonts w:ascii="Times New Roman" w:hAnsi="Times New Roman"/>
          </w:rPr>
          <w:fldChar w:fldCharType="begin"/>
        </w:r>
        <w:r w:rsidRPr="00334CF5">
          <w:rPr>
            <w:rFonts w:ascii="Times New Roman" w:hAnsi="Times New Roman"/>
          </w:rPr>
          <w:instrText>PAGE   \* MERGEFORMAT</w:instrText>
        </w:r>
        <w:r w:rsidRPr="00334CF5">
          <w:rPr>
            <w:rFonts w:ascii="Times New Roman" w:hAnsi="Times New Roman"/>
          </w:rPr>
          <w:fldChar w:fldCharType="separate"/>
        </w:r>
        <w:r w:rsidR="00A6238D">
          <w:rPr>
            <w:rFonts w:ascii="Times New Roman" w:hAnsi="Times New Roman"/>
            <w:noProof/>
          </w:rPr>
          <w:t>17</w:t>
        </w:r>
        <w:r w:rsidRPr="00334CF5">
          <w:rPr>
            <w:rFonts w:ascii="Times New Roman" w:hAnsi="Times New Roman"/>
          </w:rPr>
          <w:fldChar w:fldCharType="end"/>
        </w:r>
      </w:p>
    </w:sdtContent>
  </w:sdt>
  <w:p w14:paraId="43B0A21A" w14:textId="77777777" w:rsidR="00334CF5" w:rsidRDefault="00334CF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44A0A" w14:textId="77777777" w:rsidR="00464026" w:rsidRDefault="00464026">
      <w:r>
        <w:separator/>
      </w:r>
    </w:p>
  </w:footnote>
  <w:footnote w:type="continuationSeparator" w:id="0">
    <w:p w14:paraId="084ABABE" w14:textId="77777777" w:rsidR="00464026" w:rsidRDefault="00464026">
      <w:r>
        <w:continuationSeparator/>
      </w:r>
    </w:p>
  </w:footnote>
  <w:footnote w:id="1">
    <w:p w14:paraId="41379585" w14:textId="77777777" w:rsidR="00897C54" w:rsidRDefault="00897C54" w:rsidP="00897C54">
      <w:pPr>
        <w:adjustRightInd w:val="0"/>
        <w:rPr>
          <w:rFonts w:ascii="Times New Roman" w:hAnsi="Times New Roman"/>
          <w:sz w:val="22"/>
          <w:szCs w:val="22"/>
        </w:rPr>
      </w:pPr>
      <w:r>
        <w:rPr>
          <w:rStyle w:val="Rimandonotaapidipagina"/>
        </w:rPr>
        <w:footnoteRef/>
      </w:r>
      <w:r>
        <w:t xml:space="preserve"> </w:t>
      </w:r>
      <w:r w:rsidRPr="0028138F">
        <w:rPr>
          <w:rFonts w:ascii="Times New Roman" w:hAnsi="Times New Roman"/>
          <w:sz w:val="22"/>
          <w:szCs w:val="22"/>
        </w:rPr>
        <w:t xml:space="preserve">Microimprese/piccole imprese </w:t>
      </w:r>
      <w:r w:rsidRPr="0028138F">
        <w:rPr>
          <w:rFonts w:ascii="Times New Roman" w:hAnsi="Times New Roman"/>
          <w:i/>
          <w:iCs/>
          <w:sz w:val="22"/>
          <w:szCs w:val="22"/>
        </w:rPr>
        <w:t xml:space="preserve">esistenti </w:t>
      </w:r>
      <w:r w:rsidRPr="0028138F">
        <w:rPr>
          <w:rFonts w:ascii="Times New Roman" w:hAnsi="Times New Roman"/>
          <w:sz w:val="22"/>
          <w:szCs w:val="22"/>
        </w:rPr>
        <w:t>le microimprese/piccole imprese, nella forma individuale, societaria o cooperativa:</w:t>
      </w:r>
    </w:p>
    <w:p w14:paraId="0C6FE0FE" w14:textId="77777777" w:rsidR="00897C54" w:rsidRPr="00F5277D" w:rsidRDefault="00897C54" w:rsidP="00897C54">
      <w:pPr>
        <w:pStyle w:val="Paragrafoelenco"/>
        <w:numPr>
          <w:ilvl w:val="0"/>
          <w:numId w:val="12"/>
        </w:numPr>
        <w:autoSpaceDE w:val="0"/>
        <w:autoSpaceDN w:val="0"/>
        <w:adjustRightInd w:val="0"/>
        <w:rPr>
          <w:sz w:val="22"/>
          <w:szCs w:val="22"/>
        </w:rPr>
      </w:pPr>
      <w:r w:rsidRPr="00F5277D">
        <w:rPr>
          <w:sz w:val="22"/>
          <w:szCs w:val="22"/>
        </w:rPr>
        <w:t>titolari di partita IVA con codice ATECO relativo all’attività economica per la quale viene chiesto il</w:t>
      </w:r>
    </w:p>
    <w:p w14:paraId="3B17234D" w14:textId="77777777" w:rsidR="00897C54" w:rsidRPr="0028138F" w:rsidRDefault="00897C54" w:rsidP="00897C54">
      <w:pPr>
        <w:autoSpaceDE w:val="0"/>
        <w:autoSpaceDN w:val="0"/>
        <w:adjustRightInd w:val="0"/>
        <w:ind w:left="399"/>
        <w:rPr>
          <w:rFonts w:ascii="Times New Roman" w:hAnsi="Times New Roman"/>
          <w:sz w:val="22"/>
          <w:szCs w:val="22"/>
        </w:rPr>
      </w:pPr>
      <w:r w:rsidRPr="0028138F">
        <w:rPr>
          <w:rFonts w:ascii="Times New Roman" w:hAnsi="Times New Roman"/>
          <w:sz w:val="22"/>
          <w:szCs w:val="22"/>
        </w:rPr>
        <w:t>finanziamento;</w:t>
      </w:r>
    </w:p>
    <w:p w14:paraId="01B20F34" w14:textId="77777777" w:rsidR="00897C54" w:rsidRPr="00C659FC" w:rsidRDefault="00897C54" w:rsidP="00897C54">
      <w:pPr>
        <w:numPr>
          <w:ilvl w:val="0"/>
          <w:numId w:val="12"/>
        </w:numPr>
        <w:autoSpaceDE w:val="0"/>
        <w:autoSpaceDN w:val="0"/>
        <w:adjustRightInd w:val="0"/>
        <w:rPr>
          <w:rFonts w:ascii="Times New Roman" w:hAnsi="Times New Roman"/>
          <w:sz w:val="22"/>
          <w:szCs w:val="22"/>
        </w:rPr>
      </w:pPr>
      <w:r w:rsidRPr="00C659FC">
        <w:rPr>
          <w:rFonts w:ascii="Times New Roman" w:hAnsi="Times New Roman"/>
          <w:sz w:val="22"/>
          <w:szCs w:val="22"/>
        </w:rPr>
        <w:t>iscritte al Registro delle Imprese della Camera di Commercio e già attive, ovvero che alla pubblicazione</w:t>
      </w:r>
    </w:p>
    <w:p w14:paraId="26FDE348" w14:textId="77777777" w:rsidR="00897C54" w:rsidRPr="00C659FC" w:rsidRDefault="00897C54" w:rsidP="00897C54">
      <w:pPr>
        <w:autoSpaceDE w:val="0"/>
        <w:autoSpaceDN w:val="0"/>
        <w:adjustRightInd w:val="0"/>
        <w:ind w:left="399"/>
        <w:rPr>
          <w:rFonts w:ascii="Times New Roman" w:hAnsi="Times New Roman"/>
          <w:sz w:val="22"/>
          <w:szCs w:val="22"/>
        </w:rPr>
      </w:pPr>
      <w:r w:rsidRPr="00C659FC">
        <w:rPr>
          <w:rFonts w:ascii="Times New Roman" w:hAnsi="Times New Roman"/>
          <w:sz w:val="22"/>
          <w:szCs w:val="22"/>
        </w:rPr>
        <w:t>del bando hanno già fatto richiesta di iscrizione alla Camera di Commercio indicando l’adempimento</w:t>
      </w:r>
    </w:p>
    <w:p w14:paraId="75050D22" w14:textId="77777777" w:rsidR="00897C54" w:rsidRPr="00284D25" w:rsidRDefault="00897C54" w:rsidP="00897C54">
      <w:pPr>
        <w:autoSpaceDE w:val="0"/>
        <w:autoSpaceDN w:val="0"/>
        <w:adjustRightInd w:val="0"/>
        <w:ind w:left="399"/>
        <w:rPr>
          <w:rFonts w:ascii="Times New Roman" w:hAnsi="Times New Roman"/>
          <w:sz w:val="22"/>
          <w:szCs w:val="22"/>
        </w:rPr>
      </w:pPr>
      <w:r w:rsidRPr="00C659FC">
        <w:rPr>
          <w:rFonts w:ascii="Times New Roman" w:hAnsi="Times New Roman"/>
          <w:sz w:val="22"/>
          <w:szCs w:val="22"/>
        </w:rPr>
        <w:t>“Costituzione nuova impresa con immediato inizio attività”.</w:t>
      </w:r>
      <w:r w:rsidRPr="005208DA">
        <w:rPr>
          <w:rFonts w:ascii="Times New Roman" w:hAnsi="Times New Roman"/>
          <w:sz w:val="22"/>
          <w:szCs w:val="22"/>
        </w:rPr>
        <w:t xml:space="preserve"> </w:t>
      </w:r>
    </w:p>
  </w:footnote>
  <w:footnote w:id="2">
    <w:p w14:paraId="5DD5C93C" w14:textId="77777777" w:rsidR="00897C54" w:rsidRPr="004A784C" w:rsidRDefault="00897C54" w:rsidP="00897C54">
      <w:pPr>
        <w:autoSpaceDE w:val="0"/>
        <w:autoSpaceDN w:val="0"/>
        <w:adjustRightInd w:val="0"/>
        <w:rPr>
          <w:rFonts w:ascii="Times New Roman" w:hAnsi="Times New Roman"/>
          <w:sz w:val="22"/>
          <w:szCs w:val="22"/>
        </w:rPr>
      </w:pPr>
      <w:r>
        <w:rPr>
          <w:rStyle w:val="Rimandonotaapidipagina"/>
        </w:rPr>
        <w:footnoteRef/>
      </w:r>
      <w:r>
        <w:t xml:space="preserve"> </w:t>
      </w:r>
      <w:r w:rsidRPr="00745845">
        <w:rPr>
          <w:rFonts w:ascii="Times New Roman" w:hAnsi="Times New Roman"/>
          <w:sz w:val="22"/>
          <w:szCs w:val="22"/>
        </w:rPr>
        <w:t xml:space="preserve">Microimprese/piccole imprese di </w:t>
      </w:r>
      <w:r w:rsidRPr="004A784C">
        <w:rPr>
          <w:rFonts w:ascii="Times New Roman" w:hAnsi="Times New Roman"/>
          <w:i/>
          <w:iCs/>
          <w:sz w:val="22"/>
          <w:szCs w:val="22"/>
        </w:rPr>
        <w:t xml:space="preserve">nuova costituzione </w:t>
      </w:r>
      <w:r w:rsidRPr="004A784C">
        <w:rPr>
          <w:rFonts w:ascii="Times New Roman" w:hAnsi="Times New Roman"/>
          <w:sz w:val="22"/>
          <w:szCs w:val="22"/>
        </w:rPr>
        <w:t>le entità:</w:t>
      </w:r>
    </w:p>
    <w:p w14:paraId="6D95F49C" w14:textId="4AAA970D" w:rsidR="00897C54" w:rsidRDefault="00897C54" w:rsidP="00897C54">
      <w:pPr>
        <w:pStyle w:val="Testonotaapidipagina"/>
        <w:numPr>
          <w:ilvl w:val="0"/>
          <w:numId w:val="12"/>
        </w:numPr>
      </w:pPr>
      <w:r w:rsidRPr="00936F2B">
        <w:rPr>
          <w:sz w:val="22"/>
          <w:szCs w:val="22"/>
        </w:rPr>
        <w:t xml:space="preserve">titolari di partita </w:t>
      </w:r>
      <w:r w:rsidRPr="00AD11A5">
        <w:rPr>
          <w:sz w:val="22"/>
          <w:szCs w:val="22"/>
        </w:rPr>
        <w:t>IVA con codice ATECO relativo all’attività</w:t>
      </w:r>
      <w:r w:rsidRPr="00936F2B">
        <w:rPr>
          <w:sz w:val="22"/>
          <w:szCs w:val="22"/>
        </w:rPr>
        <w:t xml:space="preserve"> economica per la quale viene chiesto il finanziamento; effettuano l’iscrizione al Registro delle Imprese della Camera di Commercio dopo la pubblicazione del bando, oppure, alla pubblicazione del bando, già iscritte al registro medesimo con la formula “Costituzione nuova impresa senza immediato inizio attività economica”.</w:t>
      </w:r>
    </w:p>
  </w:footnote>
  <w:footnote w:id="3">
    <w:p w14:paraId="0582AC2B" w14:textId="77777777" w:rsidR="004B0698" w:rsidRDefault="004B0698" w:rsidP="009119F4">
      <w:pPr>
        <w:pStyle w:val="Testonotaapidipagina"/>
        <w:jc w:val="both"/>
      </w:pPr>
      <w:r>
        <w:rPr>
          <w:rStyle w:val="Rimandonotaapidipagina"/>
        </w:rPr>
        <w:footnoteRef/>
      </w:r>
      <w:r>
        <w:t xml:space="preserve"> </w:t>
      </w:r>
      <w:r w:rsidRPr="00E36A67">
        <w:t>Per l’individuazione del tipo di impresa riferirsi alle definizioni contenute nell’art. 3 del Decreto Ministero delle Attività Produttive 18.04.2005.</w:t>
      </w:r>
    </w:p>
  </w:footnote>
  <w:footnote w:id="4">
    <w:p w14:paraId="0113A66C" w14:textId="77777777" w:rsidR="004B0698" w:rsidRDefault="004B0698" w:rsidP="00F422C7">
      <w:pPr>
        <w:pStyle w:val="Testonotaapidipagina"/>
        <w:jc w:val="both"/>
      </w:pPr>
      <w:r>
        <w:rPr>
          <w:rStyle w:val="Rimandonotaapidipagina"/>
        </w:rPr>
        <w:footnoteRef/>
      </w:r>
      <w:r>
        <w:t xml:space="preserve"> </w:t>
      </w:r>
      <w:r w:rsidRPr="009119F4">
        <w:t>Il periodo di riferimento, per l’indicazione dei dati, è l’ultimo esercizio contabile chiuso ed approvato precedentemente la data di sottoscrizione della domanda di aiuto; per le imprese esonerate dalla tenuta della contabilità ordinaria e/o dalla redazione del bilancio le predette informazioni sono desunte, per quanto riguarda il fatturato dall’ultima dichiarazione dei redditi presentata e, per quanto riguarda l’attivo patrimoniale, sulla base del prospetto delle attività e delle passività redatto con i criteri di cui al DPR n. 689/74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footnote>
  <w:footnote w:id="5">
    <w:p w14:paraId="69E42492" w14:textId="77777777" w:rsidR="004B0698" w:rsidRDefault="004B0698" w:rsidP="00E93919">
      <w:pPr>
        <w:pStyle w:val="Testonotaapidipagina"/>
        <w:jc w:val="both"/>
      </w:pPr>
      <w:r>
        <w:rPr>
          <w:rStyle w:val="Rimandonotaapidipagina"/>
        </w:rPr>
        <w:footnoteRef/>
      </w:r>
      <w:r>
        <w:t xml:space="preserve"> </w:t>
      </w:r>
      <w:r w:rsidRPr="00F422C7">
        <w:t>Il Decreto Ministero delle Attività Produttive 18.04.2005 all’articolo 2, comma 5, lettera c, riferisce che “per occupati si intendono i dipendenti dell’impresa a tempo determinato o indeterminato, iscritti nel libro matricola dell’impresa e legati all’impresa da forme contrattuali che prevedono il vincolo di dipendenza, fatta eccezione di quelli posti in cassa integrazione straordinaria”.</w:t>
      </w:r>
    </w:p>
  </w:footnote>
  <w:footnote w:id="6">
    <w:p w14:paraId="705BDCBD" w14:textId="77777777" w:rsidR="004B0698" w:rsidRPr="00E93919" w:rsidRDefault="004B0698" w:rsidP="00E93919">
      <w:pPr>
        <w:pStyle w:val="Testonotaapidipagina"/>
      </w:pPr>
      <w:r>
        <w:rPr>
          <w:rStyle w:val="Rimandonotaapidipagina"/>
        </w:rPr>
        <w:footnoteRef/>
      </w:r>
      <w:r>
        <w:t xml:space="preserve"> </w:t>
      </w:r>
      <w:r w:rsidRPr="00E93919">
        <w:t>Il calcolo delle Unità Lavoro Anno deve essere effettuato secondo quanto indicato nel DM 18 aprile 2005</w:t>
      </w:r>
    </w:p>
    <w:p w14:paraId="0F3032F4" w14:textId="77777777" w:rsidR="004B0698" w:rsidRDefault="004B0698">
      <w:pPr>
        <w:pStyle w:val="Testonotaapidipagina"/>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D0CB8" w14:textId="65617C8E" w:rsidR="004B0698" w:rsidRPr="008F18E5" w:rsidRDefault="004B0698" w:rsidP="0049529F">
    <w:pPr>
      <w:pStyle w:val="Intestazione"/>
      <w:rPr>
        <w:rFonts w:ascii="Times New Roman" w:hAnsi="Times New Roman"/>
        <w:szCs w:val="20"/>
      </w:rPr>
    </w:pPr>
    <w:r>
      <w:rPr>
        <w:rFonts w:ascii="Times New Roman" w:hAnsi="Times New Roman"/>
        <w:szCs w:val="20"/>
      </w:rPr>
      <w:tab/>
    </w:r>
    <w:r>
      <w:rPr>
        <w:rFonts w:ascii="Times New Roman" w:hAnsi="Times New Roman"/>
        <w:szCs w:val="20"/>
      </w:rPr>
      <w:tab/>
    </w:r>
  </w:p>
  <w:p w14:paraId="180DE456" w14:textId="3D4F0610" w:rsidR="004B0698" w:rsidRPr="008F18E5" w:rsidRDefault="004B0698" w:rsidP="0049529F">
    <w:pPr>
      <w:pStyle w:val="Intestazione"/>
      <w:rPr>
        <w:rFonts w:ascii="Times New Roman" w:hAnsi="Times New Roman"/>
        <w:b/>
        <w:bCs/>
        <w:szCs w:val="20"/>
      </w:rPr>
    </w:pPr>
    <w:r>
      <w:rPr>
        <w:rFonts w:ascii="Times New Roman" w:hAnsi="Times New Roman"/>
        <w:b/>
        <w:bCs/>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A58E78E"/>
    <w:lvl w:ilvl="0">
      <w:start w:val="1"/>
      <w:numFmt w:val="decimal"/>
      <w:pStyle w:val="Numeroelenco5"/>
      <w:lvlText w:val="%1."/>
      <w:lvlJc w:val="left"/>
      <w:pPr>
        <w:tabs>
          <w:tab w:val="num" w:pos="1492"/>
        </w:tabs>
        <w:ind w:left="1492" w:hanging="360"/>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76"/>
        </w:tabs>
        <w:ind w:left="356" w:hanging="432"/>
      </w:pPr>
    </w:lvl>
    <w:lvl w:ilvl="1">
      <w:start w:val="1"/>
      <w:numFmt w:val="none"/>
      <w:suff w:val="nothing"/>
      <w:lvlText w:val=""/>
      <w:lvlJc w:val="left"/>
      <w:pPr>
        <w:tabs>
          <w:tab w:val="num" w:pos="-76"/>
        </w:tabs>
        <w:ind w:left="500" w:hanging="576"/>
      </w:pPr>
    </w:lvl>
    <w:lvl w:ilvl="2">
      <w:start w:val="1"/>
      <w:numFmt w:val="none"/>
      <w:suff w:val="nothing"/>
      <w:lvlText w:val=""/>
      <w:lvlJc w:val="left"/>
      <w:pPr>
        <w:tabs>
          <w:tab w:val="num" w:pos="-76"/>
        </w:tabs>
        <w:ind w:left="644" w:hanging="720"/>
      </w:pPr>
    </w:lvl>
    <w:lvl w:ilvl="3">
      <w:start w:val="1"/>
      <w:numFmt w:val="none"/>
      <w:suff w:val="nothing"/>
      <w:lvlText w:val=""/>
      <w:lvlJc w:val="left"/>
      <w:pPr>
        <w:tabs>
          <w:tab w:val="num" w:pos="-76"/>
        </w:tabs>
        <w:ind w:left="788" w:hanging="864"/>
      </w:pPr>
    </w:lvl>
    <w:lvl w:ilvl="4">
      <w:start w:val="1"/>
      <w:numFmt w:val="none"/>
      <w:suff w:val="nothing"/>
      <w:lvlText w:val=""/>
      <w:lvlJc w:val="left"/>
      <w:pPr>
        <w:tabs>
          <w:tab w:val="num" w:pos="-76"/>
        </w:tabs>
        <w:ind w:left="932" w:hanging="1008"/>
      </w:pPr>
    </w:lvl>
    <w:lvl w:ilvl="5">
      <w:start w:val="1"/>
      <w:numFmt w:val="none"/>
      <w:suff w:val="nothing"/>
      <w:lvlText w:val=""/>
      <w:lvlJc w:val="left"/>
      <w:pPr>
        <w:tabs>
          <w:tab w:val="num" w:pos="-76"/>
        </w:tabs>
        <w:ind w:left="1076" w:hanging="1152"/>
      </w:pPr>
    </w:lvl>
    <w:lvl w:ilvl="6">
      <w:start w:val="1"/>
      <w:numFmt w:val="none"/>
      <w:suff w:val="nothing"/>
      <w:lvlText w:val=""/>
      <w:lvlJc w:val="left"/>
      <w:pPr>
        <w:tabs>
          <w:tab w:val="num" w:pos="-76"/>
        </w:tabs>
        <w:ind w:left="1220" w:hanging="1296"/>
      </w:pPr>
    </w:lvl>
    <w:lvl w:ilvl="7">
      <w:start w:val="1"/>
      <w:numFmt w:val="none"/>
      <w:suff w:val="nothing"/>
      <w:lvlText w:val=""/>
      <w:lvlJc w:val="left"/>
      <w:pPr>
        <w:tabs>
          <w:tab w:val="num" w:pos="-76"/>
        </w:tabs>
        <w:ind w:left="1364" w:hanging="1440"/>
      </w:pPr>
    </w:lvl>
    <w:lvl w:ilvl="8">
      <w:start w:val="1"/>
      <w:numFmt w:val="none"/>
      <w:suff w:val="nothing"/>
      <w:lvlText w:val=""/>
      <w:lvlJc w:val="left"/>
      <w:pPr>
        <w:tabs>
          <w:tab w:val="num" w:pos="-76"/>
        </w:tabs>
        <w:ind w:left="1508" w:hanging="1584"/>
      </w:pPr>
    </w:lvl>
  </w:abstractNum>
  <w:abstractNum w:abstractNumId="2" w15:restartNumberingAfterBreak="0">
    <w:nsid w:val="00000005"/>
    <w:multiLevelType w:val="singleLevel"/>
    <w:tmpl w:val="00000005"/>
    <w:name w:val="WW8Num5"/>
    <w:lvl w:ilvl="0">
      <w:start w:val="1"/>
      <w:numFmt w:val="decimal"/>
      <w:lvlText w:val="%1."/>
      <w:lvlJc w:val="left"/>
      <w:pPr>
        <w:tabs>
          <w:tab w:val="num" w:pos="540"/>
        </w:tabs>
        <w:ind w:left="540" w:hanging="360"/>
      </w:pPr>
    </w:lvl>
  </w:abstractNum>
  <w:abstractNum w:abstractNumId="3" w15:restartNumberingAfterBreak="0">
    <w:nsid w:val="00A729EE"/>
    <w:multiLevelType w:val="hybridMultilevel"/>
    <w:tmpl w:val="A1BE934A"/>
    <w:lvl w:ilvl="0" w:tplc="0410000F">
      <w:start w:val="3"/>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00E32971"/>
    <w:multiLevelType w:val="hybridMultilevel"/>
    <w:tmpl w:val="0EDEB82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32D7A39"/>
    <w:multiLevelType w:val="multilevel"/>
    <w:tmpl w:val="AD8C6F04"/>
    <w:styleLink w:val="Stile18"/>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7E1629"/>
    <w:multiLevelType w:val="hybridMultilevel"/>
    <w:tmpl w:val="AB240896"/>
    <w:lvl w:ilvl="0" w:tplc="644889A6">
      <w:start w:val="1"/>
      <w:numFmt w:val="bullet"/>
      <w:lvlText w:val="-"/>
      <w:lvlJc w:val="left"/>
      <w:pPr>
        <w:ind w:left="720" w:hanging="360"/>
      </w:pPr>
      <w:rPr>
        <w:rFonts w:ascii="Tahoma" w:hAnsi="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7CF47C4"/>
    <w:multiLevelType w:val="hybridMultilevel"/>
    <w:tmpl w:val="3A1C9734"/>
    <w:lvl w:ilvl="0" w:tplc="4FDAEC32">
      <w:start w:val="1"/>
      <w:numFmt w:val="lowerLetter"/>
      <w:lvlText w:val="%1."/>
      <w:lvlJc w:val="left"/>
      <w:pPr>
        <w:ind w:left="720" w:hanging="360"/>
      </w:pPr>
      <w:rPr>
        <w:rFonts w:ascii="Times New Roman" w:hAnsi="Times New Roman" w:cs="Times New Roman" w:hint="default"/>
        <w:i w:val="0"/>
        <w:iCs/>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0EAB66F0"/>
    <w:multiLevelType w:val="hybridMultilevel"/>
    <w:tmpl w:val="E752C882"/>
    <w:styleLink w:val="Stile115"/>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9" w15:restartNumberingAfterBreak="0">
    <w:nsid w:val="0F3342D0"/>
    <w:multiLevelType w:val="hybridMultilevel"/>
    <w:tmpl w:val="D4B49342"/>
    <w:styleLink w:val="Stile11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2D6604F"/>
    <w:multiLevelType w:val="hybridMultilevel"/>
    <w:tmpl w:val="FA8A04FE"/>
    <w:styleLink w:val="Stile15"/>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3862D64"/>
    <w:multiLevelType w:val="hybridMultilevel"/>
    <w:tmpl w:val="F9D89918"/>
    <w:lvl w:ilvl="0" w:tplc="C46AA726">
      <w:start w:val="1"/>
      <w:numFmt w:val="bullet"/>
      <w:pStyle w:val="Rientronormale"/>
      <w:lvlText w:val=""/>
      <w:lvlJc w:val="left"/>
      <w:pPr>
        <w:tabs>
          <w:tab w:val="num" w:pos="1800"/>
        </w:tabs>
        <w:ind w:left="1800" w:hanging="360"/>
      </w:pPr>
      <w:rPr>
        <w:rFonts w:ascii="Wingdings" w:hAnsi="Wingdings"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2" w15:restartNumberingAfterBreak="0">
    <w:nsid w:val="13D764C0"/>
    <w:multiLevelType w:val="hybridMultilevel"/>
    <w:tmpl w:val="C5EC90DA"/>
    <w:lvl w:ilvl="0" w:tplc="17C405C8">
      <w:start w:val="2"/>
      <w:numFmt w:val="bullet"/>
      <w:lvlText w:val="-"/>
      <w:lvlJc w:val="left"/>
      <w:pPr>
        <w:tabs>
          <w:tab w:val="num" w:pos="399"/>
        </w:tabs>
        <w:ind w:left="399"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644561B"/>
    <w:multiLevelType w:val="hybridMultilevel"/>
    <w:tmpl w:val="3D3EF4EA"/>
    <w:lvl w:ilvl="0" w:tplc="6CAEDE02">
      <w:start w:val="1"/>
      <w:numFmt w:val="bullet"/>
      <w:pStyle w:val="Puntatopunto"/>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4" w15:restartNumberingAfterBreak="0">
    <w:nsid w:val="17E44944"/>
    <w:multiLevelType w:val="multilevel"/>
    <w:tmpl w:val="EE002EAA"/>
    <w:styleLink w:val="Stile2"/>
    <w:lvl w:ilvl="0">
      <w:start w:val="3"/>
      <w:numFmt w:val="lowerLetter"/>
      <w:lvlText w:val="%1."/>
      <w:lvlJc w:val="left"/>
      <w:pPr>
        <w:ind w:left="360" w:hanging="360"/>
      </w:pPr>
      <w:rPr>
        <w:rFonts w:ascii="Times New Roman" w:hAnsi="Times New Roman" w:cs="Times New Roman" w:hint="default"/>
      </w:rPr>
    </w:lvl>
    <w:lvl w:ilvl="1">
      <w:start w:val="1"/>
      <w:numFmt w:val="decimal"/>
      <w:lvlText w:val="%2."/>
      <w:lvlJc w:val="left"/>
      <w:pPr>
        <w:tabs>
          <w:tab w:val="num" w:pos="644"/>
        </w:tabs>
        <w:ind w:left="644"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5" w15:restartNumberingAfterBreak="0">
    <w:nsid w:val="1BCF1A69"/>
    <w:multiLevelType w:val="hybridMultilevel"/>
    <w:tmpl w:val="B9046F50"/>
    <w:lvl w:ilvl="0" w:tplc="DE7E011E">
      <w:start w:val="1"/>
      <w:numFmt w:val="lowerLetter"/>
      <w:lvlText w:val="%1."/>
      <w:lvlJc w:val="left"/>
      <w:pPr>
        <w:ind w:left="502"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2246E57"/>
    <w:multiLevelType w:val="hybridMultilevel"/>
    <w:tmpl w:val="C05E6726"/>
    <w:styleLink w:val="Stile26"/>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242634A"/>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233B43A3"/>
    <w:multiLevelType w:val="multilevel"/>
    <w:tmpl w:val="0410001F"/>
    <w:styleLink w:val="Stile1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3791175"/>
    <w:multiLevelType w:val="hybridMultilevel"/>
    <w:tmpl w:val="FE3272C6"/>
    <w:lvl w:ilvl="0" w:tplc="8E6AF30A">
      <w:start w:val="1"/>
      <w:numFmt w:val="lowerLetter"/>
      <w:lvlText w:val="%1)"/>
      <w:lvlJc w:val="left"/>
      <w:pPr>
        <w:ind w:left="720" w:hanging="360"/>
      </w:pPr>
      <w:rPr>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7146315"/>
    <w:multiLevelType w:val="multilevel"/>
    <w:tmpl w:val="5B30BDA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2A9E2EBB"/>
    <w:multiLevelType w:val="hybridMultilevel"/>
    <w:tmpl w:val="CB6475C6"/>
    <w:lvl w:ilvl="0" w:tplc="A6C08B5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2AEB2CAC"/>
    <w:multiLevelType w:val="hybridMultilevel"/>
    <w:tmpl w:val="F38850B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2C1E306B"/>
    <w:multiLevelType w:val="hybridMultilevel"/>
    <w:tmpl w:val="17824B98"/>
    <w:lvl w:ilvl="0" w:tplc="8DC414EE">
      <w:start w:val="1"/>
      <w:numFmt w:val="lowerLetter"/>
      <w:lvlText w:val="%1."/>
      <w:lvlJc w:val="left"/>
      <w:pPr>
        <w:ind w:left="360" w:hanging="360"/>
      </w:pPr>
      <w:rPr>
        <w:rFonts w:hint="default"/>
        <w:sz w:val="22"/>
        <w:szCs w:val="22"/>
      </w:rPr>
    </w:lvl>
    <w:lvl w:ilvl="1" w:tplc="04100019" w:tentative="1">
      <w:start w:val="1"/>
      <w:numFmt w:val="lowerLetter"/>
      <w:lvlText w:val="%2."/>
      <w:lvlJc w:val="left"/>
      <w:pPr>
        <w:ind w:left="1156" w:hanging="360"/>
      </w:pPr>
    </w:lvl>
    <w:lvl w:ilvl="2" w:tplc="0410001B" w:tentative="1">
      <w:start w:val="1"/>
      <w:numFmt w:val="lowerRoman"/>
      <w:lvlText w:val="%3."/>
      <w:lvlJc w:val="right"/>
      <w:pPr>
        <w:ind w:left="1876" w:hanging="180"/>
      </w:pPr>
    </w:lvl>
    <w:lvl w:ilvl="3" w:tplc="0410000F" w:tentative="1">
      <w:start w:val="1"/>
      <w:numFmt w:val="decimal"/>
      <w:lvlText w:val="%4."/>
      <w:lvlJc w:val="left"/>
      <w:pPr>
        <w:ind w:left="2596" w:hanging="360"/>
      </w:pPr>
    </w:lvl>
    <w:lvl w:ilvl="4" w:tplc="04100019" w:tentative="1">
      <w:start w:val="1"/>
      <w:numFmt w:val="lowerLetter"/>
      <w:lvlText w:val="%5."/>
      <w:lvlJc w:val="left"/>
      <w:pPr>
        <w:ind w:left="3316" w:hanging="360"/>
      </w:pPr>
    </w:lvl>
    <w:lvl w:ilvl="5" w:tplc="0410001B" w:tentative="1">
      <w:start w:val="1"/>
      <w:numFmt w:val="lowerRoman"/>
      <w:lvlText w:val="%6."/>
      <w:lvlJc w:val="right"/>
      <w:pPr>
        <w:ind w:left="4036" w:hanging="180"/>
      </w:pPr>
    </w:lvl>
    <w:lvl w:ilvl="6" w:tplc="0410000F" w:tentative="1">
      <w:start w:val="1"/>
      <w:numFmt w:val="decimal"/>
      <w:lvlText w:val="%7."/>
      <w:lvlJc w:val="left"/>
      <w:pPr>
        <w:ind w:left="4756" w:hanging="360"/>
      </w:pPr>
    </w:lvl>
    <w:lvl w:ilvl="7" w:tplc="04100019" w:tentative="1">
      <w:start w:val="1"/>
      <w:numFmt w:val="lowerLetter"/>
      <w:lvlText w:val="%8."/>
      <w:lvlJc w:val="left"/>
      <w:pPr>
        <w:ind w:left="5476" w:hanging="360"/>
      </w:pPr>
    </w:lvl>
    <w:lvl w:ilvl="8" w:tplc="0410001B" w:tentative="1">
      <w:start w:val="1"/>
      <w:numFmt w:val="lowerRoman"/>
      <w:lvlText w:val="%9."/>
      <w:lvlJc w:val="right"/>
      <w:pPr>
        <w:ind w:left="6196" w:hanging="180"/>
      </w:pPr>
    </w:lvl>
  </w:abstractNum>
  <w:abstractNum w:abstractNumId="24" w15:restartNumberingAfterBreak="0">
    <w:nsid w:val="2D474922"/>
    <w:multiLevelType w:val="hybridMultilevel"/>
    <w:tmpl w:val="4FC25BA4"/>
    <w:styleLink w:val="Stile2124"/>
    <w:lvl w:ilvl="0" w:tplc="04100017">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5" w15:restartNumberingAfterBreak="0">
    <w:nsid w:val="2E9547E3"/>
    <w:multiLevelType w:val="hybridMultilevel"/>
    <w:tmpl w:val="E74A9EB0"/>
    <w:lvl w:ilvl="0" w:tplc="63646AEC">
      <w:start w:val="1"/>
      <w:numFmt w:val="lowerLetter"/>
      <w:pStyle w:val="Sommario6"/>
      <w:lvlText w:val="%1."/>
      <w:lvlJc w:val="left"/>
      <w:pPr>
        <w:ind w:left="284" w:hanging="284"/>
      </w:pPr>
      <w:rPr>
        <w:rFonts w:hint="default"/>
        <w:i w:val="0"/>
        <w:i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30154525"/>
    <w:multiLevelType w:val="hybridMultilevel"/>
    <w:tmpl w:val="265CFBA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36730905"/>
    <w:multiLevelType w:val="hybridMultilevel"/>
    <w:tmpl w:val="1C6813B6"/>
    <w:styleLink w:val="Stile117"/>
    <w:lvl w:ilvl="0" w:tplc="04100019">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8" w15:restartNumberingAfterBreak="0">
    <w:nsid w:val="419B162F"/>
    <w:multiLevelType w:val="multilevel"/>
    <w:tmpl w:val="E69C7156"/>
    <w:lvl w:ilvl="0">
      <w:start w:val="1"/>
      <w:numFmt w:val="decimal"/>
      <w:pStyle w:val="Titolo1"/>
      <w:lvlText w:val="%1"/>
      <w:lvlJc w:val="left"/>
      <w:pPr>
        <w:tabs>
          <w:tab w:val="num" w:pos="432"/>
        </w:tabs>
        <w:ind w:left="432" w:hanging="432"/>
      </w:pPr>
      <w:rPr>
        <w:rFonts w:hint="default"/>
      </w:rPr>
    </w:lvl>
    <w:lvl w:ilvl="1">
      <w:start w:val="1"/>
      <w:numFmt w:val="decimal"/>
      <w:pStyle w:val="Titolo2"/>
      <w:lvlText w:val="%1.%2"/>
      <w:lvlJc w:val="left"/>
      <w:pPr>
        <w:tabs>
          <w:tab w:val="num" w:pos="576"/>
        </w:tabs>
        <w:ind w:left="576" w:hanging="576"/>
      </w:pPr>
      <w:rPr>
        <w:rFonts w:hint="default"/>
      </w:rPr>
    </w:lvl>
    <w:lvl w:ilvl="2">
      <w:start w:val="1"/>
      <w:numFmt w:val="decimal"/>
      <w:pStyle w:val="Titolo3"/>
      <w:lvlText w:val="%1.%2.%3"/>
      <w:lvlJc w:val="left"/>
      <w:pPr>
        <w:tabs>
          <w:tab w:val="num" w:pos="720"/>
        </w:tabs>
        <w:ind w:left="720" w:hanging="720"/>
      </w:pPr>
      <w:rPr>
        <w:rFonts w:hint="default"/>
      </w:rPr>
    </w:lvl>
    <w:lvl w:ilvl="3">
      <w:start w:val="1"/>
      <w:numFmt w:val="decimal"/>
      <w:pStyle w:val="Titolo4"/>
      <w:lvlText w:val="%1.%2.%3.%4"/>
      <w:lvlJc w:val="left"/>
      <w:pPr>
        <w:tabs>
          <w:tab w:val="num" w:pos="864"/>
        </w:tabs>
        <w:ind w:left="864" w:hanging="864"/>
      </w:pPr>
      <w:rPr>
        <w:rFonts w:hint="default"/>
      </w:rPr>
    </w:lvl>
    <w:lvl w:ilvl="4">
      <w:start w:val="1"/>
      <w:numFmt w:val="decimal"/>
      <w:pStyle w:val="Titolo5"/>
      <w:lvlText w:val="%1.%2.%3.%4.%5"/>
      <w:lvlJc w:val="left"/>
      <w:pPr>
        <w:tabs>
          <w:tab w:val="num" w:pos="1008"/>
        </w:tabs>
        <w:ind w:left="1008" w:hanging="1008"/>
      </w:pPr>
      <w:rPr>
        <w:rFonts w:hint="default"/>
      </w:rPr>
    </w:lvl>
    <w:lvl w:ilvl="5">
      <w:start w:val="1"/>
      <w:numFmt w:val="decimal"/>
      <w:pStyle w:val="Titolo6"/>
      <w:lvlText w:val="%1.%2.%3.%4.%5.%6"/>
      <w:lvlJc w:val="left"/>
      <w:pPr>
        <w:tabs>
          <w:tab w:val="num" w:pos="1152"/>
        </w:tabs>
        <w:ind w:left="1152" w:hanging="1152"/>
      </w:pPr>
      <w:rPr>
        <w:rFonts w:hint="default"/>
      </w:rPr>
    </w:lvl>
    <w:lvl w:ilvl="6">
      <w:start w:val="1"/>
      <w:numFmt w:val="decimal"/>
      <w:pStyle w:val="Titolo7"/>
      <w:lvlText w:val="%1.%2.%3.%4.%5.%6.%7"/>
      <w:lvlJc w:val="left"/>
      <w:pPr>
        <w:tabs>
          <w:tab w:val="num" w:pos="1296"/>
        </w:tabs>
        <w:ind w:left="1296" w:hanging="1296"/>
      </w:pPr>
      <w:rPr>
        <w:rFonts w:hint="default"/>
      </w:rPr>
    </w:lvl>
    <w:lvl w:ilvl="7">
      <w:start w:val="1"/>
      <w:numFmt w:val="decimal"/>
      <w:pStyle w:val="Titolo8"/>
      <w:lvlText w:val="%1.%2.%3.%4.%5.%6.%7.%8"/>
      <w:lvlJc w:val="left"/>
      <w:pPr>
        <w:tabs>
          <w:tab w:val="num" w:pos="1440"/>
        </w:tabs>
        <w:ind w:left="1440" w:hanging="1440"/>
      </w:pPr>
      <w:rPr>
        <w:rFonts w:hint="default"/>
      </w:rPr>
    </w:lvl>
    <w:lvl w:ilvl="8">
      <w:start w:val="1"/>
      <w:numFmt w:val="decimal"/>
      <w:pStyle w:val="Titolo9"/>
      <w:lvlText w:val="%1.%2.%3.%4.%5.%6.%7.%8.%9"/>
      <w:lvlJc w:val="left"/>
      <w:pPr>
        <w:tabs>
          <w:tab w:val="num" w:pos="1584"/>
        </w:tabs>
        <w:ind w:left="1584" w:hanging="1584"/>
      </w:pPr>
      <w:rPr>
        <w:rFonts w:hint="default"/>
      </w:rPr>
    </w:lvl>
  </w:abstractNum>
  <w:abstractNum w:abstractNumId="29" w15:restartNumberingAfterBreak="0">
    <w:nsid w:val="41A63D3A"/>
    <w:multiLevelType w:val="hybridMultilevel"/>
    <w:tmpl w:val="8604AFE4"/>
    <w:lvl w:ilvl="0" w:tplc="13982882">
      <w:start w:val="1"/>
      <w:numFmt w:val="lowerRoman"/>
      <w:lvlText w:val="%1."/>
      <w:lvlJc w:val="left"/>
      <w:pPr>
        <w:ind w:left="393" w:hanging="360"/>
      </w:pPr>
      <w:rPr>
        <w:rFonts w:hint="default"/>
      </w:rPr>
    </w:lvl>
    <w:lvl w:ilvl="1" w:tplc="04100019" w:tentative="1">
      <w:start w:val="1"/>
      <w:numFmt w:val="lowerLetter"/>
      <w:lvlText w:val="%2."/>
      <w:lvlJc w:val="left"/>
      <w:pPr>
        <w:ind w:left="1113" w:hanging="360"/>
      </w:pPr>
    </w:lvl>
    <w:lvl w:ilvl="2" w:tplc="0410001B" w:tentative="1">
      <w:start w:val="1"/>
      <w:numFmt w:val="lowerRoman"/>
      <w:lvlText w:val="%3."/>
      <w:lvlJc w:val="right"/>
      <w:pPr>
        <w:ind w:left="1833" w:hanging="180"/>
      </w:pPr>
    </w:lvl>
    <w:lvl w:ilvl="3" w:tplc="0410000F" w:tentative="1">
      <w:start w:val="1"/>
      <w:numFmt w:val="decimal"/>
      <w:lvlText w:val="%4."/>
      <w:lvlJc w:val="left"/>
      <w:pPr>
        <w:ind w:left="2553" w:hanging="360"/>
      </w:pPr>
    </w:lvl>
    <w:lvl w:ilvl="4" w:tplc="04100019" w:tentative="1">
      <w:start w:val="1"/>
      <w:numFmt w:val="lowerLetter"/>
      <w:lvlText w:val="%5."/>
      <w:lvlJc w:val="left"/>
      <w:pPr>
        <w:ind w:left="3273" w:hanging="360"/>
      </w:pPr>
    </w:lvl>
    <w:lvl w:ilvl="5" w:tplc="0410001B" w:tentative="1">
      <w:start w:val="1"/>
      <w:numFmt w:val="lowerRoman"/>
      <w:lvlText w:val="%6."/>
      <w:lvlJc w:val="right"/>
      <w:pPr>
        <w:ind w:left="3993" w:hanging="180"/>
      </w:pPr>
    </w:lvl>
    <w:lvl w:ilvl="6" w:tplc="0410000F" w:tentative="1">
      <w:start w:val="1"/>
      <w:numFmt w:val="decimal"/>
      <w:lvlText w:val="%7."/>
      <w:lvlJc w:val="left"/>
      <w:pPr>
        <w:ind w:left="4713" w:hanging="360"/>
      </w:pPr>
    </w:lvl>
    <w:lvl w:ilvl="7" w:tplc="04100019" w:tentative="1">
      <w:start w:val="1"/>
      <w:numFmt w:val="lowerLetter"/>
      <w:lvlText w:val="%8."/>
      <w:lvlJc w:val="left"/>
      <w:pPr>
        <w:ind w:left="5433" w:hanging="360"/>
      </w:pPr>
    </w:lvl>
    <w:lvl w:ilvl="8" w:tplc="0410001B" w:tentative="1">
      <w:start w:val="1"/>
      <w:numFmt w:val="lowerRoman"/>
      <w:lvlText w:val="%9."/>
      <w:lvlJc w:val="right"/>
      <w:pPr>
        <w:ind w:left="6153" w:hanging="180"/>
      </w:pPr>
    </w:lvl>
  </w:abstractNum>
  <w:abstractNum w:abstractNumId="30" w15:restartNumberingAfterBreak="0">
    <w:nsid w:val="43537F27"/>
    <w:multiLevelType w:val="hybridMultilevel"/>
    <w:tmpl w:val="CB6475C6"/>
    <w:lvl w:ilvl="0" w:tplc="A6C08B58">
      <w:start w:val="1"/>
      <w:numFmt w:val="lowerLetter"/>
      <w:lvlText w:val="%1."/>
      <w:lvlJc w:val="left"/>
      <w:pPr>
        <w:ind w:left="720" w:hanging="360"/>
      </w:pPr>
      <w:rPr>
        <w:rFonts w:hint="default"/>
        <w:sz w:val="22"/>
        <w:szCs w:val="22"/>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4446699F"/>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460042F6"/>
    <w:multiLevelType w:val="hybridMultilevel"/>
    <w:tmpl w:val="54001894"/>
    <w:lvl w:ilvl="0" w:tplc="B396394C">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479969BC"/>
    <w:multiLevelType w:val="multilevel"/>
    <w:tmpl w:val="E1227F88"/>
    <w:styleLink w:val="Stile3"/>
    <w:lvl w:ilvl="0">
      <w:start w:val="5"/>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4A253E0A"/>
    <w:multiLevelType w:val="hybridMultilevel"/>
    <w:tmpl w:val="86CE05C8"/>
    <w:lvl w:ilvl="0" w:tplc="08AC04EA">
      <w:start w:val="1"/>
      <w:numFmt w:val="lowerRoman"/>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4A590CEC"/>
    <w:multiLevelType w:val="hybridMultilevel"/>
    <w:tmpl w:val="B2C82EA6"/>
    <w:styleLink w:val="Stile11"/>
    <w:lvl w:ilvl="0" w:tplc="4A7CF05C">
      <w:start w:val="1"/>
      <w:numFmt w:val="lowerLetter"/>
      <w:lvlText w:val="%1."/>
      <w:lvlJc w:val="left"/>
      <w:pPr>
        <w:tabs>
          <w:tab w:val="num" w:pos="720"/>
        </w:tabs>
        <w:ind w:left="720" w:hanging="360"/>
      </w:pPr>
      <w:rPr>
        <w:rFonts w:ascii="Times New Roman" w:hAnsi="Times New Roman" w:cs="Tahoma" w:hint="default"/>
        <w:sz w:val="22"/>
        <w:szCs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6" w15:restartNumberingAfterBreak="0">
    <w:nsid w:val="4C8021B0"/>
    <w:multiLevelType w:val="hybridMultilevel"/>
    <w:tmpl w:val="5C2ED7F0"/>
    <w:styleLink w:val="Stile216"/>
    <w:lvl w:ilvl="0" w:tplc="0410000F">
      <w:start w:val="1"/>
      <w:numFmt w:val="decimal"/>
      <w:lvlText w:val="%1."/>
      <w:lvlJc w:val="left"/>
      <w:pPr>
        <w:ind w:left="360" w:hanging="360"/>
      </w:pPr>
      <w:rPr>
        <w:rFonts w:hint="default"/>
      </w:rPr>
    </w:lvl>
    <w:lvl w:ilvl="1" w:tplc="04100003" w:tentative="1">
      <w:start w:val="1"/>
      <w:numFmt w:val="lowerLetter"/>
      <w:lvlText w:val="%2."/>
      <w:lvlJc w:val="left"/>
      <w:pPr>
        <w:ind w:left="1080" w:hanging="360"/>
      </w:pPr>
    </w:lvl>
    <w:lvl w:ilvl="2" w:tplc="04100005" w:tentative="1">
      <w:start w:val="1"/>
      <w:numFmt w:val="lowerRoman"/>
      <w:lvlText w:val="%3."/>
      <w:lvlJc w:val="right"/>
      <w:pPr>
        <w:ind w:left="1800" w:hanging="180"/>
      </w:pPr>
    </w:lvl>
    <w:lvl w:ilvl="3" w:tplc="04100001" w:tentative="1">
      <w:start w:val="1"/>
      <w:numFmt w:val="decimal"/>
      <w:lvlText w:val="%4."/>
      <w:lvlJc w:val="left"/>
      <w:pPr>
        <w:ind w:left="2520" w:hanging="360"/>
      </w:pPr>
    </w:lvl>
    <w:lvl w:ilvl="4" w:tplc="04100003" w:tentative="1">
      <w:start w:val="1"/>
      <w:numFmt w:val="lowerLetter"/>
      <w:lvlText w:val="%5."/>
      <w:lvlJc w:val="left"/>
      <w:pPr>
        <w:ind w:left="3240" w:hanging="360"/>
      </w:pPr>
    </w:lvl>
    <w:lvl w:ilvl="5" w:tplc="04100005" w:tentative="1">
      <w:start w:val="1"/>
      <w:numFmt w:val="lowerRoman"/>
      <w:lvlText w:val="%6."/>
      <w:lvlJc w:val="right"/>
      <w:pPr>
        <w:ind w:left="3960" w:hanging="180"/>
      </w:pPr>
    </w:lvl>
    <w:lvl w:ilvl="6" w:tplc="04100001" w:tentative="1">
      <w:start w:val="1"/>
      <w:numFmt w:val="decimal"/>
      <w:lvlText w:val="%7."/>
      <w:lvlJc w:val="left"/>
      <w:pPr>
        <w:ind w:left="4680" w:hanging="360"/>
      </w:pPr>
    </w:lvl>
    <w:lvl w:ilvl="7" w:tplc="04100003" w:tentative="1">
      <w:start w:val="1"/>
      <w:numFmt w:val="lowerLetter"/>
      <w:lvlText w:val="%8."/>
      <w:lvlJc w:val="left"/>
      <w:pPr>
        <w:ind w:left="5400" w:hanging="360"/>
      </w:pPr>
    </w:lvl>
    <w:lvl w:ilvl="8" w:tplc="04100005" w:tentative="1">
      <w:start w:val="1"/>
      <w:numFmt w:val="lowerRoman"/>
      <w:lvlText w:val="%9."/>
      <w:lvlJc w:val="right"/>
      <w:pPr>
        <w:ind w:left="6120" w:hanging="180"/>
      </w:pPr>
    </w:lvl>
  </w:abstractNum>
  <w:abstractNum w:abstractNumId="37" w15:restartNumberingAfterBreak="0">
    <w:nsid w:val="4E4C74B6"/>
    <w:multiLevelType w:val="hybridMultilevel"/>
    <w:tmpl w:val="B8D0B5D0"/>
    <w:styleLink w:val="Stile113"/>
    <w:lvl w:ilvl="0" w:tplc="4440DB16">
      <w:start w:val="6"/>
      <w:numFmt w:val="decimal"/>
      <w:lvlText w:val="%1."/>
      <w:lvlJc w:val="left"/>
      <w:pPr>
        <w:tabs>
          <w:tab w:val="num" w:pos="928"/>
        </w:tabs>
        <w:ind w:left="928" w:hanging="360"/>
      </w:pPr>
      <w:rPr>
        <w:rFonts w:hint="default"/>
      </w:rPr>
    </w:lvl>
    <w:lvl w:ilvl="1" w:tplc="04100003">
      <w:start w:val="1"/>
      <w:numFmt w:val="bullet"/>
      <w:lvlText w:val="o"/>
      <w:lvlJc w:val="left"/>
      <w:pPr>
        <w:tabs>
          <w:tab w:val="num" w:pos="1648"/>
        </w:tabs>
        <w:ind w:left="1648" w:hanging="360"/>
      </w:pPr>
      <w:rPr>
        <w:rFonts w:ascii="Courier New" w:hAnsi="Courier New" w:cs="Courier New" w:hint="default"/>
      </w:rPr>
    </w:lvl>
    <w:lvl w:ilvl="2" w:tplc="8BE2BFA4">
      <w:start w:val="1"/>
      <w:numFmt w:val="decimal"/>
      <w:lvlText w:val="%3)"/>
      <w:lvlJc w:val="left"/>
      <w:pPr>
        <w:ind w:left="2368" w:hanging="360"/>
      </w:pPr>
      <w:rPr>
        <w:rFonts w:hint="default"/>
      </w:rPr>
    </w:lvl>
    <w:lvl w:ilvl="3" w:tplc="04100001" w:tentative="1">
      <w:start w:val="1"/>
      <w:numFmt w:val="bullet"/>
      <w:lvlText w:val=""/>
      <w:lvlJc w:val="left"/>
      <w:pPr>
        <w:tabs>
          <w:tab w:val="num" w:pos="3088"/>
        </w:tabs>
        <w:ind w:left="3088" w:hanging="360"/>
      </w:pPr>
      <w:rPr>
        <w:rFonts w:ascii="Symbol" w:hAnsi="Symbol" w:hint="default"/>
      </w:rPr>
    </w:lvl>
    <w:lvl w:ilvl="4" w:tplc="04100003" w:tentative="1">
      <w:start w:val="1"/>
      <w:numFmt w:val="bullet"/>
      <w:lvlText w:val="o"/>
      <w:lvlJc w:val="left"/>
      <w:pPr>
        <w:tabs>
          <w:tab w:val="num" w:pos="3808"/>
        </w:tabs>
        <w:ind w:left="3808" w:hanging="360"/>
      </w:pPr>
      <w:rPr>
        <w:rFonts w:ascii="Courier New" w:hAnsi="Courier New" w:cs="Courier New" w:hint="default"/>
      </w:rPr>
    </w:lvl>
    <w:lvl w:ilvl="5" w:tplc="04100005" w:tentative="1">
      <w:start w:val="1"/>
      <w:numFmt w:val="bullet"/>
      <w:lvlText w:val=""/>
      <w:lvlJc w:val="left"/>
      <w:pPr>
        <w:tabs>
          <w:tab w:val="num" w:pos="4528"/>
        </w:tabs>
        <w:ind w:left="4528" w:hanging="360"/>
      </w:pPr>
      <w:rPr>
        <w:rFonts w:ascii="Wingdings" w:hAnsi="Wingdings" w:hint="default"/>
      </w:rPr>
    </w:lvl>
    <w:lvl w:ilvl="6" w:tplc="04100001" w:tentative="1">
      <w:start w:val="1"/>
      <w:numFmt w:val="bullet"/>
      <w:lvlText w:val=""/>
      <w:lvlJc w:val="left"/>
      <w:pPr>
        <w:tabs>
          <w:tab w:val="num" w:pos="5248"/>
        </w:tabs>
        <w:ind w:left="5248" w:hanging="360"/>
      </w:pPr>
      <w:rPr>
        <w:rFonts w:ascii="Symbol" w:hAnsi="Symbol" w:hint="default"/>
      </w:rPr>
    </w:lvl>
    <w:lvl w:ilvl="7" w:tplc="04100003" w:tentative="1">
      <w:start w:val="1"/>
      <w:numFmt w:val="bullet"/>
      <w:lvlText w:val="o"/>
      <w:lvlJc w:val="left"/>
      <w:pPr>
        <w:tabs>
          <w:tab w:val="num" w:pos="5968"/>
        </w:tabs>
        <w:ind w:left="5968" w:hanging="360"/>
      </w:pPr>
      <w:rPr>
        <w:rFonts w:ascii="Courier New" w:hAnsi="Courier New" w:cs="Courier New" w:hint="default"/>
      </w:rPr>
    </w:lvl>
    <w:lvl w:ilvl="8" w:tplc="04100005" w:tentative="1">
      <w:start w:val="1"/>
      <w:numFmt w:val="bullet"/>
      <w:lvlText w:val=""/>
      <w:lvlJc w:val="left"/>
      <w:pPr>
        <w:tabs>
          <w:tab w:val="num" w:pos="6688"/>
        </w:tabs>
        <w:ind w:left="6688" w:hanging="360"/>
      </w:pPr>
      <w:rPr>
        <w:rFonts w:ascii="Wingdings" w:hAnsi="Wingdings" w:hint="default"/>
      </w:rPr>
    </w:lvl>
  </w:abstractNum>
  <w:abstractNum w:abstractNumId="38" w15:restartNumberingAfterBreak="0">
    <w:nsid w:val="4EB66A74"/>
    <w:multiLevelType w:val="multilevel"/>
    <w:tmpl w:val="0410001D"/>
    <w:styleLink w:val="Stile17"/>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4F5543C7"/>
    <w:multiLevelType w:val="hybridMultilevel"/>
    <w:tmpl w:val="03CA9D98"/>
    <w:lvl w:ilvl="0" w:tplc="6DFE4BF4">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0" w15:restartNumberingAfterBreak="0">
    <w:nsid w:val="5071474F"/>
    <w:multiLevelType w:val="hybridMultilevel"/>
    <w:tmpl w:val="401832EA"/>
    <w:lvl w:ilvl="0" w:tplc="878A2988">
      <w:start w:val="1"/>
      <w:numFmt w:val="lowerLetter"/>
      <w:lvlText w:val="%1."/>
      <w:lvlJc w:val="left"/>
      <w:pPr>
        <w:ind w:left="36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56681B0E"/>
    <w:multiLevelType w:val="hybridMultilevel"/>
    <w:tmpl w:val="40AED0BA"/>
    <w:styleLink w:val="Stile16"/>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56D86D88"/>
    <w:multiLevelType w:val="hybridMultilevel"/>
    <w:tmpl w:val="8BA0DA8E"/>
    <w:styleLink w:val="Stile23"/>
    <w:lvl w:ilvl="0" w:tplc="50C2A99E">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3" w15:restartNumberingAfterBreak="0">
    <w:nsid w:val="57594894"/>
    <w:multiLevelType w:val="multilevel"/>
    <w:tmpl w:val="A09AD310"/>
    <w:styleLink w:val="Headings"/>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color w:val="auto"/>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4" w15:restartNumberingAfterBreak="0">
    <w:nsid w:val="57FF0D88"/>
    <w:multiLevelType w:val="multilevel"/>
    <w:tmpl w:val="A5AEA8D4"/>
    <w:styleLink w:val="Stile1"/>
    <w:lvl w:ilvl="0">
      <w:start w:val="2"/>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58347B5C"/>
    <w:multiLevelType w:val="hybridMultilevel"/>
    <w:tmpl w:val="8C983B42"/>
    <w:styleLink w:val="Stile118"/>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6" w15:restartNumberingAfterBreak="0">
    <w:nsid w:val="583A7647"/>
    <w:multiLevelType w:val="multilevel"/>
    <w:tmpl w:val="DAC69CDC"/>
    <w:styleLink w:val="Stile114"/>
    <w:lvl w:ilvl="0">
      <w:start w:val="4"/>
      <w:numFmt w:val="decimal"/>
      <w:lvlText w:val="%1."/>
      <w:lvlJc w:val="left"/>
      <w:pPr>
        <w:tabs>
          <w:tab w:val="num" w:pos="0"/>
        </w:tabs>
        <w:ind w:left="360" w:hanging="360"/>
      </w:pPr>
      <w:rPr>
        <w:rFonts w:hint="default"/>
        <w:sz w:val="22"/>
        <w:szCs w:val="22"/>
      </w:rPr>
    </w:lvl>
    <w:lvl w:ilvl="1">
      <w:start w:val="1"/>
      <w:numFmt w:val="decimal"/>
      <w:lvlText w:val="%1.%2."/>
      <w:lvlJc w:val="left"/>
      <w:pPr>
        <w:tabs>
          <w:tab w:val="num" w:pos="0"/>
        </w:tabs>
        <w:ind w:left="792" w:hanging="432"/>
      </w:pPr>
      <w:rPr>
        <w:rFonts w:hint="default"/>
        <w:b/>
        <w:bCs/>
        <w:i w:val="0"/>
        <w:iCs w:val="0"/>
        <w:sz w:val="22"/>
        <w:szCs w:val="22"/>
      </w:rPr>
    </w:lvl>
    <w:lvl w:ilvl="2">
      <w:start w:val="1"/>
      <w:numFmt w:val="decimal"/>
      <w:lvlText w:val="%1.%2.%3."/>
      <w:lvlJc w:val="left"/>
      <w:pPr>
        <w:tabs>
          <w:tab w:val="num" w:pos="0"/>
        </w:tabs>
        <w:ind w:left="1224" w:hanging="504"/>
      </w:pPr>
      <w:rPr>
        <w:rFonts w:hint="default"/>
        <w:sz w:val="16"/>
        <w:szCs w:val="16"/>
      </w:rPr>
    </w:lvl>
    <w:lvl w:ilvl="3">
      <w:start w:val="4"/>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47" w15:restartNumberingAfterBreak="0">
    <w:nsid w:val="58521231"/>
    <w:multiLevelType w:val="multilevel"/>
    <w:tmpl w:val="350ED212"/>
    <w:styleLink w:val="Stile5"/>
    <w:lvl w:ilvl="0">
      <w:start w:val="7"/>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9CB0154"/>
    <w:multiLevelType w:val="hybridMultilevel"/>
    <w:tmpl w:val="2A241D06"/>
    <w:lvl w:ilvl="0" w:tplc="0410000F">
      <w:start w:val="1"/>
      <w:numFmt w:val="decimal"/>
      <w:lvlText w:val="%1."/>
      <w:lvlJc w:val="left"/>
      <w:pPr>
        <w:tabs>
          <w:tab w:val="num" w:pos="1353"/>
        </w:tabs>
        <w:ind w:left="1353" w:hanging="360"/>
      </w:pPr>
      <w:rPr>
        <w:rFonts w:cs="Times New Roman"/>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abstractNum w:abstractNumId="49" w15:restartNumberingAfterBreak="0">
    <w:nsid w:val="5B9C46C7"/>
    <w:multiLevelType w:val="hybridMultilevel"/>
    <w:tmpl w:val="05EA2446"/>
    <w:styleLink w:val="Stile25"/>
    <w:lvl w:ilvl="0" w:tplc="19065AEA">
      <w:start w:val="3"/>
      <w:numFmt w:val="bullet"/>
      <w:lvlText w:val="-"/>
      <w:lvlJc w:val="left"/>
      <w:pPr>
        <w:tabs>
          <w:tab w:val="num" w:pos="680"/>
        </w:tabs>
        <w:ind w:left="680" w:hanging="226"/>
      </w:pPr>
      <w:rPr>
        <w:rFonts w:ascii="Times New Roman" w:eastAsia="Times New Roman" w:hAnsi="Times New Roman" w:hint="default"/>
      </w:rPr>
    </w:lvl>
    <w:lvl w:ilvl="1" w:tplc="0410000B">
      <w:start w:val="1"/>
      <w:numFmt w:val="bullet"/>
      <w:lvlText w:val=""/>
      <w:lvlJc w:val="left"/>
      <w:pPr>
        <w:tabs>
          <w:tab w:val="num" w:pos="1440"/>
        </w:tabs>
        <w:ind w:left="1440" w:hanging="360"/>
      </w:pPr>
      <w:rPr>
        <w:rFonts w:ascii="Wingdings" w:hAnsi="Wingdings" w:cs="Wingdings"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50" w15:restartNumberingAfterBreak="0">
    <w:nsid w:val="5DE01CD6"/>
    <w:multiLevelType w:val="hybridMultilevel"/>
    <w:tmpl w:val="DD0CB098"/>
    <w:styleLink w:val="Stile24"/>
    <w:lvl w:ilvl="0" w:tplc="1EE23F32">
      <w:start w:val="1"/>
      <w:numFmt w:val="bullet"/>
      <w:lvlText w:val=""/>
      <w:lvlJc w:val="left"/>
      <w:pPr>
        <w:tabs>
          <w:tab w:val="num" w:pos="360"/>
        </w:tabs>
        <w:ind w:left="360" w:hanging="360"/>
      </w:pPr>
      <w:rPr>
        <w:rFonts w:ascii="Wingdings" w:hAnsi="Wingdings" w:cs="Wingdings"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cs="Wingdings" w:hint="default"/>
      </w:rPr>
    </w:lvl>
    <w:lvl w:ilvl="3" w:tplc="04100001">
      <w:start w:val="1"/>
      <w:numFmt w:val="bullet"/>
      <w:lvlText w:val=""/>
      <w:lvlJc w:val="left"/>
      <w:pPr>
        <w:tabs>
          <w:tab w:val="num" w:pos="2520"/>
        </w:tabs>
        <w:ind w:left="2520" w:hanging="360"/>
      </w:pPr>
      <w:rPr>
        <w:rFonts w:ascii="Symbol" w:hAnsi="Symbol" w:cs="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cs="Wingdings" w:hint="default"/>
      </w:rPr>
    </w:lvl>
    <w:lvl w:ilvl="6" w:tplc="04100001">
      <w:start w:val="1"/>
      <w:numFmt w:val="bullet"/>
      <w:lvlText w:val=""/>
      <w:lvlJc w:val="left"/>
      <w:pPr>
        <w:tabs>
          <w:tab w:val="num" w:pos="4680"/>
        </w:tabs>
        <w:ind w:left="4680" w:hanging="360"/>
      </w:pPr>
      <w:rPr>
        <w:rFonts w:ascii="Symbol" w:hAnsi="Symbol" w:cs="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cs="Wingdings" w:hint="default"/>
      </w:rPr>
    </w:lvl>
  </w:abstractNum>
  <w:abstractNum w:abstractNumId="51" w15:restartNumberingAfterBreak="0">
    <w:nsid w:val="5F4C22FC"/>
    <w:multiLevelType w:val="hybridMultilevel"/>
    <w:tmpl w:val="0EDEB82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2" w15:restartNumberingAfterBreak="0">
    <w:nsid w:val="609D424A"/>
    <w:multiLevelType w:val="hybridMultilevel"/>
    <w:tmpl w:val="D046B092"/>
    <w:lvl w:ilvl="0" w:tplc="81368420">
      <w:start w:val="10"/>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6721285E"/>
    <w:multiLevelType w:val="hybridMultilevel"/>
    <w:tmpl w:val="48AEA430"/>
    <w:lvl w:ilvl="0" w:tplc="04100019">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4" w15:restartNumberingAfterBreak="0">
    <w:nsid w:val="6B6263E8"/>
    <w:multiLevelType w:val="multilevel"/>
    <w:tmpl w:val="1B20DBEC"/>
    <w:styleLink w:val="Stile13"/>
    <w:lvl w:ilvl="0">
      <w:start w:val="1"/>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15:restartNumberingAfterBreak="0">
    <w:nsid w:val="6FC10373"/>
    <w:multiLevelType w:val="multilevel"/>
    <w:tmpl w:val="A5AEA8D4"/>
    <w:styleLink w:val="Stile217"/>
    <w:lvl w:ilvl="0">
      <w:start w:val="2"/>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705E2218"/>
    <w:multiLevelType w:val="hybridMultilevel"/>
    <w:tmpl w:val="0FD0D9DA"/>
    <w:lvl w:ilvl="0" w:tplc="803295D8">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7" w15:restartNumberingAfterBreak="0">
    <w:nsid w:val="71551B64"/>
    <w:multiLevelType w:val="hybridMultilevel"/>
    <w:tmpl w:val="05421566"/>
    <w:lvl w:ilvl="0" w:tplc="6EA6598A">
      <w:start w:val="1"/>
      <w:numFmt w:val="lowerLetter"/>
      <w:lvlText w:val="%1."/>
      <w:lvlJc w:val="left"/>
      <w:pPr>
        <w:ind w:left="360" w:hanging="360"/>
      </w:pPr>
      <w:rPr>
        <w:rFonts w:hint="default"/>
        <w:b w:val="0"/>
        <w:i w:val="0"/>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8" w15:restartNumberingAfterBreak="0">
    <w:nsid w:val="722304D8"/>
    <w:multiLevelType w:val="hybridMultilevel"/>
    <w:tmpl w:val="722304D8"/>
    <w:styleLink w:val="Headings1"/>
    <w:lvl w:ilvl="0" w:tplc="DB3084C0">
      <w:start w:val="1"/>
      <w:numFmt w:val="bullet"/>
      <w:lvlText w:val=""/>
      <w:lvlJc w:val="left"/>
      <w:pPr>
        <w:tabs>
          <w:tab w:val="num" w:pos="720"/>
        </w:tabs>
        <w:ind w:left="720" w:hanging="360"/>
      </w:pPr>
      <w:rPr>
        <w:rFonts w:ascii="Symbol" w:hAnsi="Symbol"/>
      </w:rPr>
    </w:lvl>
    <w:lvl w:ilvl="1" w:tplc="04100019">
      <w:start w:val="1"/>
      <w:numFmt w:val="bullet"/>
      <w:lvlText w:val="o"/>
      <w:lvlJc w:val="left"/>
      <w:pPr>
        <w:tabs>
          <w:tab w:val="num" w:pos="1440"/>
        </w:tabs>
        <w:ind w:left="1440" w:hanging="360"/>
      </w:pPr>
      <w:rPr>
        <w:rFonts w:ascii="Courier New" w:hAnsi="Courier New"/>
      </w:rPr>
    </w:lvl>
    <w:lvl w:ilvl="2" w:tplc="0410001B">
      <w:start w:val="1"/>
      <w:numFmt w:val="bullet"/>
      <w:lvlText w:val=""/>
      <w:lvlJc w:val="left"/>
      <w:pPr>
        <w:tabs>
          <w:tab w:val="num" w:pos="2160"/>
        </w:tabs>
        <w:ind w:left="2160" w:hanging="360"/>
      </w:pPr>
      <w:rPr>
        <w:rFonts w:ascii="Wingdings" w:hAnsi="Wingdings"/>
      </w:rPr>
    </w:lvl>
    <w:lvl w:ilvl="3" w:tplc="0410000F">
      <w:start w:val="1"/>
      <w:numFmt w:val="bullet"/>
      <w:lvlText w:val=""/>
      <w:lvlJc w:val="left"/>
      <w:pPr>
        <w:tabs>
          <w:tab w:val="num" w:pos="2880"/>
        </w:tabs>
        <w:ind w:left="2880" w:hanging="360"/>
      </w:pPr>
      <w:rPr>
        <w:rFonts w:ascii="Symbol" w:hAnsi="Symbol"/>
      </w:rPr>
    </w:lvl>
    <w:lvl w:ilvl="4" w:tplc="04100019">
      <w:start w:val="1"/>
      <w:numFmt w:val="bullet"/>
      <w:lvlText w:val="o"/>
      <w:lvlJc w:val="left"/>
      <w:pPr>
        <w:tabs>
          <w:tab w:val="num" w:pos="3600"/>
        </w:tabs>
        <w:ind w:left="3600" w:hanging="360"/>
      </w:pPr>
      <w:rPr>
        <w:rFonts w:ascii="Courier New" w:hAnsi="Courier New"/>
      </w:rPr>
    </w:lvl>
    <w:lvl w:ilvl="5" w:tplc="0410001B">
      <w:start w:val="1"/>
      <w:numFmt w:val="bullet"/>
      <w:lvlText w:val=""/>
      <w:lvlJc w:val="left"/>
      <w:pPr>
        <w:tabs>
          <w:tab w:val="num" w:pos="4320"/>
        </w:tabs>
        <w:ind w:left="4320" w:hanging="360"/>
      </w:pPr>
      <w:rPr>
        <w:rFonts w:ascii="Wingdings" w:hAnsi="Wingdings"/>
      </w:rPr>
    </w:lvl>
    <w:lvl w:ilvl="6" w:tplc="0410000F">
      <w:start w:val="1"/>
      <w:numFmt w:val="bullet"/>
      <w:lvlText w:val=""/>
      <w:lvlJc w:val="left"/>
      <w:pPr>
        <w:tabs>
          <w:tab w:val="num" w:pos="5040"/>
        </w:tabs>
        <w:ind w:left="5040" w:hanging="360"/>
      </w:pPr>
      <w:rPr>
        <w:rFonts w:ascii="Symbol" w:hAnsi="Symbol"/>
      </w:rPr>
    </w:lvl>
    <w:lvl w:ilvl="7" w:tplc="04100019">
      <w:start w:val="1"/>
      <w:numFmt w:val="bullet"/>
      <w:lvlText w:val="o"/>
      <w:lvlJc w:val="left"/>
      <w:pPr>
        <w:tabs>
          <w:tab w:val="num" w:pos="5760"/>
        </w:tabs>
        <w:ind w:left="5760" w:hanging="360"/>
      </w:pPr>
      <w:rPr>
        <w:rFonts w:ascii="Courier New" w:hAnsi="Courier New"/>
      </w:rPr>
    </w:lvl>
    <w:lvl w:ilvl="8" w:tplc="0410001B">
      <w:start w:val="1"/>
      <w:numFmt w:val="bullet"/>
      <w:lvlText w:val=""/>
      <w:lvlJc w:val="left"/>
      <w:pPr>
        <w:tabs>
          <w:tab w:val="num" w:pos="6480"/>
        </w:tabs>
        <w:ind w:left="6480" w:hanging="360"/>
      </w:pPr>
      <w:rPr>
        <w:rFonts w:ascii="Wingdings" w:hAnsi="Wingdings"/>
      </w:rPr>
    </w:lvl>
  </w:abstractNum>
  <w:abstractNum w:abstractNumId="59" w15:restartNumberingAfterBreak="0">
    <w:nsid w:val="73C360BD"/>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0" w15:restartNumberingAfterBreak="0">
    <w:nsid w:val="750F096B"/>
    <w:multiLevelType w:val="hybridMultilevel"/>
    <w:tmpl w:val="7EEA784A"/>
    <w:lvl w:ilvl="0" w:tplc="9BB60C92">
      <w:start w:val="1"/>
      <w:numFmt w:val="lowerLetter"/>
      <w:lvlText w:val="%1."/>
      <w:lvlJc w:val="left"/>
      <w:pPr>
        <w:ind w:left="720" w:hanging="72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1" w15:restartNumberingAfterBreak="0">
    <w:nsid w:val="78621261"/>
    <w:multiLevelType w:val="hybridMultilevel"/>
    <w:tmpl w:val="1C4ABEC0"/>
    <w:lvl w:ilvl="0" w:tplc="7048D5E2">
      <w:start w:val="1"/>
      <w:numFmt w:val="lowerLetter"/>
      <w:lvlText w:val="%1."/>
      <w:lvlJc w:val="left"/>
      <w:pPr>
        <w:ind w:left="720" w:hanging="360"/>
      </w:pPr>
      <w:rPr>
        <w:rFonts w:hint="default"/>
        <w:sz w:val="22"/>
        <w:szCs w:val="22"/>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2" w15:restartNumberingAfterBreak="0">
    <w:nsid w:val="788D7A81"/>
    <w:multiLevelType w:val="hybridMultilevel"/>
    <w:tmpl w:val="FC141522"/>
    <w:lvl w:ilvl="0" w:tplc="644889A6">
      <w:start w:val="1"/>
      <w:numFmt w:val="bullet"/>
      <w:lvlText w:val="-"/>
      <w:lvlJc w:val="left"/>
      <w:pPr>
        <w:ind w:left="720" w:hanging="360"/>
      </w:pPr>
      <w:rPr>
        <w:rFonts w:ascii="Tahoma" w:hAnsi="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3" w15:restartNumberingAfterBreak="0">
    <w:nsid w:val="7E695CDF"/>
    <w:multiLevelType w:val="multilevel"/>
    <w:tmpl w:val="C04C9A58"/>
    <w:styleLink w:val="Stile4"/>
    <w:lvl w:ilvl="0">
      <w:start w:val="6"/>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7FF81D57"/>
    <w:multiLevelType w:val="hybridMultilevel"/>
    <w:tmpl w:val="B8CCE5B4"/>
    <w:lvl w:ilvl="0" w:tplc="F96AEFE0">
      <w:start w:val="1"/>
      <w:numFmt w:val="lowerRoman"/>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8"/>
  </w:num>
  <w:num w:numId="2">
    <w:abstractNumId w:val="35"/>
  </w:num>
  <w:num w:numId="3">
    <w:abstractNumId w:val="7"/>
  </w:num>
  <w:num w:numId="4">
    <w:abstractNumId w:val="13"/>
  </w:num>
  <w:num w:numId="5">
    <w:abstractNumId w:val="44"/>
  </w:num>
  <w:num w:numId="6">
    <w:abstractNumId w:val="3"/>
  </w:num>
  <w:num w:numId="7">
    <w:abstractNumId w:val="19"/>
  </w:num>
  <w:num w:numId="8">
    <w:abstractNumId w:val="34"/>
  </w:num>
  <w:num w:numId="9">
    <w:abstractNumId w:val="39"/>
  </w:num>
  <w:num w:numId="10">
    <w:abstractNumId w:val="53"/>
  </w:num>
  <w:num w:numId="11">
    <w:abstractNumId w:val="52"/>
  </w:num>
  <w:num w:numId="12">
    <w:abstractNumId w:val="12"/>
  </w:num>
  <w:num w:numId="13">
    <w:abstractNumId w:val="48"/>
  </w:num>
  <w:num w:numId="14">
    <w:abstractNumId w:val="26"/>
  </w:num>
  <w:num w:numId="15">
    <w:abstractNumId w:val="20"/>
  </w:num>
  <w:num w:numId="16">
    <w:abstractNumId w:val="40"/>
  </w:num>
  <w:num w:numId="17">
    <w:abstractNumId w:val="57"/>
  </w:num>
  <w:num w:numId="18">
    <w:abstractNumId w:val="61"/>
  </w:num>
  <w:num w:numId="19">
    <w:abstractNumId w:val="23"/>
  </w:num>
  <w:num w:numId="20">
    <w:abstractNumId w:val="29"/>
  </w:num>
  <w:num w:numId="21">
    <w:abstractNumId w:val="31"/>
  </w:num>
  <w:num w:numId="22">
    <w:abstractNumId w:val="17"/>
  </w:num>
  <w:num w:numId="23">
    <w:abstractNumId w:val="59"/>
  </w:num>
  <w:num w:numId="24">
    <w:abstractNumId w:val="21"/>
  </w:num>
  <w:num w:numId="25">
    <w:abstractNumId w:val="30"/>
  </w:num>
  <w:num w:numId="26">
    <w:abstractNumId w:val="25"/>
  </w:num>
  <w:num w:numId="27">
    <w:abstractNumId w:val="60"/>
  </w:num>
  <w:num w:numId="28">
    <w:abstractNumId w:val="14"/>
  </w:num>
  <w:num w:numId="29">
    <w:abstractNumId w:val="11"/>
  </w:num>
  <w:num w:numId="30">
    <w:abstractNumId w:val="54"/>
  </w:num>
  <w:num w:numId="31">
    <w:abstractNumId w:val="37"/>
  </w:num>
  <w:num w:numId="32">
    <w:abstractNumId w:val="42"/>
  </w:num>
  <w:num w:numId="33">
    <w:abstractNumId w:val="18"/>
  </w:num>
  <w:num w:numId="34">
    <w:abstractNumId w:val="46"/>
  </w:num>
  <w:num w:numId="35">
    <w:abstractNumId w:val="50"/>
  </w:num>
  <w:num w:numId="36">
    <w:abstractNumId w:val="10"/>
  </w:num>
  <w:num w:numId="37">
    <w:abstractNumId w:val="8"/>
  </w:num>
  <w:num w:numId="38">
    <w:abstractNumId w:val="49"/>
  </w:num>
  <w:num w:numId="39">
    <w:abstractNumId w:val="41"/>
  </w:num>
  <w:num w:numId="40">
    <w:abstractNumId w:val="9"/>
  </w:num>
  <w:num w:numId="41">
    <w:abstractNumId w:val="16"/>
  </w:num>
  <w:num w:numId="42">
    <w:abstractNumId w:val="64"/>
  </w:num>
  <w:num w:numId="43">
    <w:abstractNumId w:val="32"/>
  </w:num>
  <w:num w:numId="44">
    <w:abstractNumId w:val="15"/>
  </w:num>
  <w:num w:numId="45">
    <w:abstractNumId w:val="38"/>
  </w:num>
  <w:num w:numId="46">
    <w:abstractNumId w:val="27"/>
  </w:num>
  <w:num w:numId="47">
    <w:abstractNumId w:val="36"/>
  </w:num>
  <w:num w:numId="48">
    <w:abstractNumId w:val="5"/>
  </w:num>
  <w:num w:numId="49">
    <w:abstractNumId w:val="58"/>
  </w:num>
  <w:num w:numId="50">
    <w:abstractNumId w:val="43"/>
  </w:num>
  <w:num w:numId="51">
    <w:abstractNumId w:val="0"/>
  </w:num>
  <w:num w:numId="52">
    <w:abstractNumId w:val="33"/>
  </w:num>
  <w:num w:numId="53">
    <w:abstractNumId w:val="63"/>
  </w:num>
  <w:num w:numId="54">
    <w:abstractNumId w:val="47"/>
  </w:num>
  <w:num w:numId="55">
    <w:abstractNumId w:val="45"/>
  </w:num>
  <w:num w:numId="56">
    <w:abstractNumId w:val="24"/>
  </w:num>
  <w:num w:numId="57">
    <w:abstractNumId w:val="55"/>
  </w:num>
  <w:num w:numId="58">
    <w:abstractNumId w:val="22"/>
  </w:num>
  <w:num w:numId="59">
    <w:abstractNumId w:val="56"/>
  </w:num>
  <w:num w:numId="60">
    <w:abstractNumId w:val="62"/>
  </w:num>
  <w:num w:numId="61">
    <w:abstractNumId w:val="6"/>
  </w:num>
  <w:num w:numId="62">
    <w:abstractNumId w:val="4"/>
  </w:num>
  <w:num w:numId="63">
    <w:abstractNumId w:val="51"/>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GrammaticalErrors/>
  <w:activeWritingStyle w:appName="MSWord" w:lang="it-IT" w:vendorID="3" w:dllVersion="517"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noPunctuationKerning/>
  <w:characterSpacingControl w:val="doNotCompress"/>
  <w:hdrShapeDefaults>
    <o:shapedefaults v:ext="edit" spidmax="30721"/>
  </w:hdrShapeDefaults>
  <w:footnotePr>
    <w:numRestart w:val="eachSect"/>
    <w:footnote w:id="-1"/>
    <w:footnote w:id="0"/>
  </w:footnotePr>
  <w:endnotePr>
    <w:pos w:val="sectEnd"/>
    <w:numFmt w:val="decimal"/>
    <w:numStart w:val="20"/>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57E"/>
    <w:rsid w:val="00000062"/>
    <w:rsid w:val="000008D8"/>
    <w:rsid w:val="00000E08"/>
    <w:rsid w:val="00000E7D"/>
    <w:rsid w:val="00001632"/>
    <w:rsid w:val="0000166A"/>
    <w:rsid w:val="0000189C"/>
    <w:rsid w:val="00001F5F"/>
    <w:rsid w:val="00002214"/>
    <w:rsid w:val="00002281"/>
    <w:rsid w:val="00002FB4"/>
    <w:rsid w:val="0000338D"/>
    <w:rsid w:val="00003949"/>
    <w:rsid w:val="000043C8"/>
    <w:rsid w:val="000049A8"/>
    <w:rsid w:val="00004C1B"/>
    <w:rsid w:val="00005B71"/>
    <w:rsid w:val="00005BA2"/>
    <w:rsid w:val="00005CAD"/>
    <w:rsid w:val="00005DD5"/>
    <w:rsid w:val="00006131"/>
    <w:rsid w:val="00006248"/>
    <w:rsid w:val="0000641B"/>
    <w:rsid w:val="00006741"/>
    <w:rsid w:val="0000674D"/>
    <w:rsid w:val="00006E23"/>
    <w:rsid w:val="00007466"/>
    <w:rsid w:val="00007D47"/>
    <w:rsid w:val="00007D5A"/>
    <w:rsid w:val="000116E6"/>
    <w:rsid w:val="00012156"/>
    <w:rsid w:val="00012382"/>
    <w:rsid w:val="00012C39"/>
    <w:rsid w:val="00013584"/>
    <w:rsid w:val="0001404C"/>
    <w:rsid w:val="00015299"/>
    <w:rsid w:val="00015870"/>
    <w:rsid w:val="00015C03"/>
    <w:rsid w:val="0001617A"/>
    <w:rsid w:val="000161B3"/>
    <w:rsid w:val="00016A25"/>
    <w:rsid w:val="000175E8"/>
    <w:rsid w:val="00017693"/>
    <w:rsid w:val="0001792F"/>
    <w:rsid w:val="00017C24"/>
    <w:rsid w:val="0002089A"/>
    <w:rsid w:val="00020AC6"/>
    <w:rsid w:val="00021AA5"/>
    <w:rsid w:val="00021BB0"/>
    <w:rsid w:val="0002253C"/>
    <w:rsid w:val="0002264E"/>
    <w:rsid w:val="00022871"/>
    <w:rsid w:val="00023258"/>
    <w:rsid w:val="00023B7E"/>
    <w:rsid w:val="00025930"/>
    <w:rsid w:val="00025ABC"/>
    <w:rsid w:val="00025EB5"/>
    <w:rsid w:val="00027419"/>
    <w:rsid w:val="00027886"/>
    <w:rsid w:val="00030010"/>
    <w:rsid w:val="000302A4"/>
    <w:rsid w:val="000302FE"/>
    <w:rsid w:val="000307E8"/>
    <w:rsid w:val="00030E1F"/>
    <w:rsid w:val="000314FE"/>
    <w:rsid w:val="000318CE"/>
    <w:rsid w:val="00031B9C"/>
    <w:rsid w:val="00032618"/>
    <w:rsid w:val="00032AC0"/>
    <w:rsid w:val="000336C2"/>
    <w:rsid w:val="000337C5"/>
    <w:rsid w:val="00034303"/>
    <w:rsid w:val="00034721"/>
    <w:rsid w:val="00034BB5"/>
    <w:rsid w:val="00035BF3"/>
    <w:rsid w:val="00035D5A"/>
    <w:rsid w:val="00035D88"/>
    <w:rsid w:val="000371C4"/>
    <w:rsid w:val="000379B4"/>
    <w:rsid w:val="00037AD8"/>
    <w:rsid w:val="00037C9F"/>
    <w:rsid w:val="00040210"/>
    <w:rsid w:val="000407E1"/>
    <w:rsid w:val="000409E4"/>
    <w:rsid w:val="00040BD5"/>
    <w:rsid w:val="00040F77"/>
    <w:rsid w:val="00040F92"/>
    <w:rsid w:val="00041DE5"/>
    <w:rsid w:val="00041FED"/>
    <w:rsid w:val="0004360B"/>
    <w:rsid w:val="000448ED"/>
    <w:rsid w:val="00044AEA"/>
    <w:rsid w:val="00044AF9"/>
    <w:rsid w:val="00044B52"/>
    <w:rsid w:val="000451F9"/>
    <w:rsid w:val="0004557F"/>
    <w:rsid w:val="00045889"/>
    <w:rsid w:val="00045919"/>
    <w:rsid w:val="0004683B"/>
    <w:rsid w:val="00046DF0"/>
    <w:rsid w:val="00047422"/>
    <w:rsid w:val="000479E0"/>
    <w:rsid w:val="00047C17"/>
    <w:rsid w:val="000500E6"/>
    <w:rsid w:val="00051A8E"/>
    <w:rsid w:val="00051E0F"/>
    <w:rsid w:val="000521EE"/>
    <w:rsid w:val="0005248B"/>
    <w:rsid w:val="0005293C"/>
    <w:rsid w:val="00052C8E"/>
    <w:rsid w:val="000546B4"/>
    <w:rsid w:val="000548AC"/>
    <w:rsid w:val="000549BD"/>
    <w:rsid w:val="00054CB9"/>
    <w:rsid w:val="00054E16"/>
    <w:rsid w:val="00054E3F"/>
    <w:rsid w:val="00055424"/>
    <w:rsid w:val="00055505"/>
    <w:rsid w:val="00055F59"/>
    <w:rsid w:val="00056B53"/>
    <w:rsid w:val="00057F79"/>
    <w:rsid w:val="000608F3"/>
    <w:rsid w:val="00061BE7"/>
    <w:rsid w:val="0006271A"/>
    <w:rsid w:val="0006280D"/>
    <w:rsid w:val="0006299A"/>
    <w:rsid w:val="00062E6C"/>
    <w:rsid w:val="00063176"/>
    <w:rsid w:val="00063227"/>
    <w:rsid w:val="00063AE5"/>
    <w:rsid w:val="00064488"/>
    <w:rsid w:val="00064B43"/>
    <w:rsid w:val="000652A1"/>
    <w:rsid w:val="00065E8D"/>
    <w:rsid w:val="000678E9"/>
    <w:rsid w:val="000706DC"/>
    <w:rsid w:val="00071580"/>
    <w:rsid w:val="00071CD2"/>
    <w:rsid w:val="00071F5A"/>
    <w:rsid w:val="00071FFB"/>
    <w:rsid w:val="00072365"/>
    <w:rsid w:val="00073BE9"/>
    <w:rsid w:val="00073CF1"/>
    <w:rsid w:val="000745FE"/>
    <w:rsid w:val="00076860"/>
    <w:rsid w:val="000769BF"/>
    <w:rsid w:val="00076B28"/>
    <w:rsid w:val="000774AC"/>
    <w:rsid w:val="00077C5E"/>
    <w:rsid w:val="00077DFF"/>
    <w:rsid w:val="00080318"/>
    <w:rsid w:val="0008038F"/>
    <w:rsid w:val="00080753"/>
    <w:rsid w:val="00080B2A"/>
    <w:rsid w:val="00080E4D"/>
    <w:rsid w:val="000824D1"/>
    <w:rsid w:val="00082C1E"/>
    <w:rsid w:val="00082D3A"/>
    <w:rsid w:val="000834D5"/>
    <w:rsid w:val="0008462F"/>
    <w:rsid w:val="0008472C"/>
    <w:rsid w:val="00084800"/>
    <w:rsid w:val="00084ACE"/>
    <w:rsid w:val="00085047"/>
    <w:rsid w:val="00085117"/>
    <w:rsid w:val="0008513D"/>
    <w:rsid w:val="00085291"/>
    <w:rsid w:val="00085465"/>
    <w:rsid w:val="00085605"/>
    <w:rsid w:val="00085CCC"/>
    <w:rsid w:val="0008608D"/>
    <w:rsid w:val="00086135"/>
    <w:rsid w:val="0008676D"/>
    <w:rsid w:val="0008729B"/>
    <w:rsid w:val="00087850"/>
    <w:rsid w:val="000878DA"/>
    <w:rsid w:val="000906F2"/>
    <w:rsid w:val="000911CC"/>
    <w:rsid w:val="00091874"/>
    <w:rsid w:val="000930BE"/>
    <w:rsid w:val="0009324A"/>
    <w:rsid w:val="000935D9"/>
    <w:rsid w:val="00093858"/>
    <w:rsid w:val="0009396E"/>
    <w:rsid w:val="00093F2B"/>
    <w:rsid w:val="000940CB"/>
    <w:rsid w:val="00094534"/>
    <w:rsid w:val="000945FF"/>
    <w:rsid w:val="00094997"/>
    <w:rsid w:val="0009508A"/>
    <w:rsid w:val="00096EE7"/>
    <w:rsid w:val="00097A75"/>
    <w:rsid w:val="000A01E3"/>
    <w:rsid w:val="000A0277"/>
    <w:rsid w:val="000A04D9"/>
    <w:rsid w:val="000A052A"/>
    <w:rsid w:val="000A0D00"/>
    <w:rsid w:val="000A13C3"/>
    <w:rsid w:val="000A179A"/>
    <w:rsid w:val="000A1DB5"/>
    <w:rsid w:val="000A2556"/>
    <w:rsid w:val="000A3BA9"/>
    <w:rsid w:val="000A3C4B"/>
    <w:rsid w:val="000A4045"/>
    <w:rsid w:val="000A4AB3"/>
    <w:rsid w:val="000A4E9C"/>
    <w:rsid w:val="000A4F47"/>
    <w:rsid w:val="000A54A8"/>
    <w:rsid w:val="000A65FA"/>
    <w:rsid w:val="000A6B4F"/>
    <w:rsid w:val="000A7521"/>
    <w:rsid w:val="000A773E"/>
    <w:rsid w:val="000A7B84"/>
    <w:rsid w:val="000B087D"/>
    <w:rsid w:val="000B1BEA"/>
    <w:rsid w:val="000B25F6"/>
    <w:rsid w:val="000B261F"/>
    <w:rsid w:val="000B29CD"/>
    <w:rsid w:val="000B308A"/>
    <w:rsid w:val="000B34FF"/>
    <w:rsid w:val="000B3539"/>
    <w:rsid w:val="000B37C9"/>
    <w:rsid w:val="000B508A"/>
    <w:rsid w:val="000B532B"/>
    <w:rsid w:val="000B5414"/>
    <w:rsid w:val="000B548D"/>
    <w:rsid w:val="000B6462"/>
    <w:rsid w:val="000B6A7B"/>
    <w:rsid w:val="000B6EE7"/>
    <w:rsid w:val="000B751E"/>
    <w:rsid w:val="000C0170"/>
    <w:rsid w:val="000C0244"/>
    <w:rsid w:val="000C09F2"/>
    <w:rsid w:val="000C0B91"/>
    <w:rsid w:val="000C1D7C"/>
    <w:rsid w:val="000C21BA"/>
    <w:rsid w:val="000C2BBF"/>
    <w:rsid w:val="000C2D63"/>
    <w:rsid w:val="000C3760"/>
    <w:rsid w:val="000C3D6A"/>
    <w:rsid w:val="000C48AD"/>
    <w:rsid w:val="000C4DFA"/>
    <w:rsid w:val="000C61C3"/>
    <w:rsid w:val="000C69D0"/>
    <w:rsid w:val="000C6C1B"/>
    <w:rsid w:val="000C7299"/>
    <w:rsid w:val="000C7CB8"/>
    <w:rsid w:val="000C7ECA"/>
    <w:rsid w:val="000C7F1F"/>
    <w:rsid w:val="000D0947"/>
    <w:rsid w:val="000D098F"/>
    <w:rsid w:val="000D0B34"/>
    <w:rsid w:val="000D0DC3"/>
    <w:rsid w:val="000D0EAF"/>
    <w:rsid w:val="000D10D1"/>
    <w:rsid w:val="000D1B02"/>
    <w:rsid w:val="000D1BD6"/>
    <w:rsid w:val="000D24CF"/>
    <w:rsid w:val="000D2C94"/>
    <w:rsid w:val="000D561F"/>
    <w:rsid w:val="000D56D0"/>
    <w:rsid w:val="000D5BDB"/>
    <w:rsid w:val="000D61B8"/>
    <w:rsid w:val="000D621F"/>
    <w:rsid w:val="000D6B13"/>
    <w:rsid w:val="000D7C12"/>
    <w:rsid w:val="000D7E88"/>
    <w:rsid w:val="000D7EAB"/>
    <w:rsid w:val="000D7F96"/>
    <w:rsid w:val="000E00F9"/>
    <w:rsid w:val="000E1449"/>
    <w:rsid w:val="000E3EE7"/>
    <w:rsid w:val="000E454E"/>
    <w:rsid w:val="000E56CA"/>
    <w:rsid w:val="000E5CE8"/>
    <w:rsid w:val="000E63FF"/>
    <w:rsid w:val="000E643C"/>
    <w:rsid w:val="000E6943"/>
    <w:rsid w:val="000E6AB1"/>
    <w:rsid w:val="000E6D2F"/>
    <w:rsid w:val="000E745B"/>
    <w:rsid w:val="000E74C3"/>
    <w:rsid w:val="000E7F32"/>
    <w:rsid w:val="000F0FC9"/>
    <w:rsid w:val="000F1BE8"/>
    <w:rsid w:val="000F243B"/>
    <w:rsid w:val="000F2ABC"/>
    <w:rsid w:val="000F2E09"/>
    <w:rsid w:val="000F34DC"/>
    <w:rsid w:val="000F3691"/>
    <w:rsid w:val="000F3D50"/>
    <w:rsid w:val="000F437C"/>
    <w:rsid w:val="000F4452"/>
    <w:rsid w:val="000F470E"/>
    <w:rsid w:val="000F4E45"/>
    <w:rsid w:val="000F5EAF"/>
    <w:rsid w:val="000F6146"/>
    <w:rsid w:val="000F63D5"/>
    <w:rsid w:val="000F69E0"/>
    <w:rsid w:val="000F6AD1"/>
    <w:rsid w:val="000F6D1E"/>
    <w:rsid w:val="000F7795"/>
    <w:rsid w:val="000F78BE"/>
    <w:rsid w:val="001002E6"/>
    <w:rsid w:val="001003DD"/>
    <w:rsid w:val="0010095B"/>
    <w:rsid w:val="0010111F"/>
    <w:rsid w:val="001017A5"/>
    <w:rsid w:val="001018C0"/>
    <w:rsid w:val="00101C28"/>
    <w:rsid w:val="00101DED"/>
    <w:rsid w:val="00102514"/>
    <w:rsid w:val="00103B60"/>
    <w:rsid w:val="00103CF3"/>
    <w:rsid w:val="00104065"/>
    <w:rsid w:val="00104A14"/>
    <w:rsid w:val="00104B74"/>
    <w:rsid w:val="00104DD4"/>
    <w:rsid w:val="001051D8"/>
    <w:rsid w:val="00105653"/>
    <w:rsid w:val="001061FF"/>
    <w:rsid w:val="00106779"/>
    <w:rsid w:val="0010686C"/>
    <w:rsid w:val="00106A97"/>
    <w:rsid w:val="00106AF7"/>
    <w:rsid w:val="00106F27"/>
    <w:rsid w:val="00107459"/>
    <w:rsid w:val="00107694"/>
    <w:rsid w:val="00107AA5"/>
    <w:rsid w:val="00107F7C"/>
    <w:rsid w:val="00110186"/>
    <w:rsid w:val="00112682"/>
    <w:rsid w:val="00112FBE"/>
    <w:rsid w:val="0011378A"/>
    <w:rsid w:val="00113DC0"/>
    <w:rsid w:val="001140EC"/>
    <w:rsid w:val="001156CC"/>
    <w:rsid w:val="00115CD5"/>
    <w:rsid w:val="00116FE4"/>
    <w:rsid w:val="00117267"/>
    <w:rsid w:val="00117293"/>
    <w:rsid w:val="00117320"/>
    <w:rsid w:val="001179E0"/>
    <w:rsid w:val="00117AB1"/>
    <w:rsid w:val="00117CB5"/>
    <w:rsid w:val="00120763"/>
    <w:rsid w:val="00120D69"/>
    <w:rsid w:val="0012173D"/>
    <w:rsid w:val="00121872"/>
    <w:rsid w:val="00121F5A"/>
    <w:rsid w:val="001220A1"/>
    <w:rsid w:val="001223EC"/>
    <w:rsid w:val="001225D5"/>
    <w:rsid w:val="001230A7"/>
    <w:rsid w:val="00123429"/>
    <w:rsid w:val="00123713"/>
    <w:rsid w:val="001238F9"/>
    <w:rsid w:val="00123F45"/>
    <w:rsid w:val="001240CB"/>
    <w:rsid w:val="00124899"/>
    <w:rsid w:val="00124C5A"/>
    <w:rsid w:val="0012522C"/>
    <w:rsid w:val="00125BB5"/>
    <w:rsid w:val="00125C1A"/>
    <w:rsid w:val="0012695D"/>
    <w:rsid w:val="00126B05"/>
    <w:rsid w:val="00127DA0"/>
    <w:rsid w:val="00127F46"/>
    <w:rsid w:val="00130804"/>
    <w:rsid w:val="00131571"/>
    <w:rsid w:val="0013167B"/>
    <w:rsid w:val="00131F7E"/>
    <w:rsid w:val="00132727"/>
    <w:rsid w:val="00132ED0"/>
    <w:rsid w:val="00134288"/>
    <w:rsid w:val="00134595"/>
    <w:rsid w:val="00135267"/>
    <w:rsid w:val="00135B07"/>
    <w:rsid w:val="00135E8D"/>
    <w:rsid w:val="00136C0D"/>
    <w:rsid w:val="001372A3"/>
    <w:rsid w:val="001372DA"/>
    <w:rsid w:val="00137785"/>
    <w:rsid w:val="001377C7"/>
    <w:rsid w:val="00140107"/>
    <w:rsid w:val="0014062C"/>
    <w:rsid w:val="0014133B"/>
    <w:rsid w:val="001413A9"/>
    <w:rsid w:val="00141859"/>
    <w:rsid w:val="00142783"/>
    <w:rsid w:val="00142BAE"/>
    <w:rsid w:val="00142E73"/>
    <w:rsid w:val="001435E4"/>
    <w:rsid w:val="00143C02"/>
    <w:rsid w:val="00143F52"/>
    <w:rsid w:val="001441AC"/>
    <w:rsid w:val="00145C6C"/>
    <w:rsid w:val="00147EBA"/>
    <w:rsid w:val="001502DE"/>
    <w:rsid w:val="001507BB"/>
    <w:rsid w:val="00150C10"/>
    <w:rsid w:val="00150E93"/>
    <w:rsid w:val="00151117"/>
    <w:rsid w:val="00152058"/>
    <w:rsid w:val="001535E9"/>
    <w:rsid w:val="00153BC5"/>
    <w:rsid w:val="0015468E"/>
    <w:rsid w:val="0015471E"/>
    <w:rsid w:val="00154EEC"/>
    <w:rsid w:val="0015597D"/>
    <w:rsid w:val="00155994"/>
    <w:rsid w:val="00155F8F"/>
    <w:rsid w:val="001561DB"/>
    <w:rsid w:val="00156797"/>
    <w:rsid w:val="00156CDA"/>
    <w:rsid w:val="0015731C"/>
    <w:rsid w:val="00157939"/>
    <w:rsid w:val="001622CB"/>
    <w:rsid w:val="0016265A"/>
    <w:rsid w:val="001626F0"/>
    <w:rsid w:val="00162B0D"/>
    <w:rsid w:val="001631D0"/>
    <w:rsid w:val="00163E29"/>
    <w:rsid w:val="001641DC"/>
    <w:rsid w:val="00164A62"/>
    <w:rsid w:val="00164ACC"/>
    <w:rsid w:val="00165742"/>
    <w:rsid w:val="00165C06"/>
    <w:rsid w:val="00166389"/>
    <w:rsid w:val="0016643C"/>
    <w:rsid w:val="001665B2"/>
    <w:rsid w:val="00166D08"/>
    <w:rsid w:val="00167F82"/>
    <w:rsid w:val="0017111A"/>
    <w:rsid w:val="00171532"/>
    <w:rsid w:val="001723D5"/>
    <w:rsid w:val="00172565"/>
    <w:rsid w:val="001726D7"/>
    <w:rsid w:val="00172878"/>
    <w:rsid w:val="00172D28"/>
    <w:rsid w:val="00173AA3"/>
    <w:rsid w:val="00174487"/>
    <w:rsid w:val="0017498D"/>
    <w:rsid w:val="001749E0"/>
    <w:rsid w:val="00175C4F"/>
    <w:rsid w:val="001767F3"/>
    <w:rsid w:val="0017689C"/>
    <w:rsid w:val="00176B2E"/>
    <w:rsid w:val="00176FF5"/>
    <w:rsid w:val="00177180"/>
    <w:rsid w:val="001773C2"/>
    <w:rsid w:val="00177D3D"/>
    <w:rsid w:val="00180E38"/>
    <w:rsid w:val="00180F9C"/>
    <w:rsid w:val="001813F7"/>
    <w:rsid w:val="00181544"/>
    <w:rsid w:val="001815BC"/>
    <w:rsid w:val="00181B70"/>
    <w:rsid w:val="00181F9D"/>
    <w:rsid w:val="0018200A"/>
    <w:rsid w:val="001828A9"/>
    <w:rsid w:val="00182981"/>
    <w:rsid w:val="001845F7"/>
    <w:rsid w:val="001846F2"/>
    <w:rsid w:val="0018483F"/>
    <w:rsid w:val="00184ADF"/>
    <w:rsid w:val="00184F21"/>
    <w:rsid w:val="00185911"/>
    <w:rsid w:val="00185E66"/>
    <w:rsid w:val="0018698B"/>
    <w:rsid w:val="00186D4A"/>
    <w:rsid w:val="001878DA"/>
    <w:rsid w:val="001902E4"/>
    <w:rsid w:val="00190FD7"/>
    <w:rsid w:val="0019205D"/>
    <w:rsid w:val="00192455"/>
    <w:rsid w:val="00192750"/>
    <w:rsid w:val="00192FC9"/>
    <w:rsid w:val="0019328C"/>
    <w:rsid w:val="001935A8"/>
    <w:rsid w:val="001952FB"/>
    <w:rsid w:val="00195782"/>
    <w:rsid w:val="00195B5B"/>
    <w:rsid w:val="00195CE4"/>
    <w:rsid w:val="00195E70"/>
    <w:rsid w:val="001962B1"/>
    <w:rsid w:val="0019713C"/>
    <w:rsid w:val="001973A3"/>
    <w:rsid w:val="001975DA"/>
    <w:rsid w:val="00197E7F"/>
    <w:rsid w:val="001A187E"/>
    <w:rsid w:val="001A1A48"/>
    <w:rsid w:val="001A2150"/>
    <w:rsid w:val="001A24C5"/>
    <w:rsid w:val="001A2B0E"/>
    <w:rsid w:val="001A2F06"/>
    <w:rsid w:val="001A2FF6"/>
    <w:rsid w:val="001A3820"/>
    <w:rsid w:val="001A4158"/>
    <w:rsid w:val="001A4542"/>
    <w:rsid w:val="001A461F"/>
    <w:rsid w:val="001A53A4"/>
    <w:rsid w:val="001A54B0"/>
    <w:rsid w:val="001A55E5"/>
    <w:rsid w:val="001A5FB8"/>
    <w:rsid w:val="001A63D5"/>
    <w:rsid w:val="001A6823"/>
    <w:rsid w:val="001A6B12"/>
    <w:rsid w:val="001A7E09"/>
    <w:rsid w:val="001A7F45"/>
    <w:rsid w:val="001B00D6"/>
    <w:rsid w:val="001B04FE"/>
    <w:rsid w:val="001B0651"/>
    <w:rsid w:val="001B068B"/>
    <w:rsid w:val="001B06D0"/>
    <w:rsid w:val="001B1149"/>
    <w:rsid w:val="001B1535"/>
    <w:rsid w:val="001B17E1"/>
    <w:rsid w:val="001B1DBA"/>
    <w:rsid w:val="001B1F32"/>
    <w:rsid w:val="001B3CB5"/>
    <w:rsid w:val="001B3E64"/>
    <w:rsid w:val="001B42FC"/>
    <w:rsid w:val="001B4759"/>
    <w:rsid w:val="001B47C3"/>
    <w:rsid w:val="001B4982"/>
    <w:rsid w:val="001B498F"/>
    <w:rsid w:val="001B4D21"/>
    <w:rsid w:val="001B5138"/>
    <w:rsid w:val="001B513D"/>
    <w:rsid w:val="001B535A"/>
    <w:rsid w:val="001B6305"/>
    <w:rsid w:val="001B6691"/>
    <w:rsid w:val="001B66D5"/>
    <w:rsid w:val="001B6C09"/>
    <w:rsid w:val="001B7569"/>
    <w:rsid w:val="001C03E2"/>
    <w:rsid w:val="001C0889"/>
    <w:rsid w:val="001C0999"/>
    <w:rsid w:val="001C09DB"/>
    <w:rsid w:val="001C0AE3"/>
    <w:rsid w:val="001C10D0"/>
    <w:rsid w:val="001C15E3"/>
    <w:rsid w:val="001C1927"/>
    <w:rsid w:val="001C1B67"/>
    <w:rsid w:val="001C1EEC"/>
    <w:rsid w:val="001C230F"/>
    <w:rsid w:val="001C27D5"/>
    <w:rsid w:val="001C2C4E"/>
    <w:rsid w:val="001C3093"/>
    <w:rsid w:val="001C3AE5"/>
    <w:rsid w:val="001C3E5F"/>
    <w:rsid w:val="001C40DC"/>
    <w:rsid w:val="001C445A"/>
    <w:rsid w:val="001C4EF9"/>
    <w:rsid w:val="001C56C0"/>
    <w:rsid w:val="001C5CEC"/>
    <w:rsid w:val="001C5EA4"/>
    <w:rsid w:val="001C6551"/>
    <w:rsid w:val="001C66D4"/>
    <w:rsid w:val="001C7015"/>
    <w:rsid w:val="001C7539"/>
    <w:rsid w:val="001C77A6"/>
    <w:rsid w:val="001C7C35"/>
    <w:rsid w:val="001D15C2"/>
    <w:rsid w:val="001D1E05"/>
    <w:rsid w:val="001D24F3"/>
    <w:rsid w:val="001D3888"/>
    <w:rsid w:val="001D4140"/>
    <w:rsid w:val="001D77F2"/>
    <w:rsid w:val="001E1717"/>
    <w:rsid w:val="001E1CB8"/>
    <w:rsid w:val="001E1E90"/>
    <w:rsid w:val="001E2486"/>
    <w:rsid w:val="001E2A98"/>
    <w:rsid w:val="001E2C92"/>
    <w:rsid w:val="001E2D87"/>
    <w:rsid w:val="001E3250"/>
    <w:rsid w:val="001E34D4"/>
    <w:rsid w:val="001E39CD"/>
    <w:rsid w:val="001E4E93"/>
    <w:rsid w:val="001E55DD"/>
    <w:rsid w:val="001E57E7"/>
    <w:rsid w:val="001E5BCB"/>
    <w:rsid w:val="001E6000"/>
    <w:rsid w:val="001E60EC"/>
    <w:rsid w:val="001E61CA"/>
    <w:rsid w:val="001E6207"/>
    <w:rsid w:val="001E6901"/>
    <w:rsid w:val="001E7AA1"/>
    <w:rsid w:val="001E7CD6"/>
    <w:rsid w:val="001F11EC"/>
    <w:rsid w:val="001F1C4C"/>
    <w:rsid w:val="001F25D7"/>
    <w:rsid w:val="001F36F9"/>
    <w:rsid w:val="001F3E05"/>
    <w:rsid w:val="001F4A3F"/>
    <w:rsid w:val="001F4FE1"/>
    <w:rsid w:val="001F5EE8"/>
    <w:rsid w:val="001F679B"/>
    <w:rsid w:val="001F691A"/>
    <w:rsid w:val="001F7290"/>
    <w:rsid w:val="001F7824"/>
    <w:rsid w:val="001F7A97"/>
    <w:rsid w:val="001F7B56"/>
    <w:rsid w:val="002005B7"/>
    <w:rsid w:val="00200C01"/>
    <w:rsid w:val="00200C29"/>
    <w:rsid w:val="00200C5F"/>
    <w:rsid w:val="00201C9E"/>
    <w:rsid w:val="00201EF0"/>
    <w:rsid w:val="00202C49"/>
    <w:rsid w:val="002031CF"/>
    <w:rsid w:val="002033A1"/>
    <w:rsid w:val="00203C0F"/>
    <w:rsid w:val="0020445E"/>
    <w:rsid w:val="0020513A"/>
    <w:rsid w:val="00205738"/>
    <w:rsid w:val="00205E88"/>
    <w:rsid w:val="00206273"/>
    <w:rsid w:val="002066BD"/>
    <w:rsid w:val="00206A4C"/>
    <w:rsid w:val="00206E9F"/>
    <w:rsid w:val="002079DF"/>
    <w:rsid w:val="0021041C"/>
    <w:rsid w:val="002105BE"/>
    <w:rsid w:val="00210DDD"/>
    <w:rsid w:val="002114F5"/>
    <w:rsid w:val="002117D9"/>
    <w:rsid w:val="00211CFF"/>
    <w:rsid w:val="00211E20"/>
    <w:rsid w:val="002120D6"/>
    <w:rsid w:val="00212410"/>
    <w:rsid w:val="00212A9F"/>
    <w:rsid w:val="0021311D"/>
    <w:rsid w:val="002136E7"/>
    <w:rsid w:val="002144C2"/>
    <w:rsid w:val="00214A31"/>
    <w:rsid w:val="00214DA5"/>
    <w:rsid w:val="00215977"/>
    <w:rsid w:val="0022056E"/>
    <w:rsid w:val="0022173D"/>
    <w:rsid w:val="00221AD0"/>
    <w:rsid w:val="0022200A"/>
    <w:rsid w:val="002220D9"/>
    <w:rsid w:val="00222535"/>
    <w:rsid w:val="00222B09"/>
    <w:rsid w:val="00222BFB"/>
    <w:rsid w:val="00222DEF"/>
    <w:rsid w:val="002247F0"/>
    <w:rsid w:val="00224EC0"/>
    <w:rsid w:val="0022518C"/>
    <w:rsid w:val="0022568C"/>
    <w:rsid w:val="00226587"/>
    <w:rsid w:val="00227227"/>
    <w:rsid w:val="002277FA"/>
    <w:rsid w:val="0023077A"/>
    <w:rsid w:val="002314FB"/>
    <w:rsid w:val="00231D68"/>
    <w:rsid w:val="0023281A"/>
    <w:rsid w:val="00232DE2"/>
    <w:rsid w:val="002337A5"/>
    <w:rsid w:val="002338F4"/>
    <w:rsid w:val="00233D37"/>
    <w:rsid w:val="002344B0"/>
    <w:rsid w:val="00234B07"/>
    <w:rsid w:val="0023534B"/>
    <w:rsid w:val="00235609"/>
    <w:rsid w:val="00235CAD"/>
    <w:rsid w:val="002367CD"/>
    <w:rsid w:val="00236959"/>
    <w:rsid w:val="00236EFD"/>
    <w:rsid w:val="0023749A"/>
    <w:rsid w:val="002374F5"/>
    <w:rsid w:val="002379BA"/>
    <w:rsid w:val="00237FDD"/>
    <w:rsid w:val="00240107"/>
    <w:rsid w:val="002401EB"/>
    <w:rsid w:val="00240518"/>
    <w:rsid w:val="002406D8"/>
    <w:rsid w:val="00240BF4"/>
    <w:rsid w:val="00240E99"/>
    <w:rsid w:val="002418B4"/>
    <w:rsid w:val="00242CA0"/>
    <w:rsid w:val="00242CA5"/>
    <w:rsid w:val="00242EE9"/>
    <w:rsid w:val="00243829"/>
    <w:rsid w:val="00243E43"/>
    <w:rsid w:val="00244B09"/>
    <w:rsid w:val="002456B4"/>
    <w:rsid w:val="002458BA"/>
    <w:rsid w:val="00245C77"/>
    <w:rsid w:val="00245F03"/>
    <w:rsid w:val="0024733E"/>
    <w:rsid w:val="00247366"/>
    <w:rsid w:val="00247612"/>
    <w:rsid w:val="00247D0C"/>
    <w:rsid w:val="00247EFF"/>
    <w:rsid w:val="00250561"/>
    <w:rsid w:val="00250D67"/>
    <w:rsid w:val="00251357"/>
    <w:rsid w:val="00251E02"/>
    <w:rsid w:val="00252044"/>
    <w:rsid w:val="00253044"/>
    <w:rsid w:val="002533E0"/>
    <w:rsid w:val="00253497"/>
    <w:rsid w:val="00253E08"/>
    <w:rsid w:val="00254255"/>
    <w:rsid w:val="00254372"/>
    <w:rsid w:val="0025467D"/>
    <w:rsid w:val="002549CA"/>
    <w:rsid w:val="00254D35"/>
    <w:rsid w:val="00255A59"/>
    <w:rsid w:val="00256D6E"/>
    <w:rsid w:val="00257028"/>
    <w:rsid w:val="00257604"/>
    <w:rsid w:val="00257D55"/>
    <w:rsid w:val="0026014F"/>
    <w:rsid w:val="0026051D"/>
    <w:rsid w:val="00260E37"/>
    <w:rsid w:val="00261104"/>
    <w:rsid w:val="00261105"/>
    <w:rsid w:val="00261F53"/>
    <w:rsid w:val="002624B4"/>
    <w:rsid w:val="00263F99"/>
    <w:rsid w:val="00264E80"/>
    <w:rsid w:val="0026666C"/>
    <w:rsid w:val="0026676D"/>
    <w:rsid w:val="00266C3C"/>
    <w:rsid w:val="00266C49"/>
    <w:rsid w:val="002701C7"/>
    <w:rsid w:val="002708FB"/>
    <w:rsid w:val="00270C50"/>
    <w:rsid w:val="00270DF9"/>
    <w:rsid w:val="00271116"/>
    <w:rsid w:val="0027152E"/>
    <w:rsid w:val="0027210B"/>
    <w:rsid w:val="0027275F"/>
    <w:rsid w:val="00272F23"/>
    <w:rsid w:val="00275144"/>
    <w:rsid w:val="00276B4D"/>
    <w:rsid w:val="00276CC4"/>
    <w:rsid w:val="00277216"/>
    <w:rsid w:val="002775F7"/>
    <w:rsid w:val="00280752"/>
    <w:rsid w:val="00280B25"/>
    <w:rsid w:val="002820F8"/>
    <w:rsid w:val="002837BB"/>
    <w:rsid w:val="00283A49"/>
    <w:rsid w:val="002842C6"/>
    <w:rsid w:val="002850B2"/>
    <w:rsid w:val="00285A7B"/>
    <w:rsid w:val="002861BE"/>
    <w:rsid w:val="00286427"/>
    <w:rsid w:val="00287321"/>
    <w:rsid w:val="00287936"/>
    <w:rsid w:val="00287D7B"/>
    <w:rsid w:val="00287FCE"/>
    <w:rsid w:val="00290354"/>
    <w:rsid w:val="00291A55"/>
    <w:rsid w:val="0029222E"/>
    <w:rsid w:val="00292E1F"/>
    <w:rsid w:val="00293671"/>
    <w:rsid w:val="0029424D"/>
    <w:rsid w:val="002942D2"/>
    <w:rsid w:val="00294575"/>
    <w:rsid w:val="00294944"/>
    <w:rsid w:val="00294ECF"/>
    <w:rsid w:val="002952A1"/>
    <w:rsid w:val="00295763"/>
    <w:rsid w:val="002957E3"/>
    <w:rsid w:val="00295B57"/>
    <w:rsid w:val="00295DAF"/>
    <w:rsid w:val="002967FF"/>
    <w:rsid w:val="002968B9"/>
    <w:rsid w:val="00296AC3"/>
    <w:rsid w:val="00297235"/>
    <w:rsid w:val="002972F9"/>
    <w:rsid w:val="002A0196"/>
    <w:rsid w:val="002A01E2"/>
    <w:rsid w:val="002A082C"/>
    <w:rsid w:val="002A1578"/>
    <w:rsid w:val="002A1BAB"/>
    <w:rsid w:val="002A205A"/>
    <w:rsid w:val="002A220F"/>
    <w:rsid w:val="002A2210"/>
    <w:rsid w:val="002A32C8"/>
    <w:rsid w:val="002A3483"/>
    <w:rsid w:val="002A3E4A"/>
    <w:rsid w:val="002A423C"/>
    <w:rsid w:val="002A4910"/>
    <w:rsid w:val="002A4B5D"/>
    <w:rsid w:val="002A4CD8"/>
    <w:rsid w:val="002A4F21"/>
    <w:rsid w:val="002A5510"/>
    <w:rsid w:val="002A7304"/>
    <w:rsid w:val="002A769F"/>
    <w:rsid w:val="002A797B"/>
    <w:rsid w:val="002A7E90"/>
    <w:rsid w:val="002B0B60"/>
    <w:rsid w:val="002B0B63"/>
    <w:rsid w:val="002B0D98"/>
    <w:rsid w:val="002B20BA"/>
    <w:rsid w:val="002B220B"/>
    <w:rsid w:val="002B22BF"/>
    <w:rsid w:val="002B2C69"/>
    <w:rsid w:val="002B324E"/>
    <w:rsid w:val="002B338B"/>
    <w:rsid w:val="002B4178"/>
    <w:rsid w:val="002B44B2"/>
    <w:rsid w:val="002B4AD9"/>
    <w:rsid w:val="002B4CD7"/>
    <w:rsid w:val="002B5657"/>
    <w:rsid w:val="002B5B41"/>
    <w:rsid w:val="002B6035"/>
    <w:rsid w:val="002B607E"/>
    <w:rsid w:val="002B67BB"/>
    <w:rsid w:val="002B6A01"/>
    <w:rsid w:val="002B79D8"/>
    <w:rsid w:val="002B7BCB"/>
    <w:rsid w:val="002C0476"/>
    <w:rsid w:val="002C0851"/>
    <w:rsid w:val="002C09A1"/>
    <w:rsid w:val="002C1419"/>
    <w:rsid w:val="002C15E2"/>
    <w:rsid w:val="002C1FD9"/>
    <w:rsid w:val="002C24B3"/>
    <w:rsid w:val="002C2501"/>
    <w:rsid w:val="002C256F"/>
    <w:rsid w:val="002C27DD"/>
    <w:rsid w:val="002C2863"/>
    <w:rsid w:val="002C3665"/>
    <w:rsid w:val="002C3C4A"/>
    <w:rsid w:val="002C561B"/>
    <w:rsid w:val="002C5E52"/>
    <w:rsid w:val="002C72BE"/>
    <w:rsid w:val="002D0B05"/>
    <w:rsid w:val="002D0D75"/>
    <w:rsid w:val="002D1A35"/>
    <w:rsid w:val="002D1A4C"/>
    <w:rsid w:val="002D20A0"/>
    <w:rsid w:val="002D22A1"/>
    <w:rsid w:val="002D2B5B"/>
    <w:rsid w:val="002D2CB9"/>
    <w:rsid w:val="002D3056"/>
    <w:rsid w:val="002D3381"/>
    <w:rsid w:val="002D4295"/>
    <w:rsid w:val="002D437D"/>
    <w:rsid w:val="002D4D2F"/>
    <w:rsid w:val="002D5607"/>
    <w:rsid w:val="002D5781"/>
    <w:rsid w:val="002D5FED"/>
    <w:rsid w:val="002D60AB"/>
    <w:rsid w:val="002D6380"/>
    <w:rsid w:val="002D68EF"/>
    <w:rsid w:val="002D6D18"/>
    <w:rsid w:val="002D6E1D"/>
    <w:rsid w:val="002D75F9"/>
    <w:rsid w:val="002D7E23"/>
    <w:rsid w:val="002E0990"/>
    <w:rsid w:val="002E0E27"/>
    <w:rsid w:val="002E12F7"/>
    <w:rsid w:val="002E1CCE"/>
    <w:rsid w:val="002E1ECB"/>
    <w:rsid w:val="002E22A6"/>
    <w:rsid w:val="002E2596"/>
    <w:rsid w:val="002E25D5"/>
    <w:rsid w:val="002E33C2"/>
    <w:rsid w:val="002E3646"/>
    <w:rsid w:val="002E4784"/>
    <w:rsid w:val="002E4A34"/>
    <w:rsid w:val="002E53DF"/>
    <w:rsid w:val="002E5893"/>
    <w:rsid w:val="002E5CA0"/>
    <w:rsid w:val="002E5D60"/>
    <w:rsid w:val="002E61F1"/>
    <w:rsid w:val="002E6AA0"/>
    <w:rsid w:val="002E6E39"/>
    <w:rsid w:val="002E7076"/>
    <w:rsid w:val="002E773A"/>
    <w:rsid w:val="002E7C2C"/>
    <w:rsid w:val="002E7F0D"/>
    <w:rsid w:val="002F1045"/>
    <w:rsid w:val="002F1295"/>
    <w:rsid w:val="002F187E"/>
    <w:rsid w:val="002F1EA4"/>
    <w:rsid w:val="002F26B2"/>
    <w:rsid w:val="002F2867"/>
    <w:rsid w:val="002F351F"/>
    <w:rsid w:val="002F4291"/>
    <w:rsid w:val="002F42DE"/>
    <w:rsid w:val="002F42F2"/>
    <w:rsid w:val="002F4A38"/>
    <w:rsid w:val="002F4DB8"/>
    <w:rsid w:val="002F4FBA"/>
    <w:rsid w:val="002F51EA"/>
    <w:rsid w:val="002F5DCC"/>
    <w:rsid w:val="002F6101"/>
    <w:rsid w:val="002F6216"/>
    <w:rsid w:val="002F73D8"/>
    <w:rsid w:val="002F754C"/>
    <w:rsid w:val="00300A90"/>
    <w:rsid w:val="003017A4"/>
    <w:rsid w:val="00301802"/>
    <w:rsid w:val="00302761"/>
    <w:rsid w:val="00302FDB"/>
    <w:rsid w:val="003032D9"/>
    <w:rsid w:val="00304F05"/>
    <w:rsid w:val="00305CAA"/>
    <w:rsid w:val="00307132"/>
    <w:rsid w:val="003075FD"/>
    <w:rsid w:val="0030777E"/>
    <w:rsid w:val="003100AF"/>
    <w:rsid w:val="0031106E"/>
    <w:rsid w:val="00312514"/>
    <w:rsid w:val="0031299B"/>
    <w:rsid w:val="00313D57"/>
    <w:rsid w:val="00313FF5"/>
    <w:rsid w:val="00317BE1"/>
    <w:rsid w:val="00317FC8"/>
    <w:rsid w:val="003202B5"/>
    <w:rsid w:val="00320471"/>
    <w:rsid w:val="0032057B"/>
    <w:rsid w:val="00320CAF"/>
    <w:rsid w:val="00322626"/>
    <w:rsid w:val="00322E74"/>
    <w:rsid w:val="00323658"/>
    <w:rsid w:val="00323A4B"/>
    <w:rsid w:val="00323CBE"/>
    <w:rsid w:val="00323E01"/>
    <w:rsid w:val="0032474B"/>
    <w:rsid w:val="00324C6D"/>
    <w:rsid w:val="00325165"/>
    <w:rsid w:val="0032542A"/>
    <w:rsid w:val="00325965"/>
    <w:rsid w:val="00325B48"/>
    <w:rsid w:val="00325B78"/>
    <w:rsid w:val="0032688E"/>
    <w:rsid w:val="0032755F"/>
    <w:rsid w:val="003278AA"/>
    <w:rsid w:val="00327A2D"/>
    <w:rsid w:val="0033123B"/>
    <w:rsid w:val="003319CF"/>
    <w:rsid w:val="00331E19"/>
    <w:rsid w:val="00332A7B"/>
    <w:rsid w:val="00334CF5"/>
    <w:rsid w:val="0033561C"/>
    <w:rsid w:val="0033583C"/>
    <w:rsid w:val="00335F45"/>
    <w:rsid w:val="00335F9A"/>
    <w:rsid w:val="00336130"/>
    <w:rsid w:val="00337407"/>
    <w:rsid w:val="0033748D"/>
    <w:rsid w:val="003375F7"/>
    <w:rsid w:val="00337942"/>
    <w:rsid w:val="00337B9F"/>
    <w:rsid w:val="00340FBF"/>
    <w:rsid w:val="00341203"/>
    <w:rsid w:val="0034204A"/>
    <w:rsid w:val="00342081"/>
    <w:rsid w:val="0034209E"/>
    <w:rsid w:val="00342372"/>
    <w:rsid w:val="00342579"/>
    <w:rsid w:val="00342F4F"/>
    <w:rsid w:val="00343A5F"/>
    <w:rsid w:val="00343E8A"/>
    <w:rsid w:val="00343FE3"/>
    <w:rsid w:val="003441F3"/>
    <w:rsid w:val="00344512"/>
    <w:rsid w:val="003445CF"/>
    <w:rsid w:val="00344639"/>
    <w:rsid w:val="00345152"/>
    <w:rsid w:val="00345999"/>
    <w:rsid w:val="00345F9B"/>
    <w:rsid w:val="003513C7"/>
    <w:rsid w:val="00351A21"/>
    <w:rsid w:val="00351FAD"/>
    <w:rsid w:val="00352363"/>
    <w:rsid w:val="00353041"/>
    <w:rsid w:val="00353784"/>
    <w:rsid w:val="00353AF7"/>
    <w:rsid w:val="00353E57"/>
    <w:rsid w:val="00354A6D"/>
    <w:rsid w:val="00354BF0"/>
    <w:rsid w:val="0035547C"/>
    <w:rsid w:val="00355643"/>
    <w:rsid w:val="00355A64"/>
    <w:rsid w:val="00355FBD"/>
    <w:rsid w:val="003563C6"/>
    <w:rsid w:val="003568D2"/>
    <w:rsid w:val="00356F50"/>
    <w:rsid w:val="0035704F"/>
    <w:rsid w:val="003576DA"/>
    <w:rsid w:val="0036067B"/>
    <w:rsid w:val="00360743"/>
    <w:rsid w:val="00360A19"/>
    <w:rsid w:val="00361138"/>
    <w:rsid w:val="00361671"/>
    <w:rsid w:val="003619A4"/>
    <w:rsid w:val="00361A0D"/>
    <w:rsid w:val="00361C44"/>
    <w:rsid w:val="00362846"/>
    <w:rsid w:val="003629BD"/>
    <w:rsid w:val="00362B85"/>
    <w:rsid w:val="00362C28"/>
    <w:rsid w:val="00362DD4"/>
    <w:rsid w:val="00363919"/>
    <w:rsid w:val="00364B7A"/>
    <w:rsid w:val="003651EE"/>
    <w:rsid w:val="0036530E"/>
    <w:rsid w:val="00365579"/>
    <w:rsid w:val="00366512"/>
    <w:rsid w:val="003665D1"/>
    <w:rsid w:val="00366AF0"/>
    <w:rsid w:val="00366E7A"/>
    <w:rsid w:val="003670BB"/>
    <w:rsid w:val="003674C5"/>
    <w:rsid w:val="00367672"/>
    <w:rsid w:val="0037053C"/>
    <w:rsid w:val="00372C42"/>
    <w:rsid w:val="00372CA8"/>
    <w:rsid w:val="003735A1"/>
    <w:rsid w:val="00374080"/>
    <w:rsid w:val="00374533"/>
    <w:rsid w:val="0037457B"/>
    <w:rsid w:val="00374F41"/>
    <w:rsid w:val="00375469"/>
    <w:rsid w:val="0037583A"/>
    <w:rsid w:val="00376AB8"/>
    <w:rsid w:val="00377A19"/>
    <w:rsid w:val="00377C5D"/>
    <w:rsid w:val="00377F5D"/>
    <w:rsid w:val="00377FB3"/>
    <w:rsid w:val="00380858"/>
    <w:rsid w:val="00380B74"/>
    <w:rsid w:val="00381B60"/>
    <w:rsid w:val="003826AC"/>
    <w:rsid w:val="00382F75"/>
    <w:rsid w:val="00383862"/>
    <w:rsid w:val="00383BFD"/>
    <w:rsid w:val="00383EFB"/>
    <w:rsid w:val="00385219"/>
    <w:rsid w:val="00385E3E"/>
    <w:rsid w:val="00386C8D"/>
    <w:rsid w:val="00387088"/>
    <w:rsid w:val="00387355"/>
    <w:rsid w:val="00387CEA"/>
    <w:rsid w:val="00387CF5"/>
    <w:rsid w:val="00387E3A"/>
    <w:rsid w:val="00390422"/>
    <w:rsid w:val="00390960"/>
    <w:rsid w:val="00390B01"/>
    <w:rsid w:val="00391108"/>
    <w:rsid w:val="003912D1"/>
    <w:rsid w:val="00391448"/>
    <w:rsid w:val="0039146D"/>
    <w:rsid w:val="00392A14"/>
    <w:rsid w:val="00392AFD"/>
    <w:rsid w:val="00392BEE"/>
    <w:rsid w:val="003931E3"/>
    <w:rsid w:val="003932AC"/>
    <w:rsid w:val="0039399A"/>
    <w:rsid w:val="00393ADD"/>
    <w:rsid w:val="003940FB"/>
    <w:rsid w:val="00394D5D"/>
    <w:rsid w:val="00395391"/>
    <w:rsid w:val="003953C6"/>
    <w:rsid w:val="00395FB4"/>
    <w:rsid w:val="00396845"/>
    <w:rsid w:val="00397400"/>
    <w:rsid w:val="00397A34"/>
    <w:rsid w:val="003A088B"/>
    <w:rsid w:val="003A1767"/>
    <w:rsid w:val="003A199C"/>
    <w:rsid w:val="003A1A2B"/>
    <w:rsid w:val="003A1BAE"/>
    <w:rsid w:val="003A231D"/>
    <w:rsid w:val="003A2944"/>
    <w:rsid w:val="003A3740"/>
    <w:rsid w:val="003A378F"/>
    <w:rsid w:val="003A3939"/>
    <w:rsid w:val="003A3A2B"/>
    <w:rsid w:val="003A3CC8"/>
    <w:rsid w:val="003A4B84"/>
    <w:rsid w:val="003A6253"/>
    <w:rsid w:val="003A63BC"/>
    <w:rsid w:val="003A6703"/>
    <w:rsid w:val="003A68DA"/>
    <w:rsid w:val="003A6B5E"/>
    <w:rsid w:val="003A705D"/>
    <w:rsid w:val="003A7335"/>
    <w:rsid w:val="003A75C1"/>
    <w:rsid w:val="003A7ADE"/>
    <w:rsid w:val="003A7DCD"/>
    <w:rsid w:val="003A7FDA"/>
    <w:rsid w:val="003B0361"/>
    <w:rsid w:val="003B07C2"/>
    <w:rsid w:val="003B08CF"/>
    <w:rsid w:val="003B0BDA"/>
    <w:rsid w:val="003B0FE6"/>
    <w:rsid w:val="003B1234"/>
    <w:rsid w:val="003B12C3"/>
    <w:rsid w:val="003B170F"/>
    <w:rsid w:val="003B18DC"/>
    <w:rsid w:val="003B18DE"/>
    <w:rsid w:val="003B18E9"/>
    <w:rsid w:val="003B1A07"/>
    <w:rsid w:val="003B1B56"/>
    <w:rsid w:val="003B1C8B"/>
    <w:rsid w:val="003B214E"/>
    <w:rsid w:val="003B280C"/>
    <w:rsid w:val="003B324B"/>
    <w:rsid w:val="003B3A6D"/>
    <w:rsid w:val="003B6434"/>
    <w:rsid w:val="003B65EE"/>
    <w:rsid w:val="003B730D"/>
    <w:rsid w:val="003C0411"/>
    <w:rsid w:val="003C0C2A"/>
    <w:rsid w:val="003C1431"/>
    <w:rsid w:val="003C1BBC"/>
    <w:rsid w:val="003C2144"/>
    <w:rsid w:val="003C221C"/>
    <w:rsid w:val="003C27DB"/>
    <w:rsid w:val="003C3D5B"/>
    <w:rsid w:val="003C3F7E"/>
    <w:rsid w:val="003C43F5"/>
    <w:rsid w:val="003C506E"/>
    <w:rsid w:val="003C5106"/>
    <w:rsid w:val="003C583E"/>
    <w:rsid w:val="003C5879"/>
    <w:rsid w:val="003C623C"/>
    <w:rsid w:val="003C628B"/>
    <w:rsid w:val="003C6BD7"/>
    <w:rsid w:val="003C6CD1"/>
    <w:rsid w:val="003C7E23"/>
    <w:rsid w:val="003D0158"/>
    <w:rsid w:val="003D0545"/>
    <w:rsid w:val="003D05BF"/>
    <w:rsid w:val="003D1D06"/>
    <w:rsid w:val="003D1DA5"/>
    <w:rsid w:val="003D2CA5"/>
    <w:rsid w:val="003D31E3"/>
    <w:rsid w:val="003D3A65"/>
    <w:rsid w:val="003D3E23"/>
    <w:rsid w:val="003D4600"/>
    <w:rsid w:val="003D53F9"/>
    <w:rsid w:val="003D5A1E"/>
    <w:rsid w:val="003D5CED"/>
    <w:rsid w:val="003D5D54"/>
    <w:rsid w:val="003D5F53"/>
    <w:rsid w:val="003D6D7B"/>
    <w:rsid w:val="003D7AAE"/>
    <w:rsid w:val="003D7CA5"/>
    <w:rsid w:val="003E025B"/>
    <w:rsid w:val="003E08B8"/>
    <w:rsid w:val="003E136B"/>
    <w:rsid w:val="003E1C63"/>
    <w:rsid w:val="003E1EFF"/>
    <w:rsid w:val="003E2084"/>
    <w:rsid w:val="003E2453"/>
    <w:rsid w:val="003E2AFE"/>
    <w:rsid w:val="003E35C5"/>
    <w:rsid w:val="003E39D7"/>
    <w:rsid w:val="003E3D87"/>
    <w:rsid w:val="003E4BBB"/>
    <w:rsid w:val="003E4E06"/>
    <w:rsid w:val="003E68BA"/>
    <w:rsid w:val="003E698A"/>
    <w:rsid w:val="003E6B14"/>
    <w:rsid w:val="003E6C29"/>
    <w:rsid w:val="003F095E"/>
    <w:rsid w:val="003F09D4"/>
    <w:rsid w:val="003F0DE3"/>
    <w:rsid w:val="003F0FA7"/>
    <w:rsid w:val="003F164D"/>
    <w:rsid w:val="003F1D49"/>
    <w:rsid w:val="003F20BB"/>
    <w:rsid w:val="003F2152"/>
    <w:rsid w:val="003F2B73"/>
    <w:rsid w:val="003F2F54"/>
    <w:rsid w:val="003F3ADA"/>
    <w:rsid w:val="003F3EF1"/>
    <w:rsid w:val="003F4465"/>
    <w:rsid w:val="003F54C7"/>
    <w:rsid w:val="003F5504"/>
    <w:rsid w:val="003F551C"/>
    <w:rsid w:val="003F6128"/>
    <w:rsid w:val="003F6792"/>
    <w:rsid w:val="003F7375"/>
    <w:rsid w:val="003F75D8"/>
    <w:rsid w:val="003F77D5"/>
    <w:rsid w:val="003F77F6"/>
    <w:rsid w:val="003F78F4"/>
    <w:rsid w:val="003F7CC1"/>
    <w:rsid w:val="003F7EEB"/>
    <w:rsid w:val="003F7FA4"/>
    <w:rsid w:val="004003E7"/>
    <w:rsid w:val="0040069F"/>
    <w:rsid w:val="004006E9"/>
    <w:rsid w:val="00400A8E"/>
    <w:rsid w:val="00401362"/>
    <w:rsid w:val="00401766"/>
    <w:rsid w:val="00402236"/>
    <w:rsid w:val="004024CF"/>
    <w:rsid w:val="00404055"/>
    <w:rsid w:val="0040406A"/>
    <w:rsid w:val="004040AE"/>
    <w:rsid w:val="00404310"/>
    <w:rsid w:val="00405798"/>
    <w:rsid w:val="00405AB5"/>
    <w:rsid w:val="00405E46"/>
    <w:rsid w:val="00406C66"/>
    <w:rsid w:val="00407244"/>
    <w:rsid w:val="004112D7"/>
    <w:rsid w:val="00411351"/>
    <w:rsid w:val="004120C9"/>
    <w:rsid w:val="00412778"/>
    <w:rsid w:val="00413BBA"/>
    <w:rsid w:val="00414427"/>
    <w:rsid w:val="0041467C"/>
    <w:rsid w:val="004149C4"/>
    <w:rsid w:val="004149F3"/>
    <w:rsid w:val="00414A61"/>
    <w:rsid w:val="00414B04"/>
    <w:rsid w:val="00414DF0"/>
    <w:rsid w:val="004160CB"/>
    <w:rsid w:val="004167BE"/>
    <w:rsid w:val="0041725E"/>
    <w:rsid w:val="004173C6"/>
    <w:rsid w:val="0041782C"/>
    <w:rsid w:val="004201F6"/>
    <w:rsid w:val="00420477"/>
    <w:rsid w:val="00420864"/>
    <w:rsid w:val="004208A7"/>
    <w:rsid w:val="00420F6D"/>
    <w:rsid w:val="00421867"/>
    <w:rsid w:val="00421F32"/>
    <w:rsid w:val="0042267A"/>
    <w:rsid w:val="00422F22"/>
    <w:rsid w:val="00423D67"/>
    <w:rsid w:val="00423F1B"/>
    <w:rsid w:val="00424950"/>
    <w:rsid w:val="00425278"/>
    <w:rsid w:val="00425506"/>
    <w:rsid w:val="00425FB1"/>
    <w:rsid w:val="00426179"/>
    <w:rsid w:val="00426805"/>
    <w:rsid w:val="004268B0"/>
    <w:rsid w:val="00426D15"/>
    <w:rsid w:val="00426F6D"/>
    <w:rsid w:val="004271F6"/>
    <w:rsid w:val="0042744A"/>
    <w:rsid w:val="0042756C"/>
    <w:rsid w:val="00427CD0"/>
    <w:rsid w:val="00427DF9"/>
    <w:rsid w:val="004300C7"/>
    <w:rsid w:val="00430333"/>
    <w:rsid w:val="00430433"/>
    <w:rsid w:val="00430B75"/>
    <w:rsid w:val="00430D1F"/>
    <w:rsid w:val="0043104F"/>
    <w:rsid w:val="00431552"/>
    <w:rsid w:val="004317D2"/>
    <w:rsid w:val="004317DD"/>
    <w:rsid w:val="00431855"/>
    <w:rsid w:val="004318C2"/>
    <w:rsid w:val="00431929"/>
    <w:rsid w:val="00431959"/>
    <w:rsid w:val="00432C2D"/>
    <w:rsid w:val="00432F04"/>
    <w:rsid w:val="00433363"/>
    <w:rsid w:val="004335A3"/>
    <w:rsid w:val="00433BA5"/>
    <w:rsid w:val="00435461"/>
    <w:rsid w:val="00435766"/>
    <w:rsid w:val="004359F8"/>
    <w:rsid w:val="00435D80"/>
    <w:rsid w:val="00436002"/>
    <w:rsid w:val="00436318"/>
    <w:rsid w:val="00436A52"/>
    <w:rsid w:val="00437EB5"/>
    <w:rsid w:val="004407E0"/>
    <w:rsid w:val="0044095A"/>
    <w:rsid w:val="00440CFC"/>
    <w:rsid w:val="00440D31"/>
    <w:rsid w:val="0044142A"/>
    <w:rsid w:val="0044293E"/>
    <w:rsid w:val="0044447F"/>
    <w:rsid w:val="00444BEB"/>
    <w:rsid w:val="00444CEE"/>
    <w:rsid w:val="00444E1B"/>
    <w:rsid w:val="0044541F"/>
    <w:rsid w:val="00445A07"/>
    <w:rsid w:val="00445C47"/>
    <w:rsid w:val="00445ED3"/>
    <w:rsid w:val="004467DB"/>
    <w:rsid w:val="0044683C"/>
    <w:rsid w:val="004468D0"/>
    <w:rsid w:val="004472F1"/>
    <w:rsid w:val="004477F8"/>
    <w:rsid w:val="00450A6C"/>
    <w:rsid w:val="00450EC0"/>
    <w:rsid w:val="004520EB"/>
    <w:rsid w:val="00452C04"/>
    <w:rsid w:val="00453951"/>
    <w:rsid w:val="00453B51"/>
    <w:rsid w:val="00453E71"/>
    <w:rsid w:val="004540BB"/>
    <w:rsid w:val="004540CC"/>
    <w:rsid w:val="004544F6"/>
    <w:rsid w:val="00454A2E"/>
    <w:rsid w:val="00455086"/>
    <w:rsid w:val="004554BF"/>
    <w:rsid w:val="00455F30"/>
    <w:rsid w:val="0045622B"/>
    <w:rsid w:val="00456659"/>
    <w:rsid w:val="00456BAF"/>
    <w:rsid w:val="00456E2F"/>
    <w:rsid w:val="00456E58"/>
    <w:rsid w:val="004575AA"/>
    <w:rsid w:val="00457668"/>
    <w:rsid w:val="004578D6"/>
    <w:rsid w:val="00460A6C"/>
    <w:rsid w:val="00460D9C"/>
    <w:rsid w:val="00462BEF"/>
    <w:rsid w:val="00462CFF"/>
    <w:rsid w:val="00462ED7"/>
    <w:rsid w:val="0046301F"/>
    <w:rsid w:val="00463A8E"/>
    <w:rsid w:val="00464026"/>
    <w:rsid w:val="0046422D"/>
    <w:rsid w:val="00464332"/>
    <w:rsid w:val="004645D1"/>
    <w:rsid w:val="00464D86"/>
    <w:rsid w:val="00464DB6"/>
    <w:rsid w:val="00465EA0"/>
    <w:rsid w:val="00465ED2"/>
    <w:rsid w:val="004661C5"/>
    <w:rsid w:val="00466308"/>
    <w:rsid w:val="0046784F"/>
    <w:rsid w:val="00467AA7"/>
    <w:rsid w:val="004718B0"/>
    <w:rsid w:val="00471E74"/>
    <w:rsid w:val="00471ED6"/>
    <w:rsid w:val="00472436"/>
    <w:rsid w:val="00474261"/>
    <w:rsid w:val="00474C6C"/>
    <w:rsid w:val="00474CFE"/>
    <w:rsid w:val="00475039"/>
    <w:rsid w:val="00475229"/>
    <w:rsid w:val="004769C0"/>
    <w:rsid w:val="004771B2"/>
    <w:rsid w:val="0047731B"/>
    <w:rsid w:val="0047737A"/>
    <w:rsid w:val="0047768F"/>
    <w:rsid w:val="00477951"/>
    <w:rsid w:val="00477C01"/>
    <w:rsid w:val="00477CD1"/>
    <w:rsid w:val="00477D5C"/>
    <w:rsid w:val="0048103B"/>
    <w:rsid w:val="0048232D"/>
    <w:rsid w:val="00482EBF"/>
    <w:rsid w:val="00482EF9"/>
    <w:rsid w:val="00482EFE"/>
    <w:rsid w:val="00482F6C"/>
    <w:rsid w:val="004839AA"/>
    <w:rsid w:val="0048455D"/>
    <w:rsid w:val="00484BDA"/>
    <w:rsid w:val="004854E9"/>
    <w:rsid w:val="004857E0"/>
    <w:rsid w:val="0048649B"/>
    <w:rsid w:val="004865EF"/>
    <w:rsid w:val="00486C1A"/>
    <w:rsid w:val="004907F5"/>
    <w:rsid w:val="00490CA2"/>
    <w:rsid w:val="00490EEC"/>
    <w:rsid w:val="00491172"/>
    <w:rsid w:val="0049125F"/>
    <w:rsid w:val="00491464"/>
    <w:rsid w:val="0049183D"/>
    <w:rsid w:val="00491E16"/>
    <w:rsid w:val="004920D3"/>
    <w:rsid w:val="00493BDD"/>
    <w:rsid w:val="00494314"/>
    <w:rsid w:val="0049529F"/>
    <w:rsid w:val="004958BE"/>
    <w:rsid w:val="00495DB4"/>
    <w:rsid w:val="0049613B"/>
    <w:rsid w:val="0049674B"/>
    <w:rsid w:val="0049676C"/>
    <w:rsid w:val="00496D6C"/>
    <w:rsid w:val="004976C6"/>
    <w:rsid w:val="00497E15"/>
    <w:rsid w:val="00497F40"/>
    <w:rsid w:val="004A06B1"/>
    <w:rsid w:val="004A0C79"/>
    <w:rsid w:val="004A158B"/>
    <w:rsid w:val="004A318C"/>
    <w:rsid w:val="004A378A"/>
    <w:rsid w:val="004A49F0"/>
    <w:rsid w:val="004A4D43"/>
    <w:rsid w:val="004A4EA9"/>
    <w:rsid w:val="004A5363"/>
    <w:rsid w:val="004A5CD9"/>
    <w:rsid w:val="004A5DE4"/>
    <w:rsid w:val="004A5FA9"/>
    <w:rsid w:val="004A616A"/>
    <w:rsid w:val="004A676D"/>
    <w:rsid w:val="004A6ADC"/>
    <w:rsid w:val="004A6F86"/>
    <w:rsid w:val="004A6FDB"/>
    <w:rsid w:val="004A748D"/>
    <w:rsid w:val="004A7DAF"/>
    <w:rsid w:val="004B0698"/>
    <w:rsid w:val="004B0AEB"/>
    <w:rsid w:val="004B0CEA"/>
    <w:rsid w:val="004B12D0"/>
    <w:rsid w:val="004B1465"/>
    <w:rsid w:val="004B1B46"/>
    <w:rsid w:val="004B1C30"/>
    <w:rsid w:val="004B2B32"/>
    <w:rsid w:val="004B2E16"/>
    <w:rsid w:val="004B3024"/>
    <w:rsid w:val="004B32CE"/>
    <w:rsid w:val="004B3BD0"/>
    <w:rsid w:val="004B4BA0"/>
    <w:rsid w:val="004B54F6"/>
    <w:rsid w:val="004B559D"/>
    <w:rsid w:val="004B55B7"/>
    <w:rsid w:val="004B56DF"/>
    <w:rsid w:val="004B594F"/>
    <w:rsid w:val="004B5E1D"/>
    <w:rsid w:val="004B5FBE"/>
    <w:rsid w:val="004B6157"/>
    <w:rsid w:val="004B6656"/>
    <w:rsid w:val="004B7947"/>
    <w:rsid w:val="004C0BC2"/>
    <w:rsid w:val="004C27AA"/>
    <w:rsid w:val="004C2984"/>
    <w:rsid w:val="004C317C"/>
    <w:rsid w:val="004C3541"/>
    <w:rsid w:val="004C3668"/>
    <w:rsid w:val="004C3698"/>
    <w:rsid w:val="004C3FDF"/>
    <w:rsid w:val="004C4116"/>
    <w:rsid w:val="004C417C"/>
    <w:rsid w:val="004C52AA"/>
    <w:rsid w:val="004C58AA"/>
    <w:rsid w:val="004C5EA9"/>
    <w:rsid w:val="004C6A19"/>
    <w:rsid w:val="004C6AFB"/>
    <w:rsid w:val="004C737C"/>
    <w:rsid w:val="004C755A"/>
    <w:rsid w:val="004D0AEB"/>
    <w:rsid w:val="004D1134"/>
    <w:rsid w:val="004D147B"/>
    <w:rsid w:val="004D1D34"/>
    <w:rsid w:val="004D330C"/>
    <w:rsid w:val="004D331C"/>
    <w:rsid w:val="004D3494"/>
    <w:rsid w:val="004D4515"/>
    <w:rsid w:val="004D4D9E"/>
    <w:rsid w:val="004D5145"/>
    <w:rsid w:val="004D5551"/>
    <w:rsid w:val="004D6326"/>
    <w:rsid w:val="004D65F3"/>
    <w:rsid w:val="004D67E7"/>
    <w:rsid w:val="004D6FF8"/>
    <w:rsid w:val="004D70EC"/>
    <w:rsid w:val="004D718D"/>
    <w:rsid w:val="004D77E5"/>
    <w:rsid w:val="004D77EF"/>
    <w:rsid w:val="004D7810"/>
    <w:rsid w:val="004E03CB"/>
    <w:rsid w:val="004E0984"/>
    <w:rsid w:val="004E2177"/>
    <w:rsid w:val="004E226B"/>
    <w:rsid w:val="004E238D"/>
    <w:rsid w:val="004E33DF"/>
    <w:rsid w:val="004E3719"/>
    <w:rsid w:val="004E3DC5"/>
    <w:rsid w:val="004E3EDC"/>
    <w:rsid w:val="004E4264"/>
    <w:rsid w:val="004E42AB"/>
    <w:rsid w:val="004E55D6"/>
    <w:rsid w:val="004E64E2"/>
    <w:rsid w:val="004E70D3"/>
    <w:rsid w:val="004E7308"/>
    <w:rsid w:val="004E7B27"/>
    <w:rsid w:val="004F02E3"/>
    <w:rsid w:val="004F072E"/>
    <w:rsid w:val="004F0C8E"/>
    <w:rsid w:val="004F14E5"/>
    <w:rsid w:val="004F1809"/>
    <w:rsid w:val="004F259B"/>
    <w:rsid w:val="004F31B0"/>
    <w:rsid w:val="004F36FE"/>
    <w:rsid w:val="004F39D6"/>
    <w:rsid w:val="004F3A16"/>
    <w:rsid w:val="004F6760"/>
    <w:rsid w:val="004F69CC"/>
    <w:rsid w:val="004F6CBA"/>
    <w:rsid w:val="004F6FDD"/>
    <w:rsid w:val="004F716A"/>
    <w:rsid w:val="004F7371"/>
    <w:rsid w:val="004F7DDA"/>
    <w:rsid w:val="004F7FC3"/>
    <w:rsid w:val="005007A2"/>
    <w:rsid w:val="00500A0B"/>
    <w:rsid w:val="005012A1"/>
    <w:rsid w:val="005014ED"/>
    <w:rsid w:val="00501C35"/>
    <w:rsid w:val="00501EF0"/>
    <w:rsid w:val="00502246"/>
    <w:rsid w:val="00503B50"/>
    <w:rsid w:val="0050481A"/>
    <w:rsid w:val="00505888"/>
    <w:rsid w:val="0050593A"/>
    <w:rsid w:val="00505B45"/>
    <w:rsid w:val="00505FB4"/>
    <w:rsid w:val="00506671"/>
    <w:rsid w:val="005073B3"/>
    <w:rsid w:val="00507C0E"/>
    <w:rsid w:val="0051007B"/>
    <w:rsid w:val="005105B0"/>
    <w:rsid w:val="00510C36"/>
    <w:rsid w:val="00510EBE"/>
    <w:rsid w:val="005113D5"/>
    <w:rsid w:val="00511F4B"/>
    <w:rsid w:val="00512737"/>
    <w:rsid w:val="00512B10"/>
    <w:rsid w:val="00512B88"/>
    <w:rsid w:val="00513DB5"/>
    <w:rsid w:val="00513DC6"/>
    <w:rsid w:val="00514B4E"/>
    <w:rsid w:val="005156A4"/>
    <w:rsid w:val="0051616B"/>
    <w:rsid w:val="005161C5"/>
    <w:rsid w:val="005164B4"/>
    <w:rsid w:val="00516642"/>
    <w:rsid w:val="00516C13"/>
    <w:rsid w:val="00517483"/>
    <w:rsid w:val="0051765F"/>
    <w:rsid w:val="0051782E"/>
    <w:rsid w:val="00517F11"/>
    <w:rsid w:val="00520195"/>
    <w:rsid w:val="005208DA"/>
    <w:rsid w:val="00520B80"/>
    <w:rsid w:val="00521560"/>
    <w:rsid w:val="00521598"/>
    <w:rsid w:val="005215D4"/>
    <w:rsid w:val="005219BE"/>
    <w:rsid w:val="00521A26"/>
    <w:rsid w:val="00521CF7"/>
    <w:rsid w:val="00521E52"/>
    <w:rsid w:val="005222BE"/>
    <w:rsid w:val="00523386"/>
    <w:rsid w:val="0052388E"/>
    <w:rsid w:val="00523AAB"/>
    <w:rsid w:val="005242D2"/>
    <w:rsid w:val="005247F7"/>
    <w:rsid w:val="00525530"/>
    <w:rsid w:val="0052558B"/>
    <w:rsid w:val="0052574C"/>
    <w:rsid w:val="00525890"/>
    <w:rsid w:val="005259BC"/>
    <w:rsid w:val="00525A2E"/>
    <w:rsid w:val="00525C66"/>
    <w:rsid w:val="00525CF8"/>
    <w:rsid w:val="00525DB8"/>
    <w:rsid w:val="00526288"/>
    <w:rsid w:val="00527181"/>
    <w:rsid w:val="0052743A"/>
    <w:rsid w:val="00527F57"/>
    <w:rsid w:val="00530318"/>
    <w:rsid w:val="005303D7"/>
    <w:rsid w:val="00530BC5"/>
    <w:rsid w:val="00531583"/>
    <w:rsid w:val="00531878"/>
    <w:rsid w:val="005321E1"/>
    <w:rsid w:val="005326FE"/>
    <w:rsid w:val="0053283A"/>
    <w:rsid w:val="005329A2"/>
    <w:rsid w:val="00533351"/>
    <w:rsid w:val="005336BE"/>
    <w:rsid w:val="00533EBC"/>
    <w:rsid w:val="00534E25"/>
    <w:rsid w:val="005356B8"/>
    <w:rsid w:val="005356C9"/>
    <w:rsid w:val="005369EF"/>
    <w:rsid w:val="005369F4"/>
    <w:rsid w:val="00537100"/>
    <w:rsid w:val="00537179"/>
    <w:rsid w:val="00537589"/>
    <w:rsid w:val="00537AB9"/>
    <w:rsid w:val="00537F20"/>
    <w:rsid w:val="005409CC"/>
    <w:rsid w:val="005409DE"/>
    <w:rsid w:val="005417BB"/>
    <w:rsid w:val="0054193F"/>
    <w:rsid w:val="00541D3A"/>
    <w:rsid w:val="0054218E"/>
    <w:rsid w:val="00542E5C"/>
    <w:rsid w:val="0054347E"/>
    <w:rsid w:val="00543A3C"/>
    <w:rsid w:val="00543C14"/>
    <w:rsid w:val="0054515F"/>
    <w:rsid w:val="005451FF"/>
    <w:rsid w:val="00545386"/>
    <w:rsid w:val="005453B1"/>
    <w:rsid w:val="00546978"/>
    <w:rsid w:val="00547226"/>
    <w:rsid w:val="005500A1"/>
    <w:rsid w:val="005512A3"/>
    <w:rsid w:val="005519B6"/>
    <w:rsid w:val="00551BD1"/>
    <w:rsid w:val="00551D41"/>
    <w:rsid w:val="00552464"/>
    <w:rsid w:val="005532F7"/>
    <w:rsid w:val="00553309"/>
    <w:rsid w:val="00553721"/>
    <w:rsid w:val="0055397E"/>
    <w:rsid w:val="00553F20"/>
    <w:rsid w:val="00554458"/>
    <w:rsid w:val="005545C8"/>
    <w:rsid w:val="00554664"/>
    <w:rsid w:val="00554EDC"/>
    <w:rsid w:val="00555863"/>
    <w:rsid w:val="00555867"/>
    <w:rsid w:val="005559BD"/>
    <w:rsid w:val="00555ED7"/>
    <w:rsid w:val="005566F5"/>
    <w:rsid w:val="0055675A"/>
    <w:rsid w:val="00556DE1"/>
    <w:rsid w:val="00556E2E"/>
    <w:rsid w:val="005572DF"/>
    <w:rsid w:val="00557699"/>
    <w:rsid w:val="0056004B"/>
    <w:rsid w:val="005600C9"/>
    <w:rsid w:val="00560168"/>
    <w:rsid w:val="00560409"/>
    <w:rsid w:val="005608A6"/>
    <w:rsid w:val="005612FC"/>
    <w:rsid w:val="005613C2"/>
    <w:rsid w:val="005618B5"/>
    <w:rsid w:val="00561F4E"/>
    <w:rsid w:val="005630D1"/>
    <w:rsid w:val="0056431D"/>
    <w:rsid w:val="0056445E"/>
    <w:rsid w:val="005658B3"/>
    <w:rsid w:val="005661C9"/>
    <w:rsid w:val="005666D0"/>
    <w:rsid w:val="005669EE"/>
    <w:rsid w:val="00566A39"/>
    <w:rsid w:val="00566A99"/>
    <w:rsid w:val="00566B36"/>
    <w:rsid w:val="005670E1"/>
    <w:rsid w:val="005675B9"/>
    <w:rsid w:val="00567906"/>
    <w:rsid w:val="00567986"/>
    <w:rsid w:val="00567C1D"/>
    <w:rsid w:val="00567C2C"/>
    <w:rsid w:val="0057095B"/>
    <w:rsid w:val="005709AC"/>
    <w:rsid w:val="005710F7"/>
    <w:rsid w:val="0057153A"/>
    <w:rsid w:val="0057181B"/>
    <w:rsid w:val="005719CD"/>
    <w:rsid w:val="00571AF8"/>
    <w:rsid w:val="00572383"/>
    <w:rsid w:val="00572611"/>
    <w:rsid w:val="00572847"/>
    <w:rsid w:val="00572D92"/>
    <w:rsid w:val="00572E1F"/>
    <w:rsid w:val="005731CF"/>
    <w:rsid w:val="0057449E"/>
    <w:rsid w:val="0057478F"/>
    <w:rsid w:val="005754A4"/>
    <w:rsid w:val="005759FF"/>
    <w:rsid w:val="00575D56"/>
    <w:rsid w:val="00575E8F"/>
    <w:rsid w:val="00576B66"/>
    <w:rsid w:val="00576FBD"/>
    <w:rsid w:val="0057715B"/>
    <w:rsid w:val="00577648"/>
    <w:rsid w:val="0057767F"/>
    <w:rsid w:val="005776B1"/>
    <w:rsid w:val="00580148"/>
    <w:rsid w:val="00580676"/>
    <w:rsid w:val="00580C58"/>
    <w:rsid w:val="00581238"/>
    <w:rsid w:val="00581641"/>
    <w:rsid w:val="0058195E"/>
    <w:rsid w:val="00582730"/>
    <w:rsid w:val="00582863"/>
    <w:rsid w:val="005829D1"/>
    <w:rsid w:val="00582CA1"/>
    <w:rsid w:val="00582E81"/>
    <w:rsid w:val="00583064"/>
    <w:rsid w:val="00583092"/>
    <w:rsid w:val="005841AC"/>
    <w:rsid w:val="0058427A"/>
    <w:rsid w:val="00584314"/>
    <w:rsid w:val="00584A3E"/>
    <w:rsid w:val="00585109"/>
    <w:rsid w:val="005859CF"/>
    <w:rsid w:val="00585E7D"/>
    <w:rsid w:val="00586E2A"/>
    <w:rsid w:val="00587155"/>
    <w:rsid w:val="00587CDB"/>
    <w:rsid w:val="00591393"/>
    <w:rsid w:val="005913BA"/>
    <w:rsid w:val="00592225"/>
    <w:rsid w:val="00592240"/>
    <w:rsid w:val="00592C98"/>
    <w:rsid w:val="005931FE"/>
    <w:rsid w:val="0059395D"/>
    <w:rsid w:val="00594290"/>
    <w:rsid w:val="00594A9F"/>
    <w:rsid w:val="00594D91"/>
    <w:rsid w:val="00594F8A"/>
    <w:rsid w:val="00596700"/>
    <w:rsid w:val="00596ABA"/>
    <w:rsid w:val="0059710D"/>
    <w:rsid w:val="0059727B"/>
    <w:rsid w:val="00597AB7"/>
    <w:rsid w:val="00597D5A"/>
    <w:rsid w:val="00597EC5"/>
    <w:rsid w:val="00597F46"/>
    <w:rsid w:val="005A042C"/>
    <w:rsid w:val="005A04BE"/>
    <w:rsid w:val="005A0585"/>
    <w:rsid w:val="005A20D3"/>
    <w:rsid w:val="005A2F05"/>
    <w:rsid w:val="005A307A"/>
    <w:rsid w:val="005A34AE"/>
    <w:rsid w:val="005A39D1"/>
    <w:rsid w:val="005A3C63"/>
    <w:rsid w:val="005A3E1D"/>
    <w:rsid w:val="005A4933"/>
    <w:rsid w:val="005A4A80"/>
    <w:rsid w:val="005A54BA"/>
    <w:rsid w:val="005A6427"/>
    <w:rsid w:val="005A6457"/>
    <w:rsid w:val="005A664F"/>
    <w:rsid w:val="005A73E7"/>
    <w:rsid w:val="005B0056"/>
    <w:rsid w:val="005B0C3B"/>
    <w:rsid w:val="005B122F"/>
    <w:rsid w:val="005B14A4"/>
    <w:rsid w:val="005B1503"/>
    <w:rsid w:val="005B19BD"/>
    <w:rsid w:val="005B1CBC"/>
    <w:rsid w:val="005B1F74"/>
    <w:rsid w:val="005B3382"/>
    <w:rsid w:val="005B34A2"/>
    <w:rsid w:val="005B37D7"/>
    <w:rsid w:val="005B46FF"/>
    <w:rsid w:val="005B4C13"/>
    <w:rsid w:val="005B4FA9"/>
    <w:rsid w:val="005B5C74"/>
    <w:rsid w:val="005B5ED5"/>
    <w:rsid w:val="005B5F53"/>
    <w:rsid w:val="005B5F72"/>
    <w:rsid w:val="005B610D"/>
    <w:rsid w:val="005B6390"/>
    <w:rsid w:val="005B7F5A"/>
    <w:rsid w:val="005C0063"/>
    <w:rsid w:val="005C02AC"/>
    <w:rsid w:val="005C0C84"/>
    <w:rsid w:val="005C140D"/>
    <w:rsid w:val="005C22AD"/>
    <w:rsid w:val="005C24E6"/>
    <w:rsid w:val="005C2B6B"/>
    <w:rsid w:val="005C37F0"/>
    <w:rsid w:val="005C3D37"/>
    <w:rsid w:val="005C3E44"/>
    <w:rsid w:val="005C4037"/>
    <w:rsid w:val="005C41BD"/>
    <w:rsid w:val="005C4287"/>
    <w:rsid w:val="005C4C20"/>
    <w:rsid w:val="005C598E"/>
    <w:rsid w:val="005C60F5"/>
    <w:rsid w:val="005C67AC"/>
    <w:rsid w:val="005C6E5E"/>
    <w:rsid w:val="005C7077"/>
    <w:rsid w:val="005D0406"/>
    <w:rsid w:val="005D049A"/>
    <w:rsid w:val="005D0BBC"/>
    <w:rsid w:val="005D1744"/>
    <w:rsid w:val="005D1A88"/>
    <w:rsid w:val="005D22B3"/>
    <w:rsid w:val="005D2738"/>
    <w:rsid w:val="005D3F70"/>
    <w:rsid w:val="005D4161"/>
    <w:rsid w:val="005D50E8"/>
    <w:rsid w:val="005D51B4"/>
    <w:rsid w:val="005D56AD"/>
    <w:rsid w:val="005D5EB1"/>
    <w:rsid w:val="005D610F"/>
    <w:rsid w:val="005D6BC3"/>
    <w:rsid w:val="005D7357"/>
    <w:rsid w:val="005D7ED8"/>
    <w:rsid w:val="005D7FD4"/>
    <w:rsid w:val="005E00F5"/>
    <w:rsid w:val="005E1A5D"/>
    <w:rsid w:val="005E1DAB"/>
    <w:rsid w:val="005E2066"/>
    <w:rsid w:val="005E2DEB"/>
    <w:rsid w:val="005E312D"/>
    <w:rsid w:val="005E379B"/>
    <w:rsid w:val="005E3AC7"/>
    <w:rsid w:val="005E3BC4"/>
    <w:rsid w:val="005E3C46"/>
    <w:rsid w:val="005E3F6F"/>
    <w:rsid w:val="005E5DA5"/>
    <w:rsid w:val="005E6027"/>
    <w:rsid w:val="005E6A6F"/>
    <w:rsid w:val="005E76F3"/>
    <w:rsid w:val="005E7B2D"/>
    <w:rsid w:val="005E7DAB"/>
    <w:rsid w:val="005F073E"/>
    <w:rsid w:val="005F0B6F"/>
    <w:rsid w:val="005F14CC"/>
    <w:rsid w:val="005F15F7"/>
    <w:rsid w:val="005F1F70"/>
    <w:rsid w:val="005F25E1"/>
    <w:rsid w:val="005F4B32"/>
    <w:rsid w:val="005F4F7D"/>
    <w:rsid w:val="005F5273"/>
    <w:rsid w:val="005F615F"/>
    <w:rsid w:val="005F66D7"/>
    <w:rsid w:val="005F6B2F"/>
    <w:rsid w:val="005F6EE6"/>
    <w:rsid w:val="005F70B3"/>
    <w:rsid w:val="005F7666"/>
    <w:rsid w:val="005F7E42"/>
    <w:rsid w:val="006009D3"/>
    <w:rsid w:val="00600CC2"/>
    <w:rsid w:val="00600F0B"/>
    <w:rsid w:val="00601336"/>
    <w:rsid w:val="006019F5"/>
    <w:rsid w:val="00602537"/>
    <w:rsid w:val="006025CE"/>
    <w:rsid w:val="006027CA"/>
    <w:rsid w:val="00602BD3"/>
    <w:rsid w:val="006037EF"/>
    <w:rsid w:val="00603D2B"/>
    <w:rsid w:val="00603E05"/>
    <w:rsid w:val="006041AE"/>
    <w:rsid w:val="0060477D"/>
    <w:rsid w:val="00604FAB"/>
    <w:rsid w:val="006052F5"/>
    <w:rsid w:val="0060533D"/>
    <w:rsid w:val="00605509"/>
    <w:rsid w:val="00605645"/>
    <w:rsid w:val="00605A3A"/>
    <w:rsid w:val="00605B7F"/>
    <w:rsid w:val="006062F5"/>
    <w:rsid w:val="00606AD1"/>
    <w:rsid w:val="0060729A"/>
    <w:rsid w:val="00607D06"/>
    <w:rsid w:val="00610037"/>
    <w:rsid w:val="006128BD"/>
    <w:rsid w:val="006131F5"/>
    <w:rsid w:val="00613322"/>
    <w:rsid w:val="00613931"/>
    <w:rsid w:val="006140F4"/>
    <w:rsid w:val="0061433F"/>
    <w:rsid w:val="0061586B"/>
    <w:rsid w:val="006167A9"/>
    <w:rsid w:val="006172CE"/>
    <w:rsid w:val="00617862"/>
    <w:rsid w:val="0061796F"/>
    <w:rsid w:val="00617B2B"/>
    <w:rsid w:val="00620715"/>
    <w:rsid w:val="00620F94"/>
    <w:rsid w:val="00621356"/>
    <w:rsid w:val="00621E1A"/>
    <w:rsid w:val="00621F51"/>
    <w:rsid w:val="0062224B"/>
    <w:rsid w:val="006223E9"/>
    <w:rsid w:val="00623272"/>
    <w:rsid w:val="00623673"/>
    <w:rsid w:val="006239AF"/>
    <w:rsid w:val="00625319"/>
    <w:rsid w:val="0062538B"/>
    <w:rsid w:val="006257C5"/>
    <w:rsid w:val="0062582C"/>
    <w:rsid w:val="00625854"/>
    <w:rsid w:val="006258B5"/>
    <w:rsid w:val="006258C7"/>
    <w:rsid w:val="00625E9E"/>
    <w:rsid w:val="006262CE"/>
    <w:rsid w:val="0062631E"/>
    <w:rsid w:val="00626540"/>
    <w:rsid w:val="0062678F"/>
    <w:rsid w:val="00626D06"/>
    <w:rsid w:val="006274E4"/>
    <w:rsid w:val="00627945"/>
    <w:rsid w:val="00627C20"/>
    <w:rsid w:val="006303A7"/>
    <w:rsid w:val="00630C56"/>
    <w:rsid w:val="0063159F"/>
    <w:rsid w:val="00631813"/>
    <w:rsid w:val="00631D09"/>
    <w:rsid w:val="00631E25"/>
    <w:rsid w:val="00631F23"/>
    <w:rsid w:val="006322DA"/>
    <w:rsid w:val="00632BA0"/>
    <w:rsid w:val="00632CDF"/>
    <w:rsid w:val="00632F5F"/>
    <w:rsid w:val="0063300D"/>
    <w:rsid w:val="00633CD9"/>
    <w:rsid w:val="00634A59"/>
    <w:rsid w:val="006351BD"/>
    <w:rsid w:val="006352D0"/>
    <w:rsid w:val="0063594B"/>
    <w:rsid w:val="00635A4B"/>
    <w:rsid w:val="00635E04"/>
    <w:rsid w:val="00635EE0"/>
    <w:rsid w:val="006360FC"/>
    <w:rsid w:val="0063736E"/>
    <w:rsid w:val="00637628"/>
    <w:rsid w:val="00637664"/>
    <w:rsid w:val="00637C7B"/>
    <w:rsid w:val="006401A7"/>
    <w:rsid w:val="006402CC"/>
    <w:rsid w:val="0064072E"/>
    <w:rsid w:val="00640FE4"/>
    <w:rsid w:val="00641220"/>
    <w:rsid w:val="0064124E"/>
    <w:rsid w:val="00641748"/>
    <w:rsid w:val="00641E54"/>
    <w:rsid w:val="00641FDD"/>
    <w:rsid w:val="00642AA0"/>
    <w:rsid w:val="00642AB4"/>
    <w:rsid w:val="0064436B"/>
    <w:rsid w:val="006446C9"/>
    <w:rsid w:val="0064505B"/>
    <w:rsid w:val="00645E44"/>
    <w:rsid w:val="0064626A"/>
    <w:rsid w:val="00646592"/>
    <w:rsid w:val="00646688"/>
    <w:rsid w:val="00647556"/>
    <w:rsid w:val="00650832"/>
    <w:rsid w:val="00651076"/>
    <w:rsid w:val="006520FD"/>
    <w:rsid w:val="006525A4"/>
    <w:rsid w:val="00653A03"/>
    <w:rsid w:val="00653AE0"/>
    <w:rsid w:val="00654321"/>
    <w:rsid w:val="006546FB"/>
    <w:rsid w:val="00654D0E"/>
    <w:rsid w:val="00654F19"/>
    <w:rsid w:val="006551F9"/>
    <w:rsid w:val="006562E1"/>
    <w:rsid w:val="00656306"/>
    <w:rsid w:val="0065655C"/>
    <w:rsid w:val="00656C57"/>
    <w:rsid w:val="00656EF0"/>
    <w:rsid w:val="00657C13"/>
    <w:rsid w:val="00657E62"/>
    <w:rsid w:val="006601BD"/>
    <w:rsid w:val="0066119B"/>
    <w:rsid w:val="0066187C"/>
    <w:rsid w:val="00662119"/>
    <w:rsid w:val="006639BE"/>
    <w:rsid w:val="006643BB"/>
    <w:rsid w:val="00665317"/>
    <w:rsid w:val="006653FE"/>
    <w:rsid w:val="0066613D"/>
    <w:rsid w:val="00666A30"/>
    <w:rsid w:val="0066747A"/>
    <w:rsid w:val="00667543"/>
    <w:rsid w:val="006675C3"/>
    <w:rsid w:val="00670341"/>
    <w:rsid w:val="006703D5"/>
    <w:rsid w:val="00670636"/>
    <w:rsid w:val="006709EA"/>
    <w:rsid w:val="0067162A"/>
    <w:rsid w:val="00671FFC"/>
    <w:rsid w:val="006720A0"/>
    <w:rsid w:val="006723C8"/>
    <w:rsid w:val="00672B13"/>
    <w:rsid w:val="00672D30"/>
    <w:rsid w:val="00674324"/>
    <w:rsid w:val="00674707"/>
    <w:rsid w:val="0067555B"/>
    <w:rsid w:val="006761F6"/>
    <w:rsid w:val="006767E5"/>
    <w:rsid w:val="00676D78"/>
    <w:rsid w:val="006771EE"/>
    <w:rsid w:val="0067786E"/>
    <w:rsid w:val="0067791C"/>
    <w:rsid w:val="00681395"/>
    <w:rsid w:val="00681D67"/>
    <w:rsid w:val="00681FDD"/>
    <w:rsid w:val="00682629"/>
    <w:rsid w:val="00682B97"/>
    <w:rsid w:val="00682FD9"/>
    <w:rsid w:val="00683659"/>
    <w:rsid w:val="0068391D"/>
    <w:rsid w:val="00683C97"/>
    <w:rsid w:val="00683FA2"/>
    <w:rsid w:val="00684C96"/>
    <w:rsid w:val="00684CAF"/>
    <w:rsid w:val="00684D06"/>
    <w:rsid w:val="00684D63"/>
    <w:rsid w:val="006850EE"/>
    <w:rsid w:val="00685329"/>
    <w:rsid w:val="006853A9"/>
    <w:rsid w:val="00685821"/>
    <w:rsid w:val="00685B27"/>
    <w:rsid w:val="00685C08"/>
    <w:rsid w:val="00685F65"/>
    <w:rsid w:val="00686948"/>
    <w:rsid w:val="0068778D"/>
    <w:rsid w:val="00690361"/>
    <w:rsid w:val="0069051C"/>
    <w:rsid w:val="00690CDD"/>
    <w:rsid w:val="00690E81"/>
    <w:rsid w:val="00691EB1"/>
    <w:rsid w:val="00691FDE"/>
    <w:rsid w:val="0069282F"/>
    <w:rsid w:val="00692AAD"/>
    <w:rsid w:val="00693007"/>
    <w:rsid w:val="0069313C"/>
    <w:rsid w:val="00693696"/>
    <w:rsid w:val="00693F96"/>
    <w:rsid w:val="00694428"/>
    <w:rsid w:val="00694A0D"/>
    <w:rsid w:val="00694C07"/>
    <w:rsid w:val="00694D77"/>
    <w:rsid w:val="00695084"/>
    <w:rsid w:val="00695991"/>
    <w:rsid w:val="00696612"/>
    <w:rsid w:val="00696C24"/>
    <w:rsid w:val="00696C95"/>
    <w:rsid w:val="00696DCD"/>
    <w:rsid w:val="00696E05"/>
    <w:rsid w:val="006970BA"/>
    <w:rsid w:val="006972C3"/>
    <w:rsid w:val="0069774E"/>
    <w:rsid w:val="00697B19"/>
    <w:rsid w:val="006A0029"/>
    <w:rsid w:val="006A095F"/>
    <w:rsid w:val="006A0E04"/>
    <w:rsid w:val="006A11A6"/>
    <w:rsid w:val="006A14AD"/>
    <w:rsid w:val="006A1EA8"/>
    <w:rsid w:val="006A23C7"/>
    <w:rsid w:val="006A2E06"/>
    <w:rsid w:val="006A2F9F"/>
    <w:rsid w:val="006A376B"/>
    <w:rsid w:val="006A3F1E"/>
    <w:rsid w:val="006A434B"/>
    <w:rsid w:val="006A4723"/>
    <w:rsid w:val="006A4745"/>
    <w:rsid w:val="006A47B2"/>
    <w:rsid w:val="006A518A"/>
    <w:rsid w:val="006A55A8"/>
    <w:rsid w:val="006A5AD2"/>
    <w:rsid w:val="006A604C"/>
    <w:rsid w:val="006A60C9"/>
    <w:rsid w:val="006A61A2"/>
    <w:rsid w:val="006A6544"/>
    <w:rsid w:val="006A71A8"/>
    <w:rsid w:val="006A7D0B"/>
    <w:rsid w:val="006B0335"/>
    <w:rsid w:val="006B1081"/>
    <w:rsid w:val="006B15DA"/>
    <w:rsid w:val="006B1A07"/>
    <w:rsid w:val="006B1A8F"/>
    <w:rsid w:val="006B1EE4"/>
    <w:rsid w:val="006B2130"/>
    <w:rsid w:val="006B2D4C"/>
    <w:rsid w:val="006B2D5A"/>
    <w:rsid w:val="006B3F4C"/>
    <w:rsid w:val="006B4104"/>
    <w:rsid w:val="006B46C3"/>
    <w:rsid w:val="006B4901"/>
    <w:rsid w:val="006B4B83"/>
    <w:rsid w:val="006B4C63"/>
    <w:rsid w:val="006B5349"/>
    <w:rsid w:val="006B5824"/>
    <w:rsid w:val="006B5A39"/>
    <w:rsid w:val="006B6189"/>
    <w:rsid w:val="006B64C9"/>
    <w:rsid w:val="006B6E26"/>
    <w:rsid w:val="006B7191"/>
    <w:rsid w:val="006B79A4"/>
    <w:rsid w:val="006B79F3"/>
    <w:rsid w:val="006C0396"/>
    <w:rsid w:val="006C0A19"/>
    <w:rsid w:val="006C1226"/>
    <w:rsid w:val="006C1D16"/>
    <w:rsid w:val="006C324E"/>
    <w:rsid w:val="006C35BB"/>
    <w:rsid w:val="006C3772"/>
    <w:rsid w:val="006C43DB"/>
    <w:rsid w:val="006C53AF"/>
    <w:rsid w:val="006C548C"/>
    <w:rsid w:val="006C54EB"/>
    <w:rsid w:val="006C56D7"/>
    <w:rsid w:val="006C61B4"/>
    <w:rsid w:val="006C6A3D"/>
    <w:rsid w:val="006C6C27"/>
    <w:rsid w:val="006C6CE0"/>
    <w:rsid w:val="006C74B1"/>
    <w:rsid w:val="006C77E4"/>
    <w:rsid w:val="006D032A"/>
    <w:rsid w:val="006D0452"/>
    <w:rsid w:val="006D11E7"/>
    <w:rsid w:val="006D1906"/>
    <w:rsid w:val="006D2590"/>
    <w:rsid w:val="006D289F"/>
    <w:rsid w:val="006D2A32"/>
    <w:rsid w:val="006D3204"/>
    <w:rsid w:val="006D40AC"/>
    <w:rsid w:val="006D423E"/>
    <w:rsid w:val="006D439D"/>
    <w:rsid w:val="006D4F3F"/>
    <w:rsid w:val="006D4F6E"/>
    <w:rsid w:val="006D5719"/>
    <w:rsid w:val="006D6A5F"/>
    <w:rsid w:val="006D6C37"/>
    <w:rsid w:val="006D7532"/>
    <w:rsid w:val="006D7D7E"/>
    <w:rsid w:val="006E024D"/>
    <w:rsid w:val="006E1086"/>
    <w:rsid w:val="006E1C9A"/>
    <w:rsid w:val="006E216D"/>
    <w:rsid w:val="006E2A57"/>
    <w:rsid w:val="006E3485"/>
    <w:rsid w:val="006E3AAB"/>
    <w:rsid w:val="006E4184"/>
    <w:rsid w:val="006E49FB"/>
    <w:rsid w:val="006E4D8C"/>
    <w:rsid w:val="006E52BB"/>
    <w:rsid w:val="006E5C27"/>
    <w:rsid w:val="006E62DA"/>
    <w:rsid w:val="006E6A7D"/>
    <w:rsid w:val="006E6B63"/>
    <w:rsid w:val="006E73DF"/>
    <w:rsid w:val="006E7C08"/>
    <w:rsid w:val="006E7F5B"/>
    <w:rsid w:val="006F0A61"/>
    <w:rsid w:val="006F0F32"/>
    <w:rsid w:val="006F119B"/>
    <w:rsid w:val="006F18B0"/>
    <w:rsid w:val="006F1B09"/>
    <w:rsid w:val="006F1BE7"/>
    <w:rsid w:val="006F2049"/>
    <w:rsid w:val="006F2360"/>
    <w:rsid w:val="006F287E"/>
    <w:rsid w:val="006F31DD"/>
    <w:rsid w:val="006F33CC"/>
    <w:rsid w:val="006F4445"/>
    <w:rsid w:val="006F47B1"/>
    <w:rsid w:val="006F47E9"/>
    <w:rsid w:val="006F48FA"/>
    <w:rsid w:val="006F5449"/>
    <w:rsid w:val="006F56F8"/>
    <w:rsid w:val="006F6AF2"/>
    <w:rsid w:val="006F74CB"/>
    <w:rsid w:val="006F75A6"/>
    <w:rsid w:val="00700AB7"/>
    <w:rsid w:val="00700C62"/>
    <w:rsid w:val="00700E4F"/>
    <w:rsid w:val="00701A88"/>
    <w:rsid w:val="00701E30"/>
    <w:rsid w:val="00702C73"/>
    <w:rsid w:val="00702DC9"/>
    <w:rsid w:val="007030CC"/>
    <w:rsid w:val="00703DD7"/>
    <w:rsid w:val="00703E29"/>
    <w:rsid w:val="00704165"/>
    <w:rsid w:val="00704580"/>
    <w:rsid w:val="007047DE"/>
    <w:rsid w:val="00704886"/>
    <w:rsid w:val="00705185"/>
    <w:rsid w:val="00705340"/>
    <w:rsid w:val="00705F98"/>
    <w:rsid w:val="00706A27"/>
    <w:rsid w:val="00706D97"/>
    <w:rsid w:val="00706DD0"/>
    <w:rsid w:val="00706F8A"/>
    <w:rsid w:val="00707581"/>
    <w:rsid w:val="007076DD"/>
    <w:rsid w:val="00707A6B"/>
    <w:rsid w:val="00710457"/>
    <w:rsid w:val="0071086D"/>
    <w:rsid w:val="00710CD5"/>
    <w:rsid w:val="00710CDC"/>
    <w:rsid w:val="00710FC6"/>
    <w:rsid w:val="00711A36"/>
    <w:rsid w:val="00711AF9"/>
    <w:rsid w:val="00711D1B"/>
    <w:rsid w:val="0071297C"/>
    <w:rsid w:val="007131D5"/>
    <w:rsid w:val="007131E2"/>
    <w:rsid w:val="007138AA"/>
    <w:rsid w:val="00713C16"/>
    <w:rsid w:val="00713D0A"/>
    <w:rsid w:val="00713ECF"/>
    <w:rsid w:val="00713F54"/>
    <w:rsid w:val="00714372"/>
    <w:rsid w:val="007148F7"/>
    <w:rsid w:val="00714B6F"/>
    <w:rsid w:val="00714E6C"/>
    <w:rsid w:val="0071559E"/>
    <w:rsid w:val="007155D6"/>
    <w:rsid w:val="007156C9"/>
    <w:rsid w:val="00717614"/>
    <w:rsid w:val="0071786A"/>
    <w:rsid w:val="00717989"/>
    <w:rsid w:val="007209C3"/>
    <w:rsid w:val="00720D77"/>
    <w:rsid w:val="00722940"/>
    <w:rsid w:val="00722F51"/>
    <w:rsid w:val="00723AB7"/>
    <w:rsid w:val="0072437B"/>
    <w:rsid w:val="00724D63"/>
    <w:rsid w:val="007261A1"/>
    <w:rsid w:val="00726A97"/>
    <w:rsid w:val="00727481"/>
    <w:rsid w:val="0072750C"/>
    <w:rsid w:val="00727A69"/>
    <w:rsid w:val="00727C21"/>
    <w:rsid w:val="00727E3E"/>
    <w:rsid w:val="007301E3"/>
    <w:rsid w:val="00731168"/>
    <w:rsid w:val="0073140E"/>
    <w:rsid w:val="007314DB"/>
    <w:rsid w:val="00732224"/>
    <w:rsid w:val="0073233C"/>
    <w:rsid w:val="00732FC6"/>
    <w:rsid w:val="00733D57"/>
    <w:rsid w:val="00734142"/>
    <w:rsid w:val="0073421F"/>
    <w:rsid w:val="007342DE"/>
    <w:rsid w:val="007343E3"/>
    <w:rsid w:val="00734512"/>
    <w:rsid w:val="007346BE"/>
    <w:rsid w:val="00734706"/>
    <w:rsid w:val="00735809"/>
    <w:rsid w:val="007359D5"/>
    <w:rsid w:val="00735A89"/>
    <w:rsid w:val="00735C29"/>
    <w:rsid w:val="007360B9"/>
    <w:rsid w:val="00737199"/>
    <w:rsid w:val="007373FB"/>
    <w:rsid w:val="007403C9"/>
    <w:rsid w:val="007409D2"/>
    <w:rsid w:val="00740A84"/>
    <w:rsid w:val="00740D6B"/>
    <w:rsid w:val="007417A7"/>
    <w:rsid w:val="00741D3C"/>
    <w:rsid w:val="007426D1"/>
    <w:rsid w:val="007427CB"/>
    <w:rsid w:val="007440D2"/>
    <w:rsid w:val="007442DF"/>
    <w:rsid w:val="007443D4"/>
    <w:rsid w:val="00744713"/>
    <w:rsid w:val="00744798"/>
    <w:rsid w:val="00744B2B"/>
    <w:rsid w:val="00745726"/>
    <w:rsid w:val="00745E69"/>
    <w:rsid w:val="00745FBB"/>
    <w:rsid w:val="00746341"/>
    <w:rsid w:val="00746D8D"/>
    <w:rsid w:val="00747047"/>
    <w:rsid w:val="00747457"/>
    <w:rsid w:val="007500F9"/>
    <w:rsid w:val="007503B7"/>
    <w:rsid w:val="00750CAA"/>
    <w:rsid w:val="00750EB8"/>
    <w:rsid w:val="00750F84"/>
    <w:rsid w:val="00751DE4"/>
    <w:rsid w:val="00752904"/>
    <w:rsid w:val="0075299C"/>
    <w:rsid w:val="0075463A"/>
    <w:rsid w:val="00754D8E"/>
    <w:rsid w:val="007551C6"/>
    <w:rsid w:val="007554BE"/>
    <w:rsid w:val="007556A4"/>
    <w:rsid w:val="0075725E"/>
    <w:rsid w:val="00760106"/>
    <w:rsid w:val="007603BD"/>
    <w:rsid w:val="0076040F"/>
    <w:rsid w:val="00760951"/>
    <w:rsid w:val="00761435"/>
    <w:rsid w:val="00761BA1"/>
    <w:rsid w:val="00761F58"/>
    <w:rsid w:val="00762400"/>
    <w:rsid w:val="00763AEE"/>
    <w:rsid w:val="007641BD"/>
    <w:rsid w:val="00764CF5"/>
    <w:rsid w:val="00765A5A"/>
    <w:rsid w:val="007666C6"/>
    <w:rsid w:val="00766F40"/>
    <w:rsid w:val="00767025"/>
    <w:rsid w:val="00767C9C"/>
    <w:rsid w:val="007701F0"/>
    <w:rsid w:val="00770452"/>
    <w:rsid w:val="00770C75"/>
    <w:rsid w:val="00771777"/>
    <w:rsid w:val="0077192A"/>
    <w:rsid w:val="00772343"/>
    <w:rsid w:val="0077263D"/>
    <w:rsid w:val="00772667"/>
    <w:rsid w:val="00773A8E"/>
    <w:rsid w:val="00773CD2"/>
    <w:rsid w:val="00773E3D"/>
    <w:rsid w:val="00773E8C"/>
    <w:rsid w:val="00774FBB"/>
    <w:rsid w:val="00775DA5"/>
    <w:rsid w:val="00775DAD"/>
    <w:rsid w:val="00775E0E"/>
    <w:rsid w:val="0077629A"/>
    <w:rsid w:val="0077669E"/>
    <w:rsid w:val="00776BB7"/>
    <w:rsid w:val="00776C25"/>
    <w:rsid w:val="00777226"/>
    <w:rsid w:val="00780272"/>
    <w:rsid w:val="00780F61"/>
    <w:rsid w:val="00781985"/>
    <w:rsid w:val="00782584"/>
    <w:rsid w:val="007829FC"/>
    <w:rsid w:val="007833DA"/>
    <w:rsid w:val="00783C81"/>
    <w:rsid w:val="00783FB3"/>
    <w:rsid w:val="00784AB1"/>
    <w:rsid w:val="00784B95"/>
    <w:rsid w:val="00784E30"/>
    <w:rsid w:val="00785757"/>
    <w:rsid w:val="00785D66"/>
    <w:rsid w:val="00786B65"/>
    <w:rsid w:val="00787324"/>
    <w:rsid w:val="00787703"/>
    <w:rsid w:val="007877D1"/>
    <w:rsid w:val="00787A3C"/>
    <w:rsid w:val="00787CCB"/>
    <w:rsid w:val="00787E46"/>
    <w:rsid w:val="00790088"/>
    <w:rsid w:val="00790EF6"/>
    <w:rsid w:val="00791659"/>
    <w:rsid w:val="0079247A"/>
    <w:rsid w:val="00793C13"/>
    <w:rsid w:val="00794E11"/>
    <w:rsid w:val="00795B36"/>
    <w:rsid w:val="00796749"/>
    <w:rsid w:val="00796E9A"/>
    <w:rsid w:val="0079740C"/>
    <w:rsid w:val="00797807"/>
    <w:rsid w:val="007978C8"/>
    <w:rsid w:val="00797A7B"/>
    <w:rsid w:val="00797FD7"/>
    <w:rsid w:val="007A2B88"/>
    <w:rsid w:val="007A2EB4"/>
    <w:rsid w:val="007A37AD"/>
    <w:rsid w:val="007A3D71"/>
    <w:rsid w:val="007A4D59"/>
    <w:rsid w:val="007A57F1"/>
    <w:rsid w:val="007A5A69"/>
    <w:rsid w:val="007A618C"/>
    <w:rsid w:val="007A6203"/>
    <w:rsid w:val="007A68BA"/>
    <w:rsid w:val="007B04A1"/>
    <w:rsid w:val="007B04A6"/>
    <w:rsid w:val="007B0EEA"/>
    <w:rsid w:val="007B0FF8"/>
    <w:rsid w:val="007B1411"/>
    <w:rsid w:val="007B1A32"/>
    <w:rsid w:val="007B22FB"/>
    <w:rsid w:val="007B2900"/>
    <w:rsid w:val="007B3380"/>
    <w:rsid w:val="007B33A1"/>
    <w:rsid w:val="007B4334"/>
    <w:rsid w:val="007B4504"/>
    <w:rsid w:val="007B46E1"/>
    <w:rsid w:val="007B47F1"/>
    <w:rsid w:val="007B489E"/>
    <w:rsid w:val="007B4F0A"/>
    <w:rsid w:val="007B5084"/>
    <w:rsid w:val="007B5126"/>
    <w:rsid w:val="007B5B3C"/>
    <w:rsid w:val="007B602B"/>
    <w:rsid w:val="007C0012"/>
    <w:rsid w:val="007C1C70"/>
    <w:rsid w:val="007C2BC8"/>
    <w:rsid w:val="007C3194"/>
    <w:rsid w:val="007C3CE2"/>
    <w:rsid w:val="007C42E7"/>
    <w:rsid w:val="007C4302"/>
    <w:rsid w:val="007C4409"/>
    <w:rsid w:val="007C4747"/>
    <w:rsid w:val="007C52D1"/>
    <w:rsid w:val="007C58D5"/>
    <w:rsid w:val="007C5FAE"/>
    <w:rsid w:val="007C65B3"/>
    <w:rsid w:val="007C6620"/>
    <w:rsid w:val="007C7B57"/>
    <w:rsid w:val="007C7FD6"/>
    <w:rsid w:val="007D004A"/>
    <w:rsid w:val="007D00B7"/>
    <w:rsid w:val="007D0143"/>
    <w:rsid w:val="007D2928"/>
    <w:rsid w:val="007D2CE4"/>
    <w:rsid w:val="007D2DD5"/>
    <w:rsid w:val="007D2FCA"/>
    <w:rsid w:val="007D3504"/>
    <w:rsid w:val="007D360B"/>
    <w:rsid w:val="007D38F7"/>
    <w:rsid w:val="007D4318"/>
    <w:rsid w:val="007D455D"/>
    <w:rsid w:val="007D4A02"/>
    <w:rsid w:val="007D4DEB"/>
    <w:rsid w:val="007D5393"/>
    <w:rsid w:val="007D562E"/>
    <w:rsid w:val="007D569C"/>
    <w:rsid w:val="007D5E53"/>
    <w:rsid w:val="007D67A5"/>
    <w:rsid w:val="007D67C5"/>
    <w:rsid w:val="007D6808"/>
    <w:rsid w:val="007D68D2"/>
    <w:rsid w:val="007D6CD4"/>
    <w:rsid w:val="007D7C2E"/>
    <w:rsid w:val="007E01D7"/>
    <w:rsid w:val="007E093F"/>
    <w:rsid w:val="007E1DE0"/>
    <w:rsid w:val="007E2006"/>
    <w:rsid w:val="007E2B6A"/>
    <w:rsid w:val="007E3550"/>
    <w:rsid w:val="007E37DD"/>
    <w:rsid w:val="007E400A"/>
    <w:rsid w:val="007E4066"/>
    <w:rsid w:val="007E4759"/>
    <w:rsid w:val="007E48BD"/>
    <w:rsid w:val="007E4F0F"/>
    <w:rsid w:val="007E5DEE"/>
    <w:rsid w:val="007E6870"/>
    <w:rsid w:val="007E7302"/>
    <w:rsid w:val="007F0197"/>
    <w:rsid w:val="007F0202"/>
    <w:rsid w:val="007F0296"/>
    <w:rsid w:val="007F03D1"/>
    <w:rsid w:val="007F1CE1"/>
    <w:rsid w:val="007F1D4C"/>
    <w:rsid w:val="007F208E"/>
    <w:rsid w:val="007F25FB"/>
    <w:rsid w:val="007F2AF0"/>
    <w:rsid w:val="007F2E10"/>
    <w:rsid w:val="007F5161"/>
    <w:rsid w:val="007F549B"/>
    <w:rsid w:val="007F63BB"/>
    <w:rsid w:val="007F68CB"/>
    <w:rsid w:val="007F7952"/>
    <w:rsid w:val="007F7A63"/>
    <w:rsid w:val="008003EF"/>
    <w:rsid w:val="00801E86"/>
    <w:rsid w:val="0080400D"/>
    <w:rsid w:val="008041FE"/>
    <w:rsid w:val="0080443A"/>
    <w:rsid w:val="00804E6C"/>
    <w:rsid w:val="00804E7B"/>
    <w:rsid w:val="00805650"/>
    <w:rsid w:val="0080641F"/>
    <w:rsid w:val="00806BB5"/>
    <w:rsid w:val="008074DF"/>
    <w:rsid w:val="0080782E"/>
    <w:rsid w:val="00807926"/>
    <w:rsid w:val="00810A8D"/>
    <w:rsid w:val="00810BB0"/>
    <w:rsid w:val="0081147A"/>
    <w:rsid w:val="00811DCA"/>
    <w:rsid w:val="0081261A"/>
    <w:rsid w:val="00812A82"/>
    <w:rsid w:val="00812E74"/>
    <w:rsid w:val="00813052"/>
    <w:rsid w:val="0081367C"/>
    <w:rsid w:val="00813896"/>
    <w:rsid w:val="00813AEB"/>
    <w:rsid w:val="00813D74"/>
    <w:rsid w:val="00815358"/>
    <w:rsid w:val="00815447"/>
    <w:rsid w:val="008156E2"/>
    <w:rsid w:val="00815D9C"/>
    <w:rsid w:val="008169D6"/>
    <w:rsid w:val="008169E6"/>
    <w:rsid w:val="00816D94"/>
    <w:rsid w:val="0081703B"/>
    <w:rsid w:val="00817C03"/>
    <w:rsid w:val="00817DE4"/>
    <w:rsid w:val="00817F6E"/>
    <w:rsid w:val="008208E2"/>
    <w:rsid w:val="00820CC2"/>
    <w:rsid w:val="00820FBD"/>
    <w:rsid w:val="008214DC"/>
    <w:rsid w:val="0082188C"/>
    <w:rsid w:val="00822216"/>
    <w:rsid w:val="0082261D"/>
    <w:rsid w:val="00822678"/>
    <w:rsid w:val="00822F98"/>
    <w:rsid w:val="008235A4"/>
    <w:rsid w:val="008235FA"/>
    <w:rsid w:val="00823B79"/>
    <w:rsid w:val="00823FEA"/>
    <w:rsid w:val="008243A8"/>
    <w:rsid w:val="00825CF5"/>
    <w:rsid w:val="00825CFC"/>
    <w:rsid w:val="008266B0"/>
    <w:rsid w:val="00826927"/>
    <w:rsid w:val="00826BD2"/>
    <w:rsid w:val="00827439"/>
    <w:rsid w:val="00827A31"/>
    <w:rsid w:val="008300E1"/>
    <w:rsid w:val="008305A2"/>
    <w:rsid w:val="00830951"/>
    <w:rsid w:val="00830DE2"/>
    <w:rsid w:val="00830F97"/>
    <w:rsid w:val="00831F39"/>
    <w:rsid w:val="00832727"/>
    <w:rsid w:val="00833316"/>
    <w:rsid w:val="0083343C"/>
    <w:rsid w:val="00833790"/>
    <w:rsid w:val="00833CCB"/>
    <w:rsid w:val="00833CD1"/>
    <w:rsid w:val="00834199"/>
    <w:rsid w:val="0083450B"/>
    <w:rsid w:val="0083455D"/>
    <w:rsid w:val="00834877"/>
    <w:rsid w:val="00835898"/>
    <w:rsid w:val="00835A4A"/>
    <w:rsid w:val="00836017"/>
    <w:rsid w:val="00836332"/>
    <w:rsid w:val="008369A8"/>
    <w:rsid w:val="00836F2E"/>
    <w:rsid w:val="00836FAF"/>
    <w:rsid w:val="00837D85"/>
    <w:rsid w:val="00837E20"/>
    <w:rsid w:val="00840667"/>
    <w:rsid w:val="00840C9D"/>
    <w:rsid w:val="00842DEC"/>
    <w:rsid w:val="00843064"/>
    <w:rsid w:val="00843484"/>
    <w:rsid w:val="00843559"/>
    <w:rsid w:val="00843D00"/>
    <w:rsid w:val="0084415D"/>
    <w:rsid w:val="008447E2"/>
    <w:rsid w:val="008448A2"/>
    <w:rsid w:val="00844924"/>
    <w:rsid w:val="008459D4"/>
    <w:rsid w:val="00845F5D"/>
    <w:rsid w:val="008465BB"/>
    <w:rsid w:val="008466F1"/>
    <w:rsid w:val="00846826"/>
    <w:rsid w:val="008473B5"/>
    <w:rsid w:val="00847B8A"/>
    <w:rsid w:val="0085013D"/>
    <w:rsid w:val="008513FA"/>
    <w:rsid w:val="00851E67"/>
    <w:rsid w:val="008534A7"/>
    <w:rsid w:val="00853585"/>
    <w:rsid w:val="0085370F"/>
    <w:rsid w:val="008540F2"/>
    <w:rsid w:val="00854677"/>
    <w:rsid w:val="00854995"/>
    <w:rsid w:val="00854D91"/>
    <w:rsid w:val="00855363"/>
    <w:rsid w:val="008564D2"/>
    <w:rsid w:val="00856AB8"/>
    <w:rsid w:val="00856ACA"/>
    <w:rsid w:val="00856BE0"/>
    <w:rsid w:val="00856E64"/>
    <w:rsid w:val="00857A03"/>
    <w:rsid w:val="00857A87"/>
    <w:rsid w:val="00857EE7"/>
    <w:rsid w:val="00860633"/>
    <w:rsid w:val="008607A8"/>
    <w:rsid w:val="00860861"/>
    <w:rsid w:val="00860DB0"/>
    <w:rsid w:val="00860F87"/>
    <w:rsid w:val="008611F0"/>
    <w:rsid w:val="00861318"/>
    <w:rsid w:val="0086296E"/>
    <w:rsid w:val="00862D8E"/>
    <w:rsid w:val="00862FE3"/>
    <w:rsid w:val="008635D6"/>
    <w:rsid w:val="00864036"/>
    <w:rsid w:val="00864BE5"/>
    <w:rsid w:val="00864D2C"/>
    <w:rsid w:val="00865EA4"/>
    <w:rsid w:val="00867423"/>
    <w:rsid w:val="008674D8"/>
    <w:rsid w:val="00867DF4"/>
    <w:rsid w:val="00867E63"/>
    <w:rsid w:val="00870B37"/>
    <w:rsid w:val="00871064"/>
    <w:rsid w:val="0087110E"/>
    <w:rsid w:val="00872D0A"/>
    <w:rsid w:val="008730CF"/>
    <w:rsid w:val="0087331D"/>
    <w:rsid w:val="00873421"/>
    <w:rsid w:val="00873640"/>
    <w:rsid w:val="00873A25"/>
    <w:rsid w:val="00873F8C"/>
    <w:rsid w:val="0087532F"/>
    <w:rsid w:val="00875FB5"/>
    <w:rsid w:val="00876304"/>
    <w:rsid w:val="008766F5"/>
    <w:rsid w:val="00876A89"/>
    <w:rsid w:val="00876B8F"/>
    <w:rsid w:val="00877AAA"/>
    <w:rsid w:val="00877FE3"/>
    <w:rsid w:val="00880924"/>
    <w:rsid w:val="00880B27"/>
    <w:rsid w:val="00880E67"/>
    <w:rsid w:val="00881655"/>
    <w:rsid w:val="00881D83"/>
    <w:rsid w:val="008839DC"/>
    <w:rsid w:val="0088450D"/>
    <w:rsid w:val="00884C9C"/>
    <w:rsid w:val="00884F8A"/>
    <w:rsid w:val="008857E5"/>
    <w:rsid w:val="00885806"/>
    <w:rsid w:val="008862F5"/>
    <w:rsid w:val="00886312"/>
    <w:rsid w:val="00886349"/>
    <w:rsid w:val="008865B0"/>
    <w:rsid w:val="008869FB"/>
    <w:rsid w:val="00886CCD"/>
    <w:rsid w:val="0088727F"/>
    <w:rsid w:val="00887B09"/>
    <w:rsid w:val="008918AB"/>
    <w:rsid w:val="00891F3F"/>
    <w:rsid w:val="008920BB"/>
    <w:rsid w:val="00892735"/>
    <w:rsid w:val="00892BA9"/>
    <w:rsid w:val="00892FFC"/>
    <w:rsid w:val="008930F3"/>
    <w:rsid w:val="0089476A"/>
    <w:rsid w:val="00894808"/>
    <w:rsid w:val="008950B2"/>
    <w:rsid w:val="00896256"/>
    <w:rsid w:val="00896590"/>
    <w:rsid w:val="00897C54"/>
    <w:rsid w:val="00897DD0"/>
    <w:rsid w:val="00897F51"/>
    <w:rsid w:val="008A0CE7"/>
    <w:rsid w:val="008A0E8E"/>
    <w:rsid w:val="008A0F07"/>
    <w:rsid w:val="008A0FF9"/>
    <w:rsid w:val="008A1B14"/>
    <w:rsid w:val="008A335C"/>
    <w:rsid w:val="008A35E2"/>
    <w:rsid w:val="008A3CEB"/>
    <w:rsid w:val="008A441F"/>
    <w:rsid w:val="008A4662"/>
    <w:rsid w:val="008A5A0A"/>
    <w:rsid w:val="008A632F"/>
    <w:rsid w:val="008A6E30"/>
    <w:rsid w:val="008A751E"/>
    <w:rsid w:val="008A752E"/>
    <w:rsid w:val="008A7716"/>
    <w:rsid w:val="008A793C"/>
    <w:rsid w:val="008B00AB"/>
    <w:rsid w:val="008B01F7"/>
    <w:rsid w:val="008B0968"/>
    <w:rsid w:val="008B1127"/>
    <w:rsid w:val="008B138F"/>
    <w:rsid w:val="008B1559"/>
    <w:rsid w:val="008B2768"/>
    <w:rsid w:val="008B301C"/>
    <w:rsid w:val="008B33E0"/>
    <w:rsid w:val="008B3A1A"/>
    <w:rsid w:val="008B41CE"/>
    <w:rsid w:val="008B43E4"/>
    <w:rsid w:val="008B46F2"/>
    <w:rsid w:val="008B4D0B"/>
    <w:rsid w:val="008B5F7A"/>
    <w:rsid w:val="008B6240"/>
    <w:rsid w:val="008B6518"/>
    <w:rsid w:val="008B7B08"/>
    <w:rsid w:val="008B7C07"/>
    <w:rsid w:val="008C07BA"/>
    <w:rsid w:val="008C0A2E"/>
    <w:rsid w:val="008C1F7E"/>
    <w:rsid w:val="008C26CC"/>
    <w:rsid w:val="008C2B49"/>
    <w:rsid w:val="008C2DA1"/>
    <w:rsid w:val="008C3292"/>
    <w:rsid w:val="008C3553"/>
    <w:rsid w:val="008C3607"/>
    <w:rsid w:val="008C3E52"/>
    <w:rsid w:val="008C422D"/>
    <w:rsid w:val="008C4454"/>
    <w:rsid w:val="008C451B"/>
    <w:rsid w:val="008C473B"/>
    <w:rsid w:val="008C4765"/>
    <w:rsid w:val="008C4988"/>
    <w:rsid w:val="008C4C64"/>
    <w:rsid w:val="008C4EC3"/>
    <w:rsid w:val="008C4F89"/>
    <w:rsid w:val="008C573D"/>
    <w:rsid w:val="008C5B9D"/>
    <w:rsid w:val="008C5BD0"/>
    <w:rsid w:val="008C5DCB"/>
    <w:rsid w:val="008C6473"/>
    <w:rsid w:val="008C64E0"/>
    <w:rsid w:val="008C679B"/>
    <w:rsid w:val="008C67AC"/>
    <w:rsid w:val="008C683C"/>
    <w:rsid w:val="008C6B22"/>
    <w:rsid w:val="008C7769"/>
    <w:rsid w:val="008C792C"/>
    <w:rsid w:val="008C799B"/>
    <w:rsid w:val="008C7E73"/>
    <w:rsid w:val="008D11A4"/>
    <w:rsid w:val="008D130A"/>
    <w:rsid w:val="008D1762"/>
    <w:rsid w:val="008D17FE"/>
    <w:rsid w:val="008D1C30"/>
    <w:rsid w:val="008D25DA"/>
    <w:rsid w:val="008D27E2"/>
    <w:rsid w:val="008D3A33"/>
    <w:rsid w:val="008D3B53"/>
    <w:rsid w:val="008D45D0"/>
    <w:rsid w:val="008D4C83"/>
    <w:rsid w:val="008D5311"/>
    <w:rsid w:val="008D5B9D"/>
    <w:rsid w:val="008D5D81"/>
    <w:rsid w:val="008D6037"/>
    <w:rsid w:val="008D62D7"/>
    <w:rsid w:val="008D70F4"/>
    <w:rsid w:val="008D79B7"/>
    <w:rsid w:val="008E0095"/>
    <w:rsid w:val="008E011A"/>
    <w:rsid w:val="008E074B"/>
    <w:rsid w:val="008E085E"/>
    <w:rsid w:val="008E149E"/>
    <w:rsid w:val="008E17B0"/>
    <w:rsid w:val="008E18A5"/>
    <w:rsid w:val="008E25A9"/>
    <w:rsid w:val="008E2D50"/>
    <w:rsid w:val="008E341B"/>
    <w:rsid w:val="008E3611"/>
    <w:rsid w:val="008E3A18"/>
    <w:rsid w:val="008E3B91"/>
    <w:rsid w:val="008E410B"/>
    <w:rsid w:val="008E4405"/>
    <w:rsid w:val="008E4621"/>
    <w:rsid w:val="008E4B1C"/>
    <w:rsid w:val="008E57C6"/>
    <w:rsid w:val="008E57EE"/>
    <w:rsid w:val="008E5E3C"/>
    <w:rsid w:val="008E613D"/>
    <w:rsid w:val="008E68AC"/>
    <w:rsid w:val="008E6C9F"/>
    <w:rsid w:val="008E6E49"/>
    <w:rsid w:val="008E6E4C"/>
    <w:rsid w:val="008E78BF"/>
    <w:rsid w:val="008E7BFE"/>
    <w:rsid w:val="008F031E"/>
    <w:rsid w:val="008F0C76"/>
    <w:rsid w:val="008F10CF"/>
    <w:rsid w:val="008F1681"/>
    <w:rsid w:val="008F1F56"/>
    <w:rsid w:val="008F1F7C"/>
    <w:rsid w:val="008F212A"/>
    <w:rsid w:val="008F340A"/>
    <w:rsid w:val="008F3761"/>
    <w:rsid w:val="008F3998"/>
    <w:rsid w:val="008F46AE"/>
    <w:rsid w:val="008F5CD6"/>
    <w:rsid w:val="008F5D29"/>
    <w:rsid w:val="008F6975"/>
    <w:rsid w:val="008F70A4"/>
    <w:rsid w:val="00900C61"/>
    <w:rsid w:val="00900CD2"/>
    <w:rsid w:val="00900F04"/>
    <w:rsid w:val="00900F7E"/>
    <w:rsid w:val="0090101E"/>
    <w:rsid w:val="00901873"/>
    <w:rsid w:val="0090293B"/>
    <w:rsid w:val="009029F9"/>
    <w:rsid w:val="009031CE"/>
    <w:rsid w:val="0090397F"/>
    <w:rsid w:val="00903A81"/>
    <w:rsid w:val="0090493C"/>
    <w:rsid w:val="00904D12"/>
    <w:rsid w:val="00905151"/>
    <w:rsid w:val="0090546B"/>
    <w:rsid w:val="0090653D"/>
    <w:rsid w:val="0090680A"/>
    <w:rsid w:val="0090716A"/>
    <w:rsid w:val="009071EE"/>
    <w:rsid w:val="0091045D"/>
    <w:rsid w:val="00910514"/>
    <w:rsid w:val="00910750"/>
    <w:rsid w:val="00910FDF"/>
    <w:rsid w:val="009119F4"/>
    <w:rsid w:val="00911DA5"/>
    <w:rsid w:val="00912167"/>
    <w:rsid w:val="0091315B"/>
    <w:rsid w:val="009136F7"/>
    <w:rsid w:val="009138BA"/>
    <w:rsid w:val="00913B7A"/>
    <w:rsid w:val="00913DF7"/>
    <w:rsid w:val="00913E7D"/>
    <w:rsid w:val="0091413A"/>
    <w:rsid w:val="009141A9"/>
    <w:rsid w:val="00914A4F"/>
    <w:rsid w:val="009158F0"/>
    <w:rsid w:val="0091648A"/>
    <w:rsid w:val="00916710"/>
    <w:rsid w:val="0091743D"/>
    <w:rsid w:val="009175BC"/>
    <w:rsid w:val="00917A4C"/>
    <w:rsid w:val="00917EB0"/>
    <w:rsid w:val="00920067"/>
    <w:rsid w:val="009203FD"/>
    <w:rsid w:val="00920474"/>
    <w:rsid w:val="00920CE0"/>
    <w:rsid w:val="00921261"/>
    <w:rsid w:val="00921918"/>
    <w:rsid w:val="00922368"/>
    <w:rsid w:val="0092312C"/>
    <w:rsid w:val="00923A67"/>
    <w:rsid w:val="00923ACB"/>
    <w:rsid w:val="00924070"/>
    <w:rsid w:val="009265BF"/>
    <w:rsid w:val="00926601"/>
    <w:rsid w:val="00926C22"/>
    <w:rsid w:val="00926D73"/>
    <w:rsid w:val="00930050"/>
    <w:rsid w:val="009304AA"/>
    <w:rsid w:val="009304C8"/>
    <w:rsid w:val="00930B28"/>
    <w:rsid w:val="00930EDC"/>
    <w:rsid w:val="0093109E"/>
    <w:rsid w:val="00931FD2"/>
    <w:rsid w:val="0093277D"/>
    <w:rsid w:val="00933E6F"/>
    <w:rsid w:val="00934946"/>
    <w:rsid w:val="00934C0A"/>
    <w:rsid w:val="00935F3F"/>
    <w:rsid w:val="00936408"/>
    <w:rsid w:val="00936582"/>
    <w:rsid w:val="009369A4"/>
    <w:rsid w:val="00937136"/>
    <w:rsid w:val="0093733D"/>
    <w:rsid w:val="0093787D"/>
    <w:rsid w:val="00940376"/>
    <w:rsid w:val="0094051D"/>
    <w:rsid w:val="009408FD"/>
    <w:rsid w:val="00940D44"/>
    <w:rsid w:val="00940E08"/>
    <w:rsid w:val="009411CC"/>
    <w:rsid w:val="00941355"/>
    <w:rsid w:val="0094157A"/>
    <w:rsid w:val="00941F7E"/>
    <w:rsid w:val="009424CE"/>
    <w:rsid w:val="00942671"/>
    <w:rsid w:val="009431B7"/>
    <w:rsid w:val="0094394F"/>
    <w:rsid w:val="009443CC"/>
    <w:rsid w:val="00944918"/>
    <w:rsid w:val="009454FF"/>
    <w:rsid w:val="00945CFE"/>
    <w:rsid w:val="00946179"/>
    <w:rsid w:val="0094699A"/>
    <w:rsid w:val="00946CAB"/>
    <w:rsid w:val="00946F0D"/>
    <w:rsid w:val="00946F1F"/>
    <w:rsid w:val="009500CC"/>
    <w:rsid w:val="00950765"/>
    <w:rsid w:val="00950BF7"/>
    <w:rsid w:val="00951287"/>
    <w:rsid w:val="009512AD"/>
    <w:rsid w:val="00951A3C"/>
    <w:rsid w:val="0095209D"/>
    <w:rsid w:val="00952433"/>
    <w:rsid w:val="00952870"/>
    <w:rsid w:val="00952973"/>
    <w:rsid w:val="00952A6A"/>
    <w:rsid w:val="0095300E"/>
    <w:rsid w:val="00954799"/>
    <w:rsid w:val="00954E25"/>
    <w:rsid w:val="009555F4"/>
    <w:rsid w:val="00955B7D"/>
    <w:rsid w:val="009566E8"/>
    <w:rsid w:val="009574F8"/>
    <w:rsid w:val="0095751D"/>
    <w:rsid w:val="00957AD8"/>
    <w:rsid w:val="00957F2E"/>
    <w:rsid w:val="009608C5"/>
    <w:rsid w:val="00961074"/>
    <w:rsid w:val="00963390"/>
    <w:rsid w:val="0096404D"/>
    <w:rsid w:val="0096408D"/>
    <w:rsid w:val="00964ADA"/>
    <w:rsid w:val="009650B0"/>
    <w:rsid w:val="00966766"/>
    <w:rsid w:val="009671AB"/>
    <w:rsid w:val="00967863"/>
    <w:rsid w:val="00970A00"/>
    <w:rsid w:val="00971476"/>
    <w:rsid w:val="009717F9"/>
    <w:rsid w:val="00971D09"/>
    <w:rsid w:val="009742FE"/>
    <w:rsid w:val="00974B35"/>
    <w:rsid w:val="00975141"/>
    <w:rsid w:val="00975ED3"/>
    <w:rsid w:val="00975F43"/>
    <w:rsid w:val="0097699C"/>
    <w:rsid w:val="00976BD5"/>
    <w:rsid w:val="009777E9"/>
    <w:rsid w:val="00977DC2"/>
    <w:rsid w:val="009801CE"/>
    <w:rsid w:val="00980CEB"/>
    <w:rsid w:val="00981CED"/>
    <w:rsid w:val="009833F3"/>
    <w:rsid w:val="009844BF"/>
    <w:rsid w:val="00984E3A"/>
    <w:rsid w:val="00985200"/>
    <w:rsid w:val="009852E7"/>
    <w:rsid w:val="00985567"/>
    <w:rsid w:val="0098558C"/>
    <w:rsid w:val="00985681"/>
    <w:rsid w:val="00986272"/>
    <w:rsid w:val="009869DB"/>
    <w:rsid w:val="00986B99"/>
    <w:rsid w:val="00987095"/>
    <w:rsid w:val="009877BE"/>
    <w:rsid w:val="009878E9"/>
    <w:rsid w:val="009903AB"/>
    <w:rsid w:val="00990C2E"/>
    <w:rsid w:val="009918E7"/>
    <w:rsid w:val="00991D32"/>
    <w:rsid w:val="0099240E"/>
    <w:rsid w:val="0099265A"/>
    <w:rsid w:val="00992956"/>
    <w:rsid w:val="00992A95"/>
    <w:rsid w:val="00993109"/>
    <w:rsid w:val="00993227"/>
    <w:rsid w:val="009936E4"/>
    <w:rsid w:val="00993C89"/>
    <w:rsid w:val="00994436"/>
    <w:rsid w:val="009945FA"/>
    <w:rsid w:val="009948B1"/>
    <w:rsid w:val="00995C2F"/>
    <w:rsid w:val="00995C6A"/>
    <w:rsid w:val="00995CA8"/>
    <w:rsid w:val="00996D96"/>
    <w:rsid w:val="00997386"/>
    <w:rsid w:val="00997413"/>
    <w:rsid w:val="0099758F"/>
    <w:rsid w:val="00997A26"/>
    <w:rsid w:val="009A014A"/>
    <w:rsid w:val="009A0CC1"/>
    <w:rsid w:val="009A1676"/>
    <w:rsid w:val="009A1A87"/>
    <w:rsid w:val="009A1B98"/>
    <w:rsid w:val="009A26D2"/>
    <w:rsid w:val="009A2C54"/>
    <w:rsid w:val="009A2FB7"/>
    <w:rsid w:val="009A30E1"/>
    <w:rsid w:val="009A3406"/>
    <w:rsid w:val="009A3DFD"/>
    <w:rsid w:val="009A532D"/>
    <w:rsid w:val="009A6E11"/>
    <w:rsid w:val="009A7228"/>
    <w:rsid w:val="009A7F1F"/>
    <w:rsid w:val="009B17FF"/>
    <w:rsid w:val="009B1ABA"/>
    <w:rsid w:val="009B246F"/>
    <w:rsid w:val="009B2481"/>
    <w:rsid w:val="009B26F4"/>
    <w:rsid w:val="009B3026"/>
    <w:rsid w:val="009B3C34"/>
    <w:rsid w:val="009B3DFB"/>
    <w:rsid w:val="009B3F89"/>
    <w:rsid w:val="009B4CB1"/>
    <w:rsid w:val="009B54FD"/>
    <w:rsid w:val="009B65BB"/>
    <w:rsid w:val="009B67DF"/>
    <w:rsid w:val="009B6CC1"/>
    <w:rsid w:val="009B6F11"/>
    <w:rsid w:val="009B782B"/>
    <w:rsid w:val="009B79F1"/>
    <w:rsid w:val="009B7CD4"/>
    <w:rsid w:val="009C01BE"/>
    <w:rsid w:val="009C0E7A"/>
    <w:rsid w:val="009C1BEF"/>
    <w:rsid w:val="009C2005"/>
    <w:rsid w:val="009C28FD"/>
    <w:rsid w:val="009C2B9D"/>
    <w:rsid w:val="009C2DDD"/>
    <w:rsid w:val="009C2E1F"/>
    <w:rsid w:val="009C3311"/>
    <w:rsid w:val="009C3E68"/>
    <w:rsid w:val="009C445B"/>
    <w:rsid w:val="009C4C83"/>
    <w:rsid w:val="009C52E0"/>
    <w:rsid w:val="009C5860"/>
    <w:rsid w:val="009C5A47"/>
    <w:rsid w:val="009C63D4"/>
    <w:rsid w:val="009C65B8"/>
    <w:rsid w:val="009C7774"/>
    <w:rsid w:val="009C7B6E"/>
    <w:rsid w:val="009C7C64"/>
    <w:rsid w:val="009D0595"/>
    <w:rsid w:val="009D0809"/>
    <w:rsid w:val="009D0949"/>
    <w:rsid w:val="009D0E05"/>
    <w:rsid w:val="009D1797"/>
    <w:rsid w:val="009D20D6"/>
    <w:rsid w:val="009D25DB"/>
    <w:rsid w:val="009D3EFB"/>
    <w:rsid w:val="009D3F3B"/>
    <w:rsid w:val="009D4A45"/>
    <w:rsid w:val="009D4A59"/>
    <w:rsid w:val="009D4CCD"/>
    <w:rsid w:val="009D5F97"/>
    <w:rsid w:val="009D60FD"/>
    <w:rsid w:val="009D6AA4"/>
    <w:rsid w:val="009D71A2"/>
    <w:rsid w:val="009D7569"/>
    <w:rsid w:val="009D7986"/>
    <w:rsid w:val="009D7D41"/>
    <w:rsid w:val="009E02A7"/>
    <w:rsid w:val="009E09DF"/>
    <w:rsid w:val="009E0B1C"/>
    <w:rsid w:val="009E1965"/>
    <w:rsid w:val="009E277A"/>
    <w:rsid w:val="009E2BB3"/>
    <w:rsid w:val="009E2D89"/>
    <w:rsid w:val="009E300D"/>
    <w:rsid w:val="009E37BA"/>
    <w:rsid w:val="009E3CA1"/>
    <w:rsid w:val="009E4626"/>
    <w:rsid w:val="009E4D36"/>
    <w:rsid w:val="009E4DF3"/>
    <w:rsid w:val="009E51BB"/>
    <w:rsid w:val="009E53A7"/>
    <w:rsid w:val="009E5E6C"/>
    <w:rsid w:val="009E637B"/>
    <w:rsid w:val="009E64C7"/>
    <w:rsid w:val="009E6AB1"/>
    <w:rsid w:val="009E6D23"/>
    <w:rsid w:val="009E6EFE"/>
    <w:rsid w:val="009E7B10"/>
    <w:rsid w:val="009E7C34"/>
    <w:rsid w:val="009E7C90"/>
    <w:rsid w:val="009E7F71"/>
    <w:rsid w:val="009F0655"/>
    <w:rsid w:val="009F0749"/>
    <w:rsid w:val="009F12E7"/>
    <w:rsid w:val="009F14F5"/>
    <w:rsid w:val="009F1527"/>
    <w:rsid w:val="009F1700"/>
    <w:rsid w:val="009F1A67"/>
    <w:rsid w:val="009F1EE0"/>
    <w:rsid w:val="009F25CF"/>
    <w:rsid w:val="009F2AD4"/>
    <w:rsid w:val="009F2CA2"/>
    <w:rsid w:val="009F2E56"/>
    <w:rsid w:val="009F30D6"/>
    <w:rsid w:val="009F3A49"/>
    <w:rsid w:val="009F3B10"/>
    <w:rsid w:val="009F4686"/>
    <w:rsid w:val="009F4B35"/>
    <w:rsid w:val="009F4B50"/>
    <w:rsid w:val="009F4D75"/>
    <w:rsid w:val="009F55D9"/>
    <w:rsid w:val="009F5674"/>
    <w:rsid w:val="009F5955"/>
    <w:rsid w:val="009F6074"/>
    <w:rsid w:val="009F6871"/>
    <w:rsid w:val="009F698E"/>
    <w:rsid w:val="009F6B6C"/>
    <w:rsid w:val="009F6D08"/>
    <w:rsid w:val="009F6FA6"/>
    <w:rsid w:val="009F76A8"/>
    <w:rsid w:val="00A00164"/>
    <w:rsid w:val="00A00699"/>
    <w:rsid w:val="00A00E20"/>
    <w:rsid w:val="00A00E9B"/>
    <w:rsid w:val="00A015E8"/>
    <w:rsid w:val="00A01647"/>
    <w:rsid w:val="00A016F3"/>
    <w:rsid w:val="00A02A13"/>
    <w:rsid w:val="00A02F18"/>
    <w:rsid w:val="00A034F0"/>
    <w:rsid w:val="00A03DC2"/>
    <w:rsid w:val="00A044FC"/>
    <w:rsid w:val="00A0542D"/>
    <w:rsid w:val="00A0566D"/>
    <w:rsid w:val="00A05C66"/>
    <w:rsid w:val="00A05CE6"/>
    <w:rsid w:val="00A061C8"/>
    <w:rsid w:val="00A06747"/>
    <w:rsid w:val="00A06F66"/>
    <w:rsid w:val="00A07001"/>
    <w:rsid w:val="00A077D8"/>
    <w:rsid w:val="00A07F0F"/>
    <w:rsid w:val="00A10555"/>
    <w:rsid w:val="00A10AA7"/>
    <w:rsid w:val="00A10C55"/>
    <w:rsid w:val="00A10E47"/>
    <w:rsid w:val="00A11625"/>
    <w:rsid w:val="00A1231E"/>
    <w:rsid w:val="00A1257B"/>
    <w:rsid w:val="00A127C1"/>
    <w:rsid w:val="00A12D8D"/>
    <w:rsid w:val="00A12E31"/>
    <w:rsid w:val="00A12F4D"/>
    <w:rsid w:val="00A1431E"/>
    <w:rsid w:val="00A15841"/>
    <w:rsid w:val="00A1604D"/>
    <w:rsid w:val="00A16CA0"/>
    <w:rsid w:val="00A2181B"/>
    <w:rsid w:val="00A2211C"/>
    <w:rsid w:val="00A2249F"/>
    <w:rsid w:val="00A22968"/>
    <w:rsid w:val="00A22A12"/>
    <w:rsid w:val="00A233D4"/>
    <w:rsid w:val="00A237B6"/>
    <w:rsid w:val="00A23D40"/>
    <w:rsid w:val="00A23F54"/>
    <w:rsid w:val="00A24505"/>
    <w:rsid w:val="00A24A14"/>
    <w:rsid w:val="00A24FE7"/>
    <w:rsid w:val="00A2597A"/>
    <w:rsid w:val="00A25A15"/>
    <w:rsid w:val="00A27597"/>
    <w:rsid w:val="00A303E6"/>
    <w:rsid w:val="00A3088B"/>
    <w:rsid w:val="00A30B02"/>
    <w:rsid w:val="00A30CDF"/>
    <w:rsid w:val="00A3105E"/>
    <w:rsid w:val="00A31650"/>
    <w:rsid w:val="00A31B05"/>
    <w:rsid w:val="00A31DD4"/>
    <w:rsid w:val="00A320EA"/>
    <w:rsid w:val="00A32138"/>
    <w:rsid w:val="00A32475"/>
    <w:rsid w:val="00A3253A"/>
    <w:rsid w:val="00A330B5"/>
    <w:rsid w:val="00A332ED"/>
    <w:rsid w:val="00A33755"/>
    <w:rsid w:val="00A33A41"/>
    <w:rsid w:val="00A33CE8"/>
    <w:rsid w:val="00A34513"/>
    <w:rsid w:val="00A349B7"/>
    <w:rsid w:val="00A34AAA"/>
    <w:rsid w:val="00A35707"/>
    <w:rsid w:val="00A366A8"/>
    <w:rsid w:val="00A4014C"/>
    <w:rsid w:val="00A40AA4"/>
    <w:rsid w:val="00A4146C"/>
    <w:rsid w:val="00A41711"/>
    <w:rsid w:val="00A41B32"/>
    <w:rsid w:val="00A41D55"/>
    <w:rsid w:val="00A42411"/>
    <w:rsid w:val="00A428D5"/>
    <w:rsid w:val="00A42E2B"/>
    <w:rsid w:val="00A43F22"/>
    <w:rsid w:val="00A44D20"/>
    <w:rsid w:val="00A45435"/>
    <w:rsid w:val="00A45522"/>
    <w:rsid w:val="00A457BA"/>
    <w:rsid w:val="00A458F5"/>
    <w:rsid w:val="00A459E7"/>
    <w:rsid w:val="00A4685B"/>
    <w:rsid w:val="00A47130"/>
    <w:rsid w:val="00A47A0A"/>
    <w:rsid w:val="00A50895"/>
    <w:rsid w:val="00A50A65"/>
    <w:rsid w:val="00A514FC"/>
    <w:rsid w:val="00A51C36"/>
    <w:rsid w:val="00A51CBB"/>
    <w:rsid w:val="00A52032"/>
    <w:rsid w:val="00A54025"/>
    <w:rsid w:val="00A5470F"/>
    <w:rsid w:val="00A5580C"/>
    <w:rsid w:val="00A558B4"/>
    <w:rsid w:val="00A55992"/>
    <w:rsid w:val="00A56808"/>
    <w:rsid w:val="00A57F67"/>
    <w:rsid w:val="00A605C2"/>
    <w:rsid w:val="00A60A94"/>
    <w:rsid w:val="00A60BD3"/>
    <w:rsid w:val="00A6100F"/>
    <w:rsid w:val="00A613DB"/>
    <w:rsid w:val="00A617C4"/>
    <w:rsid w:val="00A61D38"/>
    <w:rsid w:val="00A61DF2"/>
    <w:rsid w:val="00A62318"/>
    <w:rsid w:val="00A6238D"/>
    <w:rsid w:val="00A624B8"/>
    <w:rsid w:val="00A63430"/>
    <w:rsid w:val="00A6358B"/>
    <w:rsid w:val="00A6359F"/>
    <w:rsid w:val="00A63FCE"/>
    <w:rsid w:val="00A64E79"/>
    <w:rsid w:val="00A64FB8"/>
    <w:rsid w:val="00A65302"/>
    <w:rsid w:val="00A6584A"/>
    <w:rsid w:val="00A662D4"/>
    <w:rsid w:val="00A663C2"/>
    <w:rsid w:val="00A66655"/>
    <w:rsid w:val="00A66B4D"/>
    <w:rsid w:val="00A66BF3"/>
    <w:rsid w:val="00A67787"/>
    <w:rsid w:val="00A6778B"/>
    <w:rsid w:val="00A70263"/>
    <w:rsid w:val="00A704D0"/>
    <w:rsid w:val="00A708FF"/>
    <w:rsid w:val="00A709D3"/>
    <w:rsid w:val="00A71172"/>
    <w:rsid w:val="00A71BF5"/>
    <w:rsid w:val="00A71E21"/>
    <w:rsid w:val="00A721B7"/>
    <w:rsid w:val="00A726A7"/>
    <w:rsid w:val="00A72D3D"/>
    <w:rsid w:val="00A739B8"/>
    <w:rsid w:val="00A73AEF"/>
    <w:rsid w:val="00A73DCE"/>
    <w:rsid w:val="00A74098"/>
    <w:rsid w:val="00A740D3"/>
    <w:rsid w:val="00A7449B"/>
    <w:rsid w:val="00A74D88"/>
    <w:rsid w:val="00A75364"/>
    <w:rsid w:val="00A76896"/>
    <w:rsid w:val="00A76A5E"/>
    <w:rsid w:val="00A76EC2"/>
    <w:rsid w:val="00A77F0B"/>
    <w:rsid w:val="00A80139"/>
    <w:rsid w:val="00A803DF"/>
    <w:rsid w:val="00A80978"/>
    <w:rsid w:val="00A80980"/>
    <w:rsid w:val="00A812C7"/>
    <w:rsid w:val="00A8155D"/>
    <w:rsid w:val="00A8169A"/>
    <w:rsid w:val="00A81978"/>
    <w:rsid w:val="00A81C14"/>
    <w:rsid w:val="00A82646"/>
    <w:rsid w:val="00A8287D"/>
    <w:rsid w:val="00A82A5C"/>
    <w:rsid w:val="00A8306E"/>
    <w:rsid w:val="00A831E6"/>
    <w:rsid w:val="00A83E80"/>
    <w:rsid w:val="00A83F02"/>
    <w:rsid w:val="00A84515"/>
    <w:rsid w:val="00A84944"/>
    <w:rsid w:val="00A84C57"/>
    <w:rsid w:val="00A85256"/>
    <w:rsid w:val="00A85CB2"/>
    <w:rsid w:val="00A860EA"/>
    <w:rsid w:val="00A877E9"/>
    <w:rsid w:val="00A87D28"/>
    <w:rsid w:val="00A87D46"/>
    <w:rsid w:val="00A90F7C"/>
    <w:rsid w:val="00A92528"/>
    <w:rsid w:val="00A946A4"/>
    <w:rsid w:val="00A95400"/>
    <w:rsid w:val="00A95CEF"/>
    <w:rsid w:val="00A96760"/>
    <w:rsid w:val="00A9679D"/>
    <w:rsid w:val="00A970E9"/>
    <w:rsid w:val="00A9765D"/>
    <w:rsid w:val="00AA0A97"/>
    <w:rsid w:val="00AA0C19"/>
    <w:rsid w:val="00AA0C80"/>
    <w:rsid w:val="00AA109F"/>
    <w:rsid w:val="00AA1263"/>
    <w:rsid w:val="00AA18CD"/>
    <w:rsid w:val="00AA2A31"/>
    <w:rsid w:val="00AA2BCE"/>
    <w:rsid w:val="00AA2C59"/>
    <w:rsid w:val="00AA2E22"/>
    <w:rsid w:val="00AA3160"/>
    <w:rsid w:val="00AA477F"/>
    <w:rsid w:val="00AA479C"/>
    <w:rsid w:val="00AA4B4D"/>
    <w:rsid w:val="00AA4E68"/>
    <w:rsid w:val="00AA5D08"/>
    <w:rsid w:val="00AA6FB2"/>
    <w:rsid w:val="00AA7473"/>
    <w:rsid w:val="00AA774D"/>
    <w:rsid w:val="00AA7755"/>
    <w:rsid w:val="00AA7A96"/>
    <w:rsid w:val="00AA7FEF"/>
    <w:rsid w:val="00AB0742"/>
    <w:rsid w:val="00AB083F"/>
    <w:rsid w:val="00AB0889"/>
    <w:rsid w:val="00AB0C8E"/>
    <w:rsid w:val="00AB0F47"/>
    <w:rsid w:val="00AB116A"/>
    <w:rsid w:val="00AB1C28"/>
    <w:rsid w:val="00AB1D7B"/>
    <w:rsid w:val="00AB1E10"/>
    <w:rsid w:val="00AB233D"/>
    <w:rsid w:val="00AB2B15"/>
    <w:rsid w:val="00AB2E65"/>
    <w:rsid w:val="00AB2F2D"/>
    <w:rsid w:val="00AB3A60"/>
    <w:rsid w:val="00AB51E0"/>
    <w:rsid w:val="00AB5942"/>
    <w:rsid w:val="00AB68B0"/>
    <w:rsid w:val="00AB68EC"/>
    <w:rsid w:val="00AB6B2F"/>
    <w:rsid w:val="00AB701D"/>
    <w:rsid w:val="00AB721E"/>
    <w:rsid w:val="00AB737B"/>
    <w:rsid w:val="00AB7914"/>
    <w:rsid w:val="00AB7988"/>
    <w:rsid w:val="00AC0285"/>
    <w:rsid w:val="00AC0454"/>
    <w:rsid w:val="00AC1871"/>
    <w:rsid w:val="00AC25D0"/>
    <w:rsid w:val="00AC25FB"/>
    <w:rsid w:val="00AC2E4B"/>
    <w:rsid w:val="00AC3C75"/>
    <w:rsid w:val="00AC4257"/>
    <w:rsid w:val="00AC42E6"/>
    <w:rsid w:val="00AC4A1B"/>
    <w:rsid w:val="00AC4D84"/>
    <w:rsid w:val="00AC4DBE"/>
    <w:rsid w:val="00AC54EC"/>
    <w:rsid w:val="00AC562B"/>
    <w:rsid w:val="00AC5D96"/>
    <w:rsid w:val="00AC6DA7"/>
    <w:rsid w:val="00AC76CF"/>
    <w:rsid w:val="00AC7907"/>
    <w:rsid w:val="00AC7BE5"/>
    <w:rsid w:val="00AC7BF0"/>
    <w:rsid w:val="00AD0B2D"/>
    <w:rsid w:val="00AD104E"/>
    <w:rsid w:val="00AD11A5"/>
    <w:rsid w:val="00AD1FDA"/>
    <w:rsid w:val="00AD23CE"/>
    <w:rsid w:val="00AD252C"/>
    <w:rsid w:val="00AD2A28"/>
    <w:rsid w:val="00AD2AA2"/>
    <w:rsid w:val="00AD2BCF"/>
    <w:rsid w:val="00AD2E6E"/>
    <w:rsid w:val="00AD2E6F"/>
    <w:rsid w:val="00AD2FDC"/>
    <w:rsid w:val="00AD357A"/>
    <w:rsid w:val="00AD357E"/>
    <w:rsid w:val="00AD37DD"/>
    <w:rsid w:val="00AD4926"/>
    <w:rsid w:val="00AD4E62"/>
    <w:rsid w:val="00AD505B"/>
    <w:rsid w:val="00AD529A"/>
    <w:rsid w:val="00AD577E"/>
    <w:rsid w:val="00AD5872"/>
    <w:rsid w:val="00AD5F9A"/>
    <w:rsid w:val="00AD622F"/>
    <w:rsid w:val="00AD6ADE"/>
    <w:rsid w:val="00AD73CE"/>
    <w:rsid w:val="00AD7A69"/>
    <w:rsid w:val="00AE0FF5"/>
    <w:rsid w:val="00AE1022"/>
    <w:rsid w:val="00AE115F"/>
    <w:rsid w:val="00AE14F2"/>
    <w:rsid w:val="00AE1E09"/>
    <w:rsid w:val="00AE1F31"/>
    <w:rsid w:val="00AE2270"/>
    <w:rsid w:val="00AE34CF"/>
    <w:rsid w:val="00AE37CF"/>
    <w:rsid w:val="00AE3962"/>
    <w:rsid w:val="00AE3C3B"/>
    <w:rsid w:val="00AE3D12"/>
    <w:rsid w:val="00AE3DAF"/>
    <w:rsid w:val="00AE424C"/>
    <w:rsid w:val="00AE5534"/>
    <w:rsid w:val="00AE5AC7"/>
    <w:rsid w:val="00AE6479"/>
    <w:rsid w:val="00AE674D"/>
    <w:rsid w:val="00AE6E2C"/>
    <w:rsid w:val="00AE766B"/>
    <w:rsid w:val="00AE78F3"/>
    <w:rsid w:val="00AF0330"/>
    <w:rsid w:val="00AF0377"/>
    <w:rsid w:val="00AF03A3"/>
    <w:rsid w:val="00AF05B1"/>
    <w:rsid w:val="00AF0803"/>
    <w:rsid w:val="00AF1152"/>
    <w:rsid w:val="00AF169F"/>
    <w:rsid w:val="00AF185A"/>
    <w:rsid w:val="00AF258D"/>
    <w:rsid w:val="00AF2A66"/>
    <w:rsid w:val="00AF2BFF"/>
    <w:rsid w:val="00AF2C80"/>
    <w:rsid w:val="00AF2D59"/>
    <w:rsid w:val="00AF2F72"/>
    <w:rsid w:val="00AF3913"/>
    <w:rsid w:val="00AF464F"/>
    <w:rsid w:val="00AF4D0C"/>
    <w:rsid w:val="00AF55BD"/>
    <w:rsid w:val="00AF6DFB"/>
    <w:rsid w:val="00AF6EDD"/>
    <w:rsid w:val="00AF7030"/>
    <w:rsid w:val="00AF7421"/>
    <w:rsid w:val="00AF753C"/>
    <w:rsid w:val="00B00D3C"/>
    <w:rsid w:val="00B013BD"/>
    <w:rsid w:val="00B015F3"/>
    <w:rsid w:val="00B01EA1"/>
    <w:rsid w:val="00B02819"/>
    <w:rsid w:val="00B02845"/>
    <w:rsid w:val="00B02996"/>
    <w:rsid w:val="00B02AE2"/>
    <w:rsid w:val="00B02CC8"/>
    <w:rsid w:val="00B02F59"/>
    <w:rsid w:val="00B04047"/>
    <w:rsid w:val="00B048D9"/>
    <w:rsid w:val="00B04DAB"/>
    <w:rsid w:val="00B04EA5"/>
    <w:rsid w:val="00B05BB9"/>
    <w:rsid w:val="00B05BBC"/>
    <w:rsid w:val="00B0649B"/>
    <w:rsid w:val="00B065FE"/>
    <w:rsid w:val="00B06DB5"/>
    <w:rsid w:val="00B0726D"/>
    <w:rsid w:val="00B073F8"/>
    <w:rsid w:val="00B0761A"/>
    <w:rsid w:val="00B07856"/>
    <w:rsid w:val="00B07FC6"/>
    <w:rsid w:val="00B10152"/>
    <w:rsid w:val="00B104F1"/>
    <w:rsid w:val="00B1053C"/>
    <w:rsid w:val="00B10599"/>
    <w:rsid w:val="00B11FEA"/>
    <w:rsid w:val="00B12730"/>
    <w:rsid w:val="00B12C8A"/>
    <w:rsid w:val="00B12CE8"/>
    <w:rsid w:val="00B12E87"/>
    <w:rsid w:val="00B1368D"/>
    <w:rsid w:val="00B137C4"/>
    <w:rsid w:val="00B14058"/>
    <w:rsid w:val="00B14C0F"/>
    <w:rsid w:val="00B14FCD"/>
    <w:rsid w:val="00B15078"/>
    <w:rsid w:val="00B157BB"/>
    <w:rsid w:val="00B157BD"/>
    <w:rsid w:val="00B16152"/>
    <w:rsid w:val="00B17058"/>
    <w:rsid w:val="00B17082"/>
    <w:rsid w:val="00B17387"/>
    <w:rsid w:val="00B205C4"/>
    <w:rsid w:val="00B20B54"/>
    <w:rsid w:val="00B20CED"/>
    <w:rsid w:val="00B2111F"/>
    <w:rsid w:val="00B21316"/>
    <w:rsid w:val="00B21403"/>
    <w:rsid w:val="00B21962"/>
    <w:rsid w:val="00B225B9"/>
    <w:rsid w:val="00B22D3E"/>
    <w:rsid w:val="00B23435"/>
    <w:rsid w:val="00B23756"/>
    <w:rsid w:val="00B23C8A"/>
    <w:rsid w:val="00B23CC9"/>
    <w:rsid w:val="00B23E45"/>
    <w:rsid w:val="00B23FE5"/>
    <w:rsid w:val="00B23FEE"/>
    <w:rsid w:val="00B2424C"/>
    <w:rsid w:val="00B2431C"/>
    <w:rsid w:val="00B250DB"/>
    <w:rsid w:val="00B250E3"/>
    <w:rsid w:val="00B25304"/>
    <w:rsid w:val="00B258AE"/>
    <w:rsid w:val="00B263ED"/>
    <w:rsid w:val="00B26702"/>
    <w:rsid w:val="00B26946"/>
    <w:rsid w:val="00B273CA"/>
    <w:rsid w:val="00B277C3"/>
    <w:rsid w:val="00B3022C"/>
    <w:rsid w:val="00B30305"/>
    <w:rsid w:val="00B308A8"/>
    <w:rsid w:val="00B3103F"/>
    <w:rsid w:val="00B31F11"/>
    <w:rsid w:val="00B32582"/>
    <w:rsid w:val="00B327A1"/>
    <w:rsid w:val="00B32ECE"/>
    <w:rsid w:val="00B3372F"/>
    <w:rsid w:val="00B33D24"/>
    <w:rsid w:val="00B33EBC"/>
    <w:rsid w:val="00B340CA"/>
    <w:rsid w:val="00B3487D"/>
    <w:rsid w:val="00B355E7"/>
    <w:rsid w:val="00B35644"/>
    <w:rsid w:val="00B3565B"/>
    <w:rsid w:val="00B35920"/>
    <w:rsid w:val="00B36E76"/>
    <w:rsid w:val="00B37408"/>
    <w:rsid w:val="00B37917"/>
    <w:rsid w:val="00B37CCB"/>
    <w:rsid w:val="00B37F82"/>
    <w:rsid w:val="00B40017"/>
    <w:rsid w:val="00B400FA"/>
    <w:rsid w:val="00B40207"/>
    <w:rsid w:val="00B4084D"/>
    <w:rsid w:val="00B40B39"/>
    <w:rsid w:val="00B412FB"/>
    <w:rsid w:val="00B4278F"/>
    <w:rsid w:val="00B42CE2"/>
    <w:rsid w:val="00B42E9D"/>
    <w:rsid w:val="00B436E6"/>
    <w:rsid w:val="00B44444"/>
    <w:rsid w:val="00B444A6"/>
    <w:rsid w:val="00B450EB"/>
    <w:rsid w:val="00B4510F"/>
    <w:rsid w:val="00B45DCA"/>
    <w:rsid w:val="00B4619F"/>
    <w:rsid w:val="00B4748A"/>
    <w:rsid w:val="00B47AB6"/>
    <w:rsid w:val="00B47D9D"/>
    <w:rsid w:val="00B5096F"/>
    <w:rsid w:val="00B50A0F"/>
    <w:rsid w:val="00B5157E"/>
    <w:rsid w:val="00B51960"/>
    <w:rsid w:val="00B5245A"/>
    <w:rsid w:val="00B52F22"/>
    <w:rsid w:val="00B53120"/>
    <w:rsid w:val="00B53B1D"/>
    <w:rsid w:val="00B53FAE"/>
    <w:rsid w:val="00B54692"/>
    <w:rsid w:val="00B54705"/>
    <w:rsid w:val="00B54D63"/>
    <w:rsid w:val="00B5501E"/>
    <w:rsid w:val="00B5547A"/>
    <w:rsid w:val="00B554DF"/>
    <w:rsid w:val="00B5580C"/>
    <w:rsid w:val="00B55853"/>
    <w:rsid w:val="00B55BC8"/>
    <w:rsid w:val="00B56290"/>
    <w:rsid w:val="00B5631B"/>
    <w:rsid w:val="00B57F99"/>
    <w:rsid w:val="00B60536"/>
    <w:rsid w:val="00B609D7"/>
    <w:rsid w:val="00B60C4B"/>
    <w:rsid w:val="00B60DA1"/>
    <w:rsid w:val="00B6113D"/>
    <w:rsid w:val="00B614B3"/>
    <w:rsid w:val="00B6261C"/>
    <w:rsid w:val="00B62E10"/>
    <w:rsid w:val="00B63073"/>
    <w:rsid w:val="00B63309"/>
    <w:rsid w:val="00B6368B"/>
    <w:rsid w:val="00B649C9"/>
    <w:rsid w:val="00B65783"/>
    <w:rsid w:val="00B658E0"/>
    <w:rsid w:val="00B65D7F"/>
    <w:rsid w:val="00B660A3"/>
    <w:rsid w:val="00B66BB8"/>
    <w:rsid w:val="00B66EE9"/>
    <w:rsid w:val="00B67041"/>
    <w:rsid w:val="00B67233"/>
    <w:rsid w:val="00B67540"/>
    <w:rsid w:val="00B67AC0"/>
    <w:rsid w:val="00B67E8E"/>
    <w:rsid w:val="00B71155"/>
    <w:rsid w:val="00B718FB"/>
    <w:rsid w:val="00B72940"/>
    <w:rsid w:val="00B72AF9"/>
    <w:rsid w:val="00B7307A"/>
    <w:rsid w:val="00B7434B"/>
    <w:rsid w:val="00B74A38"/>
    <w:rsid w:val="00B74A8D"/>
    <w:rsid w:val="00B74C7A"/>
    <w:rsid w:val="00B75325"/>
    <w:rsid w:val="00B755BC"/>
    <w:rsid w:val="00B7574B"/>
    <w:rsid w:val="00B760A7"/>
    <w:rsid w:val="00B767C0"/>
    <w:rsid w:val="00B76A4D"/>
    <w:rsid w:val="00B77181"/>
    <w:rsid w:val="00B7761F"/>
    <w:rsid w:val="00B80AE8"/>
    <w:rsid w:val="00B812C5"/>
    <w:rsid w:val="00B81596"/>
    <w:rsid w:val="00B81871"/>
    <w:rsid w:val="00B820A6"/>
    <w:rsid w:val="00B82E41"/>
    <w:rsid w:val="00B834BA"/>
    <w:rsid w:val="00B83887"/>
    <w:rsid w:val="00B8434C"/>
    <w:rsid w:val="00B84BE7"/>
    <w:rsid w:val="00B84C24"/>
    <w:rsid w:val="00B854C7"/>
    <w:rsid w:val="00B85CEB"/>
    <w:rsid w:val="00B85E83"/>
    <w:rsid w:val="00B86158"/>
    <w:rsid w:val="00B8633C"/>
    <w:rsid w:val="00B86483"/>
    <w:rsid w:val="00B866F4"/>
    <w:rsid w:val="00B8691D"/>
    <w:rsid w:val="00B86DF6"/>
    <w:rsid w:val="00B87063"/>
    <w:rsid w:val="00B8778D"/>
    <w:rsid w:val="00B9058C"/>
    <w:rsid w:val="00B913B9"/>
    <w:rsid w:val="00B91F60"/>
    <w:rsid w:val="00B92A7C"/>
    <w:rsid w:val="00B92BC3"/>
    <w:rsid w:val="00B93386"/>
    <w:rsid w:val="00B939A8"/>
    <w:rsid w:val="00B94212"/>
    <w:rsid w:val="00B945A8"/>
    <w:rsid w:val="00B94C65"/>
    <w:rsid w:val="00B94C84"/>
    <w:rsid w:val="00B960F2"/>
    <w:rsid w:val="00B9663F"/>
    <w:rsid w:val="00B96BA8"/>
    <w:rsid w:val="00B96BE0"/>
    <w:rsid w:val="00B96EDD"/>
    <w:rsid w:val="00B978F5"/>
    <w:rsid w:val="00B97952"/>
    <w:rsid w:val="00BA0A9E"/>
    <w:rsid w:val="00BA1893"/>
    <w:rsid w:val="00BA18DE"/>
    <w:rsid w:val="00BA1B5B"/>
    <w:rsid w:val="00BA1FC4"/>
    <w:rsid w:val="00BA24F8"/>
    <w:rsid w:val="00BA267A"/>
    <w:rsid w:val="00BA26AF"/>
    <w:rsid w:val="00BA348C"/>
    <w:rsid w:val="00BA358E"/>
    <w:rsid w:val="00BA4414"/>
    <w:rsid w:val="00BA5077"/>
    <w:rsid w:val="00BA6139"/>
    <w:rsid w:val="00BA6D45"/>
    <w:rsid w:val="00BA7365"/>
    <w:rsid w:val="00BA7549"/>
    <w:rsid w:val="00BA7898"/>
    <w:rsid w:val="00BA78B7"/>
    <w:rsid w:val="00BB01DF"/>
    <w:rsid w:val="00BB1314"/>
    <w:rsid w:val="00BB1466"/>
    <w:rsid w:val="00BB1A63"/>
    <w:rsid w:val="00BB1A9B"/>
    <w:rsid w:val="00BB2629"/>
    <w:rsid w:val="00BB27E8"/>
    <w:rsid w:val="00BB2AC5"/>
    <w:rsid w:val="00BB32FF"/>
    <w:rsid w:val="00BB35AB"/>
    <w:rsid w:val="00BB3642"/>
    <w:rsid w:val="00BB3E25"/>
    <w:rsid w:val="00BB45F0"/>
    <w:rsid w:val="00BB557B"/>
    <w:rsid w:val="00BB706D"/>
    <w:rsid w:val="00BB72CA"/>
    <w:rsid w:val="00BB772D"/>
    <w:rsid w:val="00BB78D8"/>
    <w:rsid w:val="00BB7B2F"/>
    <w:rsid w:val="00BC01FE"/>
    <w:rsid w:val="00BC03D1"/>
    <w:rsid w:val="00BC1AF6"/>
    <w:rsid w:val="00BC20EA"/>
    <w:rsid w:val="00BC31E1"/>
    <w:rsid w:val="00BC3812"/>
    <w:rsid w:val="00BC3904"/>
    <w:rsid w:val="00BC4A4C"/>
    <w:rsid w:val="00BC572D"/>
    <w:rsid w:val="00BC5996"/>
    <w:rsid w:val="00BC5AA9"/>
    <w:rsid w:val="00BC5C93"/>
    <w:rsid w:val="00BC69E0"/>
    <w:rsid w:val="00BC7207"/>
    <w:rsid w:val="00BC7A2A"/>
    <w:rsid w:val="00BC7AA5"/>
    <w:rsid w:val="00BC7F6C"/>
    <w:rsid w:val="00BD06E2"/>
    <w:rsid w:val="00BD0CD3"/>
    <w:rsid w:val="00BD1530"/>
    <w:rsid w:val="00BD211A"/>
    <w:rsid w:val="00BD2328"/>
    <w:rsid w:val="00BD3257"/>
    <w:rsid w:val="00BD3809"/>
    <w:rsid w:val="00BD3A56"/>
    <w:rsid w:val="00BD4057"/>
    <w:rsid w:val="00BD4927"/>
    <w:rsid w:val="00BD585B"/>
    <w:rsid w:val="00BD5A76"/>
    <w:rsid w:val="00BD5AAE"/>
    <w:rsid w:val="00BD5CAF"/>
    <w:rsid w:val="00BD6994"/>
    <w:rsid w:val="00BD72AF"/>
    <w:rsid w:val="00BD7994"/>
    <w:rsid w:val="00BD7E5B"/>
    <w:rsid w:val="00BE1095"/>
    <w:rsid w:val="00BE2685"/>
    <w:rsid w:val="00BE2A4D"/>
    <w:rsid w:val="00BE2CF2"/>
    <w:rsid w:val="00BE2EB0"/>
    <w:rsid w:val="00BE2EB1"/>
    <w:rsid w:val="00BE3F24"/>
    <w:rsid w:val="00BE40BE"/>
    <w:rsid w:val="00BE4CF0"/>
    <w:rsid w:val="00BE52F0"/>
    <w:rsid w:val="00BE54A7"/>
    <w:rsid w:val="00BE6265"/>
    <w:rsid w:val="00BE68F8"/>
    <w:rsid w:val="00BF0B7F"/>
    <w:rsid w:val="00BF0F4A"/>
    <w:rsid w:val="00BF12C3"/>
    <w:rsid w:val="00BF1652"/>
    <w:rsid w:val="00BF17A1"/>
    <w:rsid w:val="00BF1995"/>
    <w:rsid w:val="00BF2815"/>
    <w:rsid w:val="00BF2C2A"/>
    <w:rsid w:val="00BF3757"/>
    <w:rsid w:val="00BF3D31"/>
    <w:rsid w:val="00BF4E69"/>
    <w:rsid w:val="00BF57A9"/>
    <w:rsid w:val="00BF596C"/>
    <w:rsid w:val="00BF5C85"/>
    <w:rsid w:val="00BF6BC7"/>
    <w:rsid w:val="00BF7077"/>
    <w:rsid w:val="00BF7622"/>
    <w:rsid w:val="00C012FC"/>
    <w:rsid w:val="00C019F1"/>
    <w:rsid w:val="00C01F4A"/>
    <w:rsid w:val="00C0209D"/>
    <w:rsid w:val="00C020BC"/>
    <w:rsid w:val="00C02116"/>
    <w:rsid w:val="00C0232F"/>
    <w:rsid w:val="00C02860"/>
    <w:rsid w:val="00C0318B"/>
    <w:rsid w:val="00C0333D"/>
    <w:rsid w:val="00C03938"/>
    <w:rsid w:val="00C03C98"/>
    <w:rsid w:val="00C0405E"/>
    <w:rsid w:val="00C04935"/>
    <w:rsid w:val="00C04E1E"/>
    <w:rsid w:val="00C05426"/>
    <w:rsid w:val="00C058DE"/>
    <w:rsid w:val="00C05AE3"/>
    <w:rsid w:val="00C05F5B"/>
    <w:rsid w:val="00C06BF2"/>
    <w:rsid w:val="00C06E17"/>
    <w:rsid w:val="00C0716B"/>
    <w:rsid w:val="00C10600"/>
    <w:rsid w:val="00C10E15"/>
    <w:rsid w:val="00C113AA"/>
    <w:rsid w:val="00C116BE"/>
    <w:rsid w:val="00C12155"/>
    <w:rsid w:val="00C1238E"/>
    <w:rsid w:val="00C12AD9"/>
    <w:rsid w:val="00C12F6A"/>
    <w:rsid w:val="00C131A9"/>
    <w:rsid w:val="00C1342B"/>
    <w:rsid w:val="00C142B3"/>
    <w:rsid w:val="00C14F96"/>
    <w:rsid w:val="00C15422"/>
    <w:rsid w:val="00C15AC1"/>
    <w:rsid w:val="00C15BF5"/>
    <w:rsid w:val="00C1613C"/>
    <w:rsid w:val="00C1636A"/>
    <w:rsid w:val="00C163DC"/>
    <w:rsid w:val="00C16830"/>
    <w:rsid w:val="00C1744E"/>
    <w:rsid w:val="00C17542"/>
    <w:rsid w:val="00C179FF"/>
    <w:rsid w:val="00C20523"/>
    <w:rsid w:val="00C20C6D"/>
    <w:rsid w:val="00C20EB7"/>
    <w:rsid w:val="00C211C2"/>
    <w:rsid w:val="00C21286"/>
    <w:rsid w:val="00C212FF"/>
    <w:rsid w:val="00C21B25"/>
    <w:rsid w:val="00C22005"/>
    <w:rsid w:val="00C22E5F"/>
    <w:rsid w:val="00C23250"/>
    <w:rsid w:val="00C23289"/>
    <w:rsid w:val="00C232C4"/>
    <w:rsid w:val="00C23514"/>
    <w:rsid w:val="00C24B09"/>
    <w:rsid w:val="00C24D24"/>
    <w:rsid w:val="00C25462"/>
    <w:rsid w:val="00C25766"/>
    <w:rsid w:val="00C25EBC"/>
    <w:rsid w:val="00C27361"/>
    <w:rsid w:val="00C273C8"/>
    <w:rsid w:val="00C275E2"/>
    <w:rsid w:val="00C277C0"/>
    <w:rsid w:val="00C27F60"/>
    <w:rsid w:val="00C30654"/>
    <w:rsid w:val="00C3066B"/>
    <w:rsid w:val="00C30840"/>
    <w:rsid w:val="00C31499"/>
    <w:rsid w:val="00C32271"/>
    <w:rsid w:val="00C3258E"/>
    <w:rsid w:val="00C33325"/>
    <w:rsid w:val="00C33B2A"/>
    <w:rsid w:val="00C33B30"/>
    <w:rsid w:val="00C33CFF"/>
    <w:rsid w:val="00C340EB"/>
    <w:rsid w:val="00C343B1"/>
    <w:rsid w:val="00C34624"/>
    <w:rsid w:val="00C34937"/>
    <w:rsid w:val="00C355A9"/>
    <w:rsid w:val="00C355F8"/>
    <w:rsid w:val="00C360BA"/>
    <w:rsid w:val="00C36BF6"/>
    <w:rsid w:val="00C37D1D"/>
    <w:rsid w:val="00C37DA6"/>
    <w:rsid w:val="00C37F0A"/>
    <w:rsid w:val="00C403C3"/>
    <w:rsid w:val="00C40D66"/>
    <w:rsid w:val="00C4183F"/>
    <w:rsid w:val="00C419A0"/>
    <w:rsid w:val="00C419D3"/>
    <w:rsid w:val="00C42973"/>
    <w:rsid w:val="00C43C05"/>
    <w:rsid w:val="00C43D16"/>
    <w:rsid w:val="00C4475E"/>
    <w:rsid w:val="00C45E49"/>
    <w:rsid w:val="00C45F2C"/>
    <w:rsid w:val="00C462A2"/>
    <w:rsid w:val="00C46467"/>
    <w:rsid w:val="00C46584"/>
    <w:rsid w:val="00C46C24"/>
    <w:rsid w:val="00C47959"/>
    <w:rsid w:val="00C47FEC"/>
    <w:rsid w:val="00C500FC"/>
    <w:rsid w:val="00C5041C"/>
    <w:rsid w:val="00C50C2A"/>
    <w:rsid w:val="00C517A2"/>
    <w:rsid w:val="00C521FD"/>
    <w:rsid w:val="00C526C2"/>
    <w:rsid w:val="00C52C6D"/>
    <w:rsid w:val="00C53605"/>
    <w:rsid w:val="00C545EA"/>
    <w:rsid w:val="00C554C4"/>
    <w:rsid w:val="00C55E14"/>
    <w:rsid w:val="00C5641B"/>
    <w:rsid w:val="00C571AF"/>
    <w:rsid w:val="00C575C8"/>
    <w:rsid w:val="00C57BE4"/>
    <w:rsid w:val="00C57D01"/>
    <w:rsid w:val="00C57E12"/>
    <w:rsid w:val="00C6113C"/>
    <w:rsid w:val="00C61621"/>
    <w:rsid w:val="00C634C0"/>
    <w:rsid w:val="00C63623"/>
    <w:rsid w:val="00C646CF"/>
    <w:rsid w:val="00C6503D"/>
    <w:rsid w:val="00C651AD"/>
    <w:rsid w:val="00C65386"/>
    <w:rsid w:val="00C65C57"/>
    <w:rsid w:val="00C66429"/>
    <w:rsid w:val="00C66AF3"/>
    <w:rsid w:val="00C6751B"/>
    <w:rsid w:val="00C67787"/>
    <w:rsid w:val="00C677F8"/>
    <w:rsid w:val="00C67B9D"/>
    <w:rsid w:val="00C70293"/>
    <w:rsid w:val="00C70876"/>
    <w:rsid w:val="00C71377"/>
    <w:rsid w:val="00C7167D"/>
    <w:rsid w:val="00C71B14"/>
    <w:rsid w:val="00C722C1"/>
    <w:rsid w:val="00C72ADD"/>
    <w:rsid w:val="00C72FA5"/>
    <w:rsid w:val="00C73195"/>
    <w:rsid w:val="00C731B4"/>
    <w:rsid w:val="00C7321A"/>
    <w:rsid w:val="00C7323D"/>
    <w:rsid w:val="00C733F9"/>
    <w:rsid w:val="00C739D7"/>
    <w:rsid w:val="00C73C6D"/>
    <w:rsid w:val="00C745D1"/>
    <w:rsid w:val="00C74C25"/>
    <w:rsid w:val="00C757F1"/>
    <w:rsid w:val="00C765ED"/>
    <w:rsid w:val="00C76777"/>
    <w:rsid w:val="00C77BDE"/>
    <w:rsid w:val="00C8175E"/>
    <w:rsid w:val="00C8179D"/>
    <w:rsid w:val="00C81B6A"/>
    <w:rsid w:val="00C81D86"/>
    <w:rsid w:val="00C81E9B"/>
    <w:rsid w:val="00C82808"/>
    <w:rsid w:val="00C82B91"/>
    <w:rsid w:val="00C82E8E"/>
    <w:rsid w:val="00C8346A"/>
    <w:rsid w:val="00C83659"/>
    <w:rsid w:val="00C83D23"/>
    <w:rsid w:val="00C83EAF"/>
    <w:rsid w:val="00C84415"/>
    <w:rsid w:val="00C84AAA"/>
    <w:rsid w:val="00C85A37"/>
    <w:rsid w:val="00C86A15"/>
    <w:rsid w:val="00C86AC2"/>
    <w:rsid w:val="00C86EF3"/>
    <w:rsid w:val="00C8795F"/>
    <w:rsid w:val="00C87D40"/>
    <w:rsid w:val="00C915C8"/>
    <w:rsid w:val="00C93036"/>
    <w:rsid w:val="00C933DF"/>
    <w:rsid w:val="00C93ECF"/>
    <w:rsid w:val="00C94B54"/>
    <w:rsid w:val="00C9514E"/>
    <w:rsid w:val="00C95633"/>
    <w:rsid w:val="00C96CDA"/>
    <w:rsid w:val="00C978D4"/>
    <w:rsid w:val="00C9790B"/>
    <w:rsid w:val="00CA0D01"/>
    <w:rsid w:val="00CA0F22"/>
    <w:rsid w:val="00CA0F86"/>
    <w:rsid w:val="00CA1481"/>
    <w:rsid w:val="00CA17B6"/>
    <w:rsid w:val="00CA25B4"/>
    <w:rsid w:val="00CA2C19"/>
    <w:rsid w:val="00CA2E7A"/>
    <w:rsid w:val="00CA365E"/>
    <w:rsid w:val="00CA36C8"/>
    <w:rsid w:val="00CA3F9E"/>
    <w:rsid w:val="00CA4533"/>
    <w:rsid w:val="00CA462C"/>
    <w:rsid w:val="00CA496F"/>
    <w:rsid w:val="00CA49FE"/>
    <w:rsid w:val="00CA4A09"/>
    <w:rsid w:val="00CA4CCA"/>
    <w:rsid w:val="00CA5393"/>
    <w:rsid w:val="00CA5702"/>
    <w:rsid w:val="00CA589D"/>
    <w:rsid w:val="00CA5BAA"/>
    <w:rsid w:val="00CA69D9"/>
    <w:rsid w:val="00CA779C"/>
    <w:rsid w:val="00CA7B31"/>
    <w:rsid w:val="00CB05B1"/>
    <w:rsid w:val="00CB1E7D"/>
    <w:rsid w:val="00CB2366"/>
    <w:rsid w:val="00CB2960"/>
    <w:rsid w:val="00CB2B4C"/>
    <w:rsid w:val="00CB2C9E"/>
    <w:rsid w:val="00CB41C4"/>
    <w:rsid w:val="00CB4E62"/>
    <w:rsid w:val="00CB596B"/>
    <w:rsid w:val="00CB6007"/>
    <w:rsid w:val="00CB66A2"/>
    <w:rsid w:val="00CB6CB8"/>
    <w:rsid w:val="00CB6D2D"/>
    <w:rsid w:val="00CB6EB2"/>
    <w:rsid w:val="00CB7556"/>
    <w:rsid w:val="00CC0607"/>
    <w:rsid w:val="00CC14BC"/>
    <w:rsid w:val="00CC153A"/>
    <w:rsid w:val="00CC2466"/>
    <w:rsid w:val="00CC27AA"/>
    <w:rsid w:val="00CC31D1"/>
    <w:rsid w:val="00CC32C1"/>
    <w:rsid w:val="00CC37DD"/>
    <w:rsid w:val="00CC3AC1"/>
    <w:rsid w:val="00CC429F"/>
    <w:rsid w:val="00CC478B"/>
    <w:rsid w:val="00CC4855"/>
    <w:rsid w:val="00CC4F85"/>
    <w:rsid w:val="00CC53D9"/>
    <w:rsid w:val="00CC5F4A"/>
    <w:rsid w:val="00CC601D"/>
    <w:rsid w:val="00CC6351"/>
    <w:rsid w:val="00CC7482"/>
    <w:rsid w:val="00CD031A"/>
    <w:rsid w:val="00CD057C"/>
    <w:rsid w:val="00CD084F"/>
    <w:rsid w:val="00CD0D3A"/>
    <w:rsid w:val="00CD0F6D"/>
    <w:rsid w:val="00CD1112"/>
    <w:rsid w:val="00CD12CA"/>
    <w:rsid w:val="00CD19DE"/>
    <w:rsid w:val="00CD1A15"/>
    <w:rsid w:val="00CD1D67"/>
    <w:rsid w:val="00CD458A"/>
    <w:rsid w:val="00CD48AD"/>
    <w:rsid w:val="00CD55D0"/>
    <w:rsid w:val="00CD55DE"/>
    <w:rsid w:val="00CD5C30"/>
    <w:rsid w:val="00CD6509"/>
    <w:rsid w:val="00CD66AE"/>
    <w:rsid w:val="00CD67CB"/>
    <w:rsid w:val="00CD6955"/>
    <w:rsid w:val="00CD6C98"/>
    <w:rsid w:val="00CD6EEA"/>
    <w:rsid w:val="00CD7074"/>
    <w:rsid w:val="00CD7A8C"/>
    <w:rsid w:val="00CD7EAD"/>
    <w:rsid w:val="00CE018C"/>
    <w:rsid w:val="00CE08A9"/>
    <w:rsid w:val="00CE1664"/>
    <w:rsid w:val="00CE18DE"/>
    <w:rsid w:val="00CE2519"/>
    <w:rsid w:val="00CE2B70"/>
    <w:rsid w:val="00CE2EE1"/>
    <w:rsid w:val="00CE44A3"/>
    <w:rsid w:val="00CE46C8"/>
    <w:rsid w:val="00CE67B8"/>
    <w:rsid w:val="00CE67BE"/>
    <w:rsid w:val="00CE6855"/>
    <w:rsid w:val="00CE7336"/>
    <w:rsid w:val="00CE7A27"/>
    <w:rsid w:val="00CF1963"/>
    <w:rsid w:val="00CF1BD1"/>
    <w:rsid w:val="00CF2D81"/>
    <w:rsid w:val="00CF2E98"/>
    <w:rsid w:val="00CF3B68"/>
    <w:rsid w:val="00CF3C26"/>
    <w:rsid w:val="00CF40DA"/>
    <w:rsid w:val="00CF491F"/>
    <w:rsid w:val="00CF5C7B"/>
    <w:rsid w:val="00CF60C8"/>
    <w:rsid w:val="00CF6780"/>
    <w:rsid w:val="00CF7EA5"/>
    <w:rsid w:val="00D00B3A"/>
    <w:rsid w:val="00D0113D"/>
    <w:rsid w:val="00D011F5"/>
    <w:rsid w:val="00D01AD0"/>
    <w:rsid w:val="00D0225C"/>
    <w:rsid w:val="00D02F7F"/>
    <w:rsid w:val="00D04225"/>
    <w:rsid w:val="00D04A8F"/>
    <w:rsid w:val="00D04AA7"/>
    <w:rsid w:val="00D04AD9"/>
    <w:rsid w:val="00D04D2B"/>
    <w:rsid w:val="00D050D4"/>
    <w:rsid w:val="00D05AF3"/>
    <w:rsid w:val="00D06069"/>
    <w:rsid w:val="00D06577"/>
    <w:rsid w:val="00D067A3"/>
    <w:rsid w:val="00D06844"/>
    <w:rsid w:val="00D06B4F"/>
    <w:rsid w:val="00D07CE2"/>
    <w:rsid w:val="00D07ED1"/>
    <w:rsid w:val="00D10DC7"/>
    <w:rsid w:val="00D119C2"/>
    <w:rsid w:val="00D123C5"/>
    <w:rsid w:val="00D1246A"/>
    <w:rsid w:val="00D1291B"/>
    <w:rsid w:val="00D12B8D"/>
    <w:rsid w:val="00D12CD5"/>
    <w:rsid w:val="00D12F4B"/>
    <w:rsid w:val="00D13B3A"/>
    <w:rsid w:val="00D1426E"/>
    <w:rsid w:val="00D1463B"/>
    <w:rsid w:val="00D14D76"/>
    <w:rsid w:val="00D14E47"/>
    <w:rsid w:val="00D14F20"/>
    <w:rsid w:val="00D168E3"/>
    <w:rsid w:val="00D1694D"/>
    <w:rsid w:val="00D16ACA"/>
    <w:rsid w:val="00D171D6"/>
    <w:rsid w:val="00D17718"/>
    <w:rsid w:val="00D179CF"/>
    <w:rsid w:val="00D17BEC"/>
    <w:rsid w:val="00D20942"/>
    <w:rsid w:val="00D21522"/>
    <w:rsid w:val="00D2158A"/>
    <w:rsid w:val="00D216AD"/>
    <w:rsid w:val="00D2214D"/>
    <w:rsid w:val="00D23A98"/>
    <w:rsid w:val="00D242EF"/>
    <w:rsid w:val="00D24D22"/>
    <w:rsid w:val="00D25763"/>
    <w:rsid w:val="00D25772"/>
    <w:rsid w:val="00D2584A"/>
    <w:rsid w:val="00D258E7"/>
    <w:rsid w:val="00D26293"/>
    <w:rsid w:val="00D2636A"/>
    <w:rsid w:val="00D26568"/>
    <w:rsid w:val="00D26A17"/>
    <w:rsid w:val="00D26D8D"/>
    <w:rsid w:val="00D30B1A"/>
    <w:rsid w:val="00D30DB6"/>
    <w:rsid w:val="00D311D0"/>
    <w:rsid w:val="00D312EA"/>
    <w:rsid w:val="00D31768"/>
    <w:rsid w:val="00D31916"/>
    <w:rsid w:val="00D31D97"/>
    <w:rsid w:val="00D321D6"/>
    <w:rsid w:val="00D323E2"/>
    <w:rsid w:val="00D32852"/>
    <w:rsid w:val="00D32BF3"/>
    <w:rsid w:val="00D32FB2"/>
    <w:rsid w:val="00D33172"/>
    <w:rsid w:val="00D334D7"/>
    <w:rsid w:val="00D33BD1"/>
    <w:rsid w:val="00D348C7"/>
    <w:rsid w:val="00D34DCE"/>
    <w:rsid w:val="00D35012"/>
    <w:rsid w:val="00D3537A"/>
    <w:rsid w:val="00D35C6A"/>
    <w:rsid w:val="00D35E67"/>
    <w:rsid w:val="00D36061"/>
    <w:rsid w:val="00D366BA"/>
    <w:rsid w:val="00D369E5"/>
    <w:rsid w:val="00D36E4A"/>
    <w:rsid w:val="00D37964"/>
    <w:rsid w:val="00D403D7"/>
    <w:rsid w:val="00D4120B"/>
    <w:rsid w:val="00D41AAB"/>
    <w:rsid w:val="00D422D3"/>
    <w:rsid w:val="00D4232A"/>
    <w:rsid w:val="00D42436"/>
    <w:rsid w:val="00D427F8"/>
    <w:rsid w:val="00D42C34"/>
    <w:rsid w:val="00D42D12"/>
    <w:rsid w:val="00D42EF1"/>
    <w:rsid w:val="00D42F74"/>
    <w:rsid w:val="00D4345B"/>
    <w:rsid w:val="00D436A8"/>
    <w:rsid w:val="00D442CD"/>
    <w:rsid w:val="00D449A4"/>
    <w:rsid w:val="00D452A5"/>
    <w:rsid w:val="00D4537E"/>
    <w:rsid w:val="00D45B68"/>
    <w:rsid w:val="00D45BFC"/>
    <w:rsid w:val="00D45F29"/>
    <w:rsid w:val="00D4692A"/>
    <w:rsid w:val="00D477EC"/>
    <w:rsid w:val="00D5020C"/>
    <w:rsid w:val="00D50394"/>
    <w:rsid w:val="00D508BE"/>
    <w:rsid w:val="00D50A55"/>
    <w:rsid w:val="00D5102C"/>
    <w:rsid w:val="00D512EB"/>
    <w:rsid w:val="00D5194A"/>
    <w:rsid w:val="00D519DB"/>
    <w:rsid w:val="00D51A22"/>
    <w:rsid w:val="00D51A42"/>
    <w:rsid w:val="00D51D2A"/>
    <w:rsid w:val="00D51E64"/>
    <w:rsid w:val="00D527BA"/>
    <w:rsid w:val="00D532C0"/>
    <w:rsid w:val="00D53EC7"/>
    <w:rsid w:val="00D542D5"/>
    <w:rsid w:val="00D543A2"/>
    <w:rsid w:val="00D54897"/>
    <w:rsid w:val="00D54A5E"/>
    <w:rsid w:val="00D55D05"/>
    <w:rsid w:val="00D55E27"/>
    <w:rsid w:val="00D56124"/>
    <w:rsid w:val="00D5644D"/>
    <w:rsid w:val="00D56849"/>
    <w:rsid w:val="00D57806"/>
    <w:rsid w:val="00D57923"/>
    <w:rsid w:val="00D6070E"/>
    <w:rsid w:val="00D609B5"/>
    <w:rsid w:val="00D60BB2"/>
    <w:rsid w:val="00D6144F"/>
    <w:rsid w:val="00D6198F"/>
    <w:rsid w:val="00D61FF9"/>
    <w:rsid w:val="00D6236F"/>
    <w:rsid w:val="00D62475"/>
    <w:rsid w:val="00D62C1E"/>
    <w:rsid w:val="00D645CF"/>
    <w:rsid w:val="00D64709"/>
    <w:rsid w:val="00D648FA"/>
    <w:rsid w:val="00D66293"/>
    <w:rsid w:val="00D668E6"/>
    <w:rsid w:val="00D66AEE"/>
    <w:rsid w:val="00D67069"/>
    <w:rsid w:val="00D670C4"/>
    <w:rsid w:val="00D67CBF"/>
    <w:rsid w:val="00D67EA6"/>
    <w:rsid w:val="00D70157"/>
    <w:rsid w:val="00D70C99"/>
    <w:rsid w:val="00D71D3A"/>
    <w:rsid w:val="00D722C5"/>
    <w:rsid w:val="00D73688"/>
    <w:rsid w:val="00D736AB"/>
    <w:rsid w:val="00D73A75"/>
    <w:rsid w:val="00D74634"/>
    <w:rsid w:val="00D74B31"/>
    <w:rsid w:val="00D74C34"/>
    <w:rsid w:val="00D74D95"/>
    <w:rsid w:val="00D7546B"/>
    <w:rsid w:val="00D75B63"/>
    <w:rsid w:val="00D75D74"/>
    <w:rsid w:val="00D75D7D"/>
    <w:rsid w:val="00D7688D"/>
    <w:rsid w:val="00D76DE1"/>
    <w:rsid w:val="00D77498"/>
    <w:rsid w:val="00D77F41"/>
    <w:rsid w:val="00D804A3"/>
    <w:rsid w:val="00D804A6"/>
    <w:rsid w:val="00D80929"/>
    <w:rsid w:val="00D80B3C"/>
    <w:rsid w:val="00D81481"/>
    <w:rsid w:val="00D81905"/>
    <w:rsid w:val="00D81B5E"/>
    <w:rsid w:val="00D81C3D"/>
    <w:rsid w:val="00D8207B"/>
    <w:rsid w:val="00D82534"/>
    <w:rsid w:val="00D82749"/>
    <w:rsid w:val="00D82954"/>
    <w:rsid w:val="00D82965"/>
    <w:rsid w:val="00D8309D"/>
    <w:rsid w:val="00D830DF"/>
    <w:rsid w:val="00D831F6"/>
    <w:rsid w:val="00D83D79"/>
    <w:rsid w:val="00D84A64"/>
    <w:rsid w:val="00D84D18"/>
    <w:rsid w:val="00D851EA"/>
    <w:rsid w:val="00D85CB7"/>
    <w:rsid w:val="00D860FA"/>
    <w:rsid w:val="00D861D5"/>
    <w:rsid w:val="00D8653A"/>
    <w:rsid w:val="00D86D47"/>
    <w:rsid w:val="00D86D58"/>
    <w:rsid w:val="00D87A4C"/>
    <w:rsid w:val="00D904CC"/>
    <w:rsid w:val="00D90555"/>
    <w:rsid w:val="00D90675"/>
    <w:rsid w:val="00D90704"/>
    <w:rsid w:val="00D9107D"/>
    <w:rsid w:val="00D91425"/>
    <w:rsid w:val="00D91D72"/>
    <w:rsid w:val="00D91FB7"/>
    <w:rsid w:val="00D926AB"/>
    <w:rsid w:val="00D92786"/>
    <w:rsid w:val="00D92DBA"/>
    <w:rsid w:val="00D92E08"/>
    <w:rsid w:val="00D92ECD"/>
    <w:rsid w:val="00D93ACF"/>
    <w:rsid w:val="00D93B01"/>
    <w:rsid w:val="00D93BD5"/>
    <w:rsid w:val="00D93EE4"/>
    <w:rsid w:val="00D94225"/>
    <w:rsid w:val="00D9578A"/>
    <w:rsid w:val="00D95D44"/>
    <w:rsid w:val="00D964AB"/>
    <w:rsid w:val="00D96B78"/>
    <w:rsid w:val="00D96CA7"/>
    <w:rsid w:val="00D976F6"/>
    <w:rsid w:val="00D97B1C"/>
    <w:rsid w:val="00D97C38"/>
    <w:rsid w:val="00DA00B0"/>
    <w:rsid w:val="00DA0750"/>
    <w:rsid w:val="00DA0884"/>
    <w:rsid w:val="00DA099C"/>
    <w:rsid w:val="00DA102C"/>
    <w:rsid w:val="00DA20B9"/>
    <w:rsid w:val="00DA2B77"/>
    <w:rsid w:val="00DA36B8"/>
    <w:rsid w:val="00DA379E"/>
    <w:rsid w:val="00DA3E55"/>
    <w:rsid w:val="00DA45BA"/>
    <w:rsid w:val="00DA5437"/>
    <w:rsid w:val="00DA55E5"/>
    <w:rsid w:val="00DA674D"/>
    <w:rsid w:val="00DA6AA9"/>
    <w:rsid w:val="00DA79A8"/>
    <w:rsid w:val="00DB1180"/>
    <w:rsid w:val="00DB16FE"/>
    <w:rsid w:val="00DB1A61"/>
    <w:rsid w:val="00DB1EBD"/>
    <w:rsid w:val="00DB1FAF"/>
    <w:rsid w:val="00DB3287"/>
    <w:rsid w:val="00DB3953"/>
    <w:rsid w:val="00DB39FC"/>
    <w:rsid w:val="00DB3C6D"/>
    <w:rsid w:val="00DB40FD"/>
    <w:rsid w:val="00DB417B"/>
    <w:rsid w:val="00DB42B9"/>
    <w:rsid w:val="00DB4475"/>
    <w:rsid w:val="00DB4EBE"/>
    <w:rsid w:val="00DB4FBD"/>
    <w:rsid w:val="00DB5497"/>
    <w:rsid w:val="00DB6058"/>
    <w:rsid w:val="00DB6465"/>
    <w:rsid w:val="00DB677C"/>
    <w:rsid w:val="00DB6899"/>
    <w:rsid w:val="00DB6F27"/>
    <w:rsid w:val="00DB793C"/>
    <w:rsid w:val="00DC0AED"/>
    <w:rsid w:val="00DC0E5A"/>
    <w:rsid w:val="00DC0E62"/>
    <w:rsid w:val="00DC161E"/>
    <w:rsid w:val="00DC1C57"/>
    <w:rsid w:val="00DC22D7"/>
    <w:rsid w:val="00DC27ED"/>
    <w:rsid w:val="00DC2BEC"/>
    <w:rsid w:val="00DC2E51"/>
    <w:rsid w:val="00DC33A0"/>
    <w:rsid w:val="00DC3494"/>
    <w:rsid w:val="00DC3B62"/>
    <w:rsid w:val="00DC3EFD"/>
    <w:rsid w:val="00DC4A14"/>
    <w:rsid w:val="00DC4C9B"/>
    <w:rsid w:val="00DC5D98"/>
    <w:rsid w:val="00DC5F18"/>
    <w:rsid w:val="00DC6002"/>
    <w:rsid w:val="00DC620C"/>
    <w:rsid w:val="00DC7950"/>
    <w:rsid w:val="00DC79D8"/>
    <w:rsid w:val="00DD0676"/>
    <w:rsid w:val="00DD1CCE"/>
    <w:rsid w:val="00DD1FC2"/>
    <w:rsid w:val="00DD20B2"/>
    <w:rsid w:val="00DD280E"/>
    <w:rsid w:val="00DD3304"/>
    <w:rsid w:val="00DD37B9"/>
    <w:rsid w:val="00DD42EE"/>
    <w:rsid w:val="00DD516C"/>
    <w:rsid w:val="00DD51F1"/>
    <w:rsid w:val="00DD586B"/>
    <w:rsid w:val="00DD5FB8"/>
    <w:rsid w:val="00DD63CE"/>
    <w:rsid w:val="00DD6C8B"/>
    <w:rsid w:val="00DD6DB6"/>
    <w:rsid w:val="00DD7D94"/>
    <w:rsid w:val="00DE0306"/>
    <w:rsid w:val="00DE0CE5"/>
    <w:rsid w:val="00DE33AF"/>
    <w:rsid w:val="00DE3E1B"/>
    <w:rsid w:val="00DE4C59"/>
    <w:rsid w:val="00DE530E"/>
    <w:rsid w:val="00DE543F"/>
    <w:rsid w:val="00DE5671"/>
    <w:rsid w:val="00DE76D8"/>
    <w:rsid w:val="00DE7913"/>
    <w:rsid w:val="00DE7B4A"/>
    <w:rsid w:val="00DF01B5"/>
    <w:rsid w:val="00DF0420"/>
    <w:rsid w:val="00DF0541"/>
    <w:rsid w:val="00DF0A02"/>
    <w:rsid w:val="00DF0A5A"/>
    <w:rsid w:val="00DF0E6B"/>
    <w:rsid w:val="00DF0EC0"/>
    <w:rsid w:val="00DF11B4"/>
    <w:rsid w:val="00DF2D66"/>
    <w:rsid w:val="00DF30C0"/>
    <w:rsid w:val="00DF3789"/>
    <w:rsid w:val="00DF56D8"/>
    <w:rsid w:val="00DF5A4E"/>
    <w:rsid w:val="00DF5D56"/>
    <w:rsid w:val="00DF6111"/>
    <w:rsid w:val="00DF614D"/>
    <w:rsid w:val="00DF614E"/>
    <w:rsid w:val="00DF714E"/>
    <w:rsid w:val="00DF7578"/>
    <w:rsid w:val="00DF7BCA"/>
    <w:rsid w:val="00E0006D"/>
    <w:rsid w:val="00E008F7"/>
    <w:rsid w:val="00E0103A"/>
    <w:rsid w:val="00E0152B"/>
    <w:rsid w:val="00E0155F"/>
    <w:rsid w:val="00E0170E"/>
    <w:rsid w:val="00E018CA"/>
    <w:rsid w:val="00E02070"/>
    <w:rsid w:val="00E02804"/>
    <w:rsid w:val="00E02F33"/>
    <w:rsid w:val="00E03303"/>
    <w:rsid w:val="00E03A49"/>
    <w:rsid w:val="00E03FD5"/>
    <w:rsid w:val="00E05819"/>
    <w:rsid w:val="00E05B70"/>
    <w:rsid w:val="00E060A8"/>
    <w:rsid w:val="00E07DFD"/>
    <w:rsid w:val="00E07E13"/>
    <w:rsid w:val="00E10230"/>
    <w:rsid w:val="00E105A8"/>
    <w:rsid w:val="00E10637"/>
    <w:rsid w:val="00E10DBF"/>
    <w:rsid w:val="00E11844"/>
    <w:rsid w:val="00E11A11"/>
    <w:rsid w:val="00E11A76"/>
    <w:rsid w:val="00E11E23"/>
    <w:rsid w:val="00E11F75"/>
    <w:rsid w:val="00E12069"/>
    <w:rsid w:val="00E125C5"/>
    <w:rsid w:val="00E1282E"/>
    <w:rsid w:val="00E12995"/>
    <w:rsid w:val="00E12AC2"/>
    <w:rsid w:val="00E13005"/>
    <w:rsid w:val="00E137FF"/>
    <w:rsid w:val="00E14C6A"/>
    <w:rsid w:val="00E1517F"/>
    <w:rsid w:val="00E151E8"/>
    <w:rsid w:val="00E15200"/>
    <w:rsid w:val="00E15511"/>
    <w:rsid w:val="00E15C21"/>
    <w:rsid w:val="00E1636E"/>
    <w:rsid w:val="00E1641C"/>
    <w:rsid w:val="00E165AB"/>
    <w:rsid w:val="00E166F0"/>
    <w:rsid w:val="00E1673E"/>
    <w:rsid w:val="00E16CFF"/>
    <w:rsid w:val="00E174B5"/>
    <w:rsid w:val="00E20BF8"/>
    <w:rsid w:val="00E20F19"/>
    <w:rsid w:val="00E2122B"/>
    <w:rsid w:val="00E21269"/>
    <w:rsid w:val="00E21927"/>
    <w:rsid w:val="00E21969"/>
    <w:rsid w:val="00E21999"/>
    <w:rsid w:val="00E21C20"/>
    <w:rsid w:val="00E21FAC"/>
    <w:rsid w:val="00E22032"/>
    <w:rsid w:val="00E221E6"/>
    <w:rsid w:val="00E224D1"/>
    <w:rsid w:val="00E239AE"/>
    <w:rsid w:val="00E23B97"/>
    <w:rsid w:val="00E2441B"/>
    <w:rsid w:val="00E25804"/>
    <w:rsid w:val="00E25E9D"/>
    <w:rsid w:val="00E26D73"/>
    <w:rsid w:val="00E273AA"/>
    <w:rsid w:val="00E2787E"/>
    <w:rsid w:val="00E27FE2"/>
    <w:rsid w:val="00E30371"/>
    <w:rsid w:val="00E31430"/>
    <w:rsid w:val="00E32448"/>
    <w:rsid w:val="00E33C26"/>
    <w:rsid w:val="00E340AC"/>
    <w:rsid w:val="00E353B2"/>
    <w:rsid w:val="00E3580A"/>
    <w:rsid w:val="00E36076"/>
    <w:rsid w:val="00E362B8"/>
    <w:rsid w:val="00E36A67"/>
    <w:rsid w:val="00E375FF"/>
    <w:rsid w:val="00E37A64"/>
    <w:rsid w:val="00E37FE8"/>
    <w:rsid w:val="00E40698"/>
    <w:rsid w:val="00E408CB"/>
    <w:rsid w:val="00E40AA3"/>
    <w:rsid w:val="00E40DEA"/>
    <w:rsid w:val="00E42CE3"/>
    <w:rsid w:val="00E434D8"/>
    <w:rsid w:val="00E43566"/>
    <w:rsid w:val="00E44071"/>
    <w:rsid w:val="00E44483"/>
    <w:rsid w:val="00E45211"/>
    <w:rsid w:val="00E458B9"/>
    <w:rsid w:val="00E45A28"/>
    <w:rsid w:val="00E45F0E"/>
    <w:rsid w:val="00E46054"/>
    <w:rsid w:val="00E470DF"/>
    <w:rsid w:val="00E473D7"/>
    <w:rsid w:val="00E47E23"/>
    <w:rsid w:val="00E5052E"/>
    <w:rsid w:val="00E50946"/>
    <w:rsid w:val="00E50C2C"/>
    <w:rsid w:val="00E50FBB"/>
    <w:rsid w:val="00E511B0"/>
    <w:rsid w:val="00E519C2"/>
    <w:rsid w:val="00E5207F"/>
    <w:rsid w:val="00E520FA"/>
    <w:rsid w:val="00E52113"/>
    <w:rsid w:val="00E52A1F"/>
    <w:rsid w:val="00E52E94"/>
    <w:rsid w:val="00E5349A"/>
    <w:rsid w:val="00E538F2"/>
    <w:rsid w:val="00E53C3C"/>
    <w:rsid w:val="00E542A7"/>
    <w:rsid w:val="00E54483"/>
    <w:rsid w:val="00E54813"/>
    <w:rsid w:val="00E548AC"/>
    <w:rsid w:val="00E54A04"/>
    <w:rsid w:val="00E54CD9"/>
    <w:rsid w:val="00E55137"/>
    <w:rsid w:val="00E551DE"/>
    <w:rsid w:val="00E552EB"/>
    <w:rsid w:val="00E555DE"/>
    <w:rsid w:val="00E5584A"/>
    <w:rsid w:val="00E558B3"/>
    <w:rsid w:val="00E55AF4"/>
    <w:rsid w:val="00E5602E"/>
    <w:rsid w:val="00E5658D"/>
    <w:rsid w:val="00E605D6"/>
    <w:rsid w:val="00E60984"/>
    <w:rsid w:val="00E60A8C"/>
    <w:rsid w:val="00E60EED"/>
    <w:rsid w:val="00E6147E"/>
    <w:rsid w:val="00E6303F"/>
    <w:rsid w:val="00E6395F"/>
    <w:rsid w:val="00E63AB9"/>
    <w:rsid w:val="00E64220"/>
    <w:rsid w:val="00E6425F"/>
    <w:rsid w:val="00E647E1"/>
    <w:rsid w:val="00E64B09"/>
    <w:rsid w:val="00E64FEE"/>
    <w:rsid w:val="00E6519D"/>
    <w:rsid w:val="00E65952"/>
    <w:rsid w:val="00E6710E"/>
    <w:rsid w:val="00E674FC"/>
    <w:rsid w:val="00E67E48"/>
    <w:rsid w:val="00E709E6"/>
    <w:rsid w:val="00E70A07"/>
    <w:rsid w:val="00E7151F"/>
    <w:rsid w:val="00E71BA5"/>
    <w:rsid w:val="00E71F31"/>
    <w:rsid w:val="00E72007"/>
    <w:rsid w:val="00E724F0"/>
    <w:rsid w:val="00E7297A"/>
    <w:rsid w:val="00E72BDB"/>
    <w:rsid w:val="00E7318C"/>
    <w:rsid w:val="00E73AAD"/>
    <w:rsid w:val="00E746D9"/>
    <w:rsid w:val="00E74A55"/>
    <w:rsid w:val="00E75169"/>
    <w:rsid w:val="00E75F64"/>
    <w:rsid w:val="00E7628D"/>
    <w:rsid w:val="00E77FEA"/>
    <w:rsid w:val="00E814C1"/>
    <w:rsid w:val="00E81E90"/>
    <w:rsid w:val="00E81F5D"/>
    <w:rsid w:val="00E82751"/>
    <w:rsid w:val="00E82846"/>
    <w:rsid w:val="00E832CC"/>
    <w:rsid w:val="00E83DF8"/>
    <w:rsid w:val="00E83F79"/>
    <w:rsid w:val="00E844C9"/>
    <w:rsid w:val="00E845C1"/>
    <w:rsid w:val="00E846E1"/>
    <w:rsid w:val="00E86260"/>
    <w:rsid w:val="00E8636F"/>
    <w:rsid w:val="00E869BC"/>
    <w:rsid w:val="00E869DB"/>
    <w:rsid w:val="00E86ABF"/>
    <w:rsid w:val="00E86CDF"/>
    <w:rsid w:val="00E874E1"/>
    <w:rsid w:val="00E87B6D"/>
    <w:rsid w:val="00E87C48"/>
    <w:rsid w:val="00E90993"/>
    <w:rsid w:val="00E91109"/>
    <w:rsid w:val="00E9158A"/>
    <w:rsid w:val="00E9161D"/>
    <w:rsid w:val="00E91B06"/>
    <w:rsid w:val="00E936B9"/>
    <w:rsid w:val="00E93919"/>
    <w:rsid w:val="00E94BD0"/>
    <w:rsid w:val="00E95174"/>
    <w:rsid w:val="00E951C1"/>
    <w:rsid w:val="00E954E0"/>
    <w:rsid w:val="00E96137"/>
    <w:rsid w:val="00E96516"/>
    <w:rsid w:val="00E9699E"/>
    <w:rsid w:val="00E96EA9"/>
    <w:rsid w:val="00E974A5"/>
    <w:rsid w:val="00EA0341"/>
    <w:rsid w:val="00EA0A93"/>
    <w:rsid w:val="00EA1578"/>
    <w:rsid w:val="00EA18C6"/>
    <w:rsid w:val="00EA1905"/>
    <w:rsid w:val="00EA1F16"/>
    <w:rsid w:val="00EA233B"/>
    <w:rsid w:val="00EA28BD"/>
    <w:rsid w:val="00EA29D3"/>
    <w:rsid w:val="00EA2DBB"/>
    <w:rsid w:val="00EA3232"/>
    <w:rsid w:val="00EA36AD"/>
    <w:rsid w:val="00EA3C7E"/>
    <w:rsid w:val="00EA4B38"/>
    <w:rsid w:val="00EA50CF"/>
    <w:rsid w:val="00EA50FE"/>
    <w:rsid w:val="00EA545C"/>
    <w:rsid w:val="00EA5C11"/>
    <w:rsid w:val="00EA5DA4"/>
    <w:rsid w:val="00EA658A"/>
    <w:rsid w:val="00EA6B46"/>
    <w:rsid w:val="00EA7233"/>
    <w:rsid w:val="00EA7BF1"/>
    <w:rsid w:val="00EA7CD4"/>
    <w:rsid w:val="00EA7D6B"/>
    <w:rsid w:val="00EB0557"/>
    <w:rsid w:val="00EB0793"/>
    <w:rsid w:val="00EB1EFB"/>
    <w:rsid w:val="00EB226E"/>
    <w:rsid w:val="00EB2804"/>
    <w:rsid w:val="00EB3D85"/>
    <w:rsid w:val="00EB3EAA"/>
    <w:rsid w:val="00EB4719"/>
    <w:rsid w:val="00EB4BD4"/>
    <w:rsid w:val="00EB5583"/>
    <w:rsid w:val="00EB5902"/>
    <w:rsid w:val="00EB5A21"/>
    <w:rsid w:val="00EB62F4"/>
    <w:rsid w:val="00EB77AB"/>
    <w:rsid w:val="00EB77BE"/>
    <w:rsid w:val="00EB7B84"/>
    <w:rsid w:val="00EB7CC8"/>
    <w:rsid w:val="00EB7F22"/>
    <w:rsid w:val="00EC0BE2"/>
    <w:rsid w:val="00EC0F59"/>
    <w:rsid w:val="00EC113D"/>
    <w:rsid w:val="00EC164A"/>
    <w:rsid w:val="00EC2B97"/>
    <w:rsid w:val="00EC3A7D"/>
    <w:rsid w:val="00EC4042"/>
    <w:rsid w:val="00EC42B6"/>
    <w:rsid w:val="00EC46B0"/>
    <w:rsid w:val="00EC54DB"/>
    <w:rsid w:val="00EC577A"/>
    <w:rsid w:val="00EC5C60"/>
    <w:rsid w:val="00EC5DD8"/>
    <w:rsid w:val="00EC5FCF"/>
    <w:rsid w:val="00EC752E"/>
    <w:rsid w:val="00EC7B98"/>
    <w:rsid w:val="00ED0256"/>
    <w:rsid w:val="00ED0D5E"/>
    <w:rsid w:val="00ED0E86"/>
    <w:rsid w:val="00ED10E4"/>
    <w:rsid w:val="00ED296F"/>
    <w:rsid w:val="00ED2AA5"/>
    <w:rsid w:val="00ED30B0"/>
    <w:rsid w:val="00ED30EA"/>
    <w:rsid w:val="00ED38B8"/>
    <w:rsid w:val="00ED3FD4"/>
    <w:rsid w:val="00ED4E56"/>
    <w:rsid w:val="00ED4EA9"/>
    <w:rsid w:val="00ED60E8"/>
    <w:rsid w:val="00ED640A"/>
    <w:rsid w:val="00ED7432"/>
    <w:rsid w:val="00ED7958"/>
    <w:rsid w:val="00ED7C6A"/>
    <w:rsid w:val="00ED7CC1"/>
    <w:rsid w:val="00EE0041"/>
    <w:rsid w:val="00EE040C"/>
    <w:rsid w:val="00EE0A2D"/>
    <w:rsid w:val="00EE0D4C"/>
    <w:rsid w:val="00EE154B"/>
    <w:rsid w:val="00EE1795"/>
    <w:rsid w:val="00EE1981"/>
    <w:rsid w:val="00EE1B5E"/>
    <w:rsid w:val="00EE2218"/>
    <w:rsid w:val="00EE2C0B"/>
    <w:rsid w:val="00EE4870"/>
    <w:rsid w:val="00EE59FA"/>
    <w:rsid w:val="00EE5EB7"/>
    <w:rsid w:val="00EE667B"/>
    <w:rsid w:val="00EE67D7"/>
    <w:rsid w:val="00EE68EF"/>
    <w:rsid w:val="00EE6CB3"/>
    <w:rsid w:val="00EF08F1"/>
    <w:rsid w:val="00EF0AFF"/>
    <w:rsid w:val="00EF1132"/>
    <w:rsid w:val="00EF117E"/>
    <w:rsid w:val="00EF1B58"/>
    <w:rsid w:val="00EF1B62"/>
    <w:rsid w:val="00EF22C4"/>
    <w:rsid w:val="00EF276F"/>
    <w:rsid w:val="00EF282B"/>
    <w:rsid w:val="00EF2C20"/>
    <w:rsid w:val="00EF5133"/>
    <w:rsid w:val="00EF552E"/>
    <w:rsid w:val="00EF574C"/>
    <w:rsid w:val="00EF5F68"/>
    <w:rsid w:val="00EF6257"/>
    <w:rsid w:val="00EF6330"/>
    <w:rsid w:val="00EF6DAD"/>
    <w:rsid w:val="00EF7C8B"/>
    <w:rsid w:val="00F001A7"/>
    <w:rsid w:val="00F00ACA"/>
    <w:rsid w:val="00F0170F"/>
    <w:rsid w:val="00F01730"/>
    <w:rsid w:val="00F026D7"/>
    <w:rsid w:val="00F028AE"/>
    <w:rsid w:val="00F02AF0"/>
    <w:rsid w:val="00F0331E"/>
    <w:rsid w:val="00F03846"/>
    <w:rsid w:val="00F0529F"/>
    <w:rsid w:val="00F05352"/>
    <w:rsid w:val="00F05873"/>
    <w:rsid w:val="00F05D14"/>
    <w:rsid w:val="00F0605B"/>
    <w:rsid w:val="00F0621E"/>
    <w:rsid w:val="00F06A68"/>
    <w:rsid w:val="00F06C9C"/>
    <w:rsid w:val="00F103EC"/>
    <w:rsid w:val="00F106A2"/>
    <w:rsid w:val="00F10EFF"/>
    <w:rsid w:val="00F1197F"/>
    <w:rsid w:val="00F11B6A"/>
    <w:rsid w:val="00F125E7"/>
    <w:rsid w:val="00F12645"/>
    <w:rsid w:val="00F1269B"/>
    <w:rsid w:val="00F129FF"/>
    <w:rsid w:val="00F12CE3"/>
    <w:rsid w:val="00F12D57"/>
    <w:rsid w:val="00F130DE"/>
    <w:rsid w:val="00F13139"/>
    <w:rsid w:val="00F13263"/>
    <w:rsid w:val="00F13560"/>
    <w:rsid w:val="00F13CA0"/>
    <w:rsid w:val="00F143F1"/>
    <w:rsid w:val="00F14715"/>
    <w:rsid w:val="00F157DD"/>
    <w:rsid w:val="00F15E2B"/>
    <w:rsid w:val="00F172B1"/>
    <w:rsid w:val="00F17A7C"/>
    <w:rsid w:val="00F206B9"/>
    <w:rsid w:val="00F206F0"/>
    <w:rsid w:val="00F21DD2"/>
    <w:rsid w:val="00F21FB4"/>
    <w:rsid w:val="00F22B2C"/>
    <w:rsid w:val="00F22D41"/>
    <w:rsid w:val="00F24315"/>
    <w:rsid w:val="00F24332"/>
    <w:rsid w:val="00F25D7C"/>
    <w:rsid w:val="00F30588"/>
    <w:rsid w:val="00F308A1"/>
    <w:rsid w:val="00F31345"/>
    <w:rsid w:val="00F3136A"/>
    <w:rsid w:val="00F31734"/>
    <w:rsid w:val="00F317E1"/>
    <w:rsid w:val="00F319B7"/>
    <w:rsid w:val="00F31ED2"/>
    <w:rsid w:val="00F32AD5"/>
    <w:rsid w:val="00F33A0D"/>
    <w:rsid w:val="00F33CDC"/>
    <w:rsid w:val="00F340ED"/>
    <w:rsid w:val="00F3448D"/>
    <w:rsid w:val="00F350BB"/>
    <w:rsid w:val="00F35BA6"/>
    <w:rsid w:val="00F36E69"/>
    <w:rsid w:val="00F3709D"/>
    <w:rsid w:val="00F37CFA"/>
    <w:rsid w:val="00F4009B"/>
    <w:rsid w:val="00F404E7"/>
    <w:rsid w:val="00F4102A"/>
    <w:rsid w:val="00F422BF"/>
    <w:rsid w:val="00F422C7"/>
    <w:rsid w:val="00F4278D"/>
    <w:rsid w:val="00F42969"/>
    <w:rsid w:val="00F430DB"/>
    <w:rsid w:val="00F4319A"/>
    <w:rsid w:val="00F432F4"/>
    <w:rsid w:val="00F4373B"/>
    <w:rsid w:val="00F44413"/>
    <w:rsid w:val="00F4450C"/>
    <w:rsid w:val="00F44803"/>
    <w:rsid w:val="00F46066"/>
    <w:rsid w:val="00F465A8"/>
    <w:rsid w:val="00F4667F"/>
    <w:rsid w:val="00F4684C"/>
    <w:rsid w:val="00F46BF6"/>
    <w:rsid w:val="00F46D50"/>
    <w:rsid w:val="00F47417"/>
    <w:rsid w:val="00F474CC"/>
    <w:rsid w:val="00F4795E"/>
    <w:rsid w:val="00F50AFF"/>
    <w:rsid w:val="00F51AD1"/>
    <w:rsid w:val="00F51BFE"/>
    <w:rsid w:val="00F523C8"/>
    <w:rsid w:val="00F5292C"/>
    <w:rsid w:val="00F52EC0"/>
    <w:rsid w:val="00F53857"/>
    <w:rsid w:val="00F54CB3"/>
    <w:rsid w:val="00F5529E"/>
    <w:rsid w:val="00F56CD4"/>
    <w:rsid w:val="00F56F87"/>
    <w:rsid w:val="00F5732C"/>
    <w:rsid w:val="00F57947"/>
    <w:rsid w:val="00F5794A"/>
    <w:rsid w:val="00F57D69"/>
    <w:rsid w:val="00F60616"/>
    <w:rsid w:val="00F60B00"/>
    <w:rsid w:val="00F60CAC"/>
    <w:rsid w:val="00F60DDB"/>
    <w:rsid w:val="00F61626"/>
    <w:rsid w:val="00F61D8B"/>
    <w:rsid w:val="00F6208C"/>
    <w:rsid w:val="00F620E0"/>
    <w:rsid w:val="00F62101"/>
    <w:rsid w:val="00F62EC2"/>
    <w:rsid w:val="00F62F2D"/>
    <w:rsid w:val="00F62FD6"/>
    <w:rsid w:val="00F643D8"/>
    <w:rsid w:val="00F6675A"/>
    <w:rsid w:val="00F67A24"/>
    <w:rsid w:val="00F7025F"/>
    <w:rsid w:val="00F70C1E"/>
    <w:rsid w:val="00F7126A"/>
    <w:rsid w:val="00F7193F"/>
    <w:rsid w:val="00F71CD3"/>
    <w:rsid w:val="00F727D7"/>
    <w:rsid w:val="00F74799"/>
    <w:rsid w:val="00F74BAB"/>
    <w:rsid w:val="00F75276"/>
    <w:rsid w:val="00F757C7"/>
    <w:rsid w:val="00F75E38"/>
    <w:rsid w:val="00F766BF"/>
    <w:rsid w:val="00F769F3"/>
    <w:rsid w:val="00F76A99"/>
    <w:rsid w:val="00F76E69"/>
    <w:rsid w:val="00F76EDF"/>
    <w:rsid w:val="00F7700C"/>
    <w:rsid w:val="00F770EA"/>
    <w:rsid w:val="00F77186"/>
    <w:rsid w:val="00F7772D"/>
    <w:rsid w:val="00F77BFA"/>
    <w:rsid w:val="00F80B55"/>
    <w:rsid w:val="00F8102C"/>
    <w:rsid w:val="00F81C0C"/>
    <w:rsid w:val="00F81DB9"/>
    <w:rsid w:val="00F82C62"/>
    <w:rsid w:val="00F83714"/>
    <w:rsid w:val="00F839BF"/>
    <w:rsid w:val="00F8473E"/>
    <w:rsid w:val="00F84FFA"/>
    <w:rsid w:val="00F850B8"/>
    <w:rsid w:val="00F8561E"/>
    <w:rsid w:val="00F8647A"/>
    <w:rsid w:val="00F8655C"/>
    <w:rsid w:val="00F867C3"/>
    <w:rsid w:val="00F86D21"/>
    <w:rsid w:val="00F86DC1"/>
    <w:rsid w:val="00F87718"/>
    <w:rsid w:val="00F87B0D"/>
    <w:rsid w:val="00F911BD"/>
    <w:rsid w:val="00F9132F"/>
    <w:rsid w:val="00F9174E"/>
    <w:rsid w:val="00F920F9"/>
    <w:rsid w:val="00F927DA"/>
    <w:rsid w:val="00F92E12"/>
    <w:rsid w:val="00F9367A"/>
    <w:rsid w:val="00F93A3F"/>
    <w:rsid w:val="00F9411A"/>
    <w:rsid w:val="00F94340"/>
    <w:rsid w:val="00F947BA"/>
    <w:rsid w:val="00F94A09"/>
    <w:rsid w:val="00F94CC3"/>
    <w:rsid w:val="00F958B3"/>
    <w:rsid w:val="00F95913"/>
    <w:rsid w:val="00F95D12"/>
    <w:rsid w:val="00F96C01"/>
    <w:rsid w:val="00F97555"/>
    <w:rsid w:val="00F97E90"/>
    <w:rsid w:val="00FA0B9F"/>
    <w:rsid w:val="00FA0FA4"/>
    <w:rsid w:val="00FA14BA"/>
    <w:rsid w:val="00FA18EC"/>
    <w:rsid w:val="00FA1FE5"/>
    <w:rsid w:val="00FA30D7"/>
    <w:rsid w:val="00FA35B3"/>
    <w:rsid w:val="00FA3A24"/>
    <w:rsid w:val="00FA455E"/>
    <w:rsid w:val="00FA4A04"/>
    <w:rsid w:val="00FA5CA0"/>
    <w:rsid w:val="00FA6336"/>
    <w:rsid w:val="00FA649F"/>
    <w:rsid w:val="00FA6752"/>
    <w:rsid w:val="00FA719B"/>
    <w:rsid w:val="00FA7344"/>
    <w:rsid w:val="00FA78D8"/>
    <w:rsid w:val="00FA7E12"/>
    <w:rsid w:val="00FB02CC"/>
    <w:rsid w:val="00FB0B3F"/>
    <w:rsid w:val="00FB154D"/>
    <w:rsid w:val="00FB17B3"/>
    <w:rsid w:val="00FB1A69"/>
    <w:rsid w:val="00FB1D0C"/>
    <w:rsid w:val="00FB287C"/>
    <w:rsid w:val="00FB2FA4"/>
    <w:rsid w:val="00FB3C1B"/>
    <w:rsid w:val="00FB3DF8"/>
    <w:rsid w:val="00FB4198"/>
    <w:rsid w:val="00FB428B"/>
    <w:rsid w:val="00FB4647"/>
    <w:rsid w:val="00FB4E3E"/>
    <w:rsid w:val="00FB50CA"/>
    <w:rsid w:val="00FB51D2"/>
    <w:rsid w:val="00FB5C37"/>
    <w:rsid w:val="00FB683A"/>
    <w:rsid w:val="00FB742E"/>
    <w:rsid w:val="00FB7F2C"/>
    <w:rsid w:val="00FC008B"/>
    <w:rsid w:val="00FC023C"/>
    <w:rsid w:val="00FC040E"/>
    <w:rsid w:val="00FC0539"/>
    <w:rsid w:val="00FC05C5"/>
    <w:rsid w:val="00FC0A95"/>
    <w:rsid w:val="00FC0D6A"/>
    <w:rsid w:val="00FC0EAA"/>
    <w:rsid w:val="00FC12E3"/>
    <w:rsid w:val="00FC1469"/>
    <w:rsid w:val="00FC2BB2"/>
    <w:rsid w:val="00FC2C94"/>
    <w:rsid w:val="00FC2F88"/>
    <w:rsid w:val="00FC3076"/>
    <w:rsid w:val="00FC3771"/>
    <w:rsid w:val="00FC3815"/>
    <w:rsid w:val="00FC3CFC"/>
    <w:rsid w:val="00FC3EA9"/>
    <w:rsid w:val="00FC3F11"/>
    <w:rsid w:val="00FC4122"/>
    <w:rsid w:val="00FC4835"/>
    <w:rsid w:val="00FC4A44"/>
    <w:rsid w:val="00FC502C"/>
    <w:rsid w:val="00FC59FE"/>
    <w:rsid w:val="00FC5CF7"/>
    <w:rsid w:val="00FC5FD7"/>
    <w:rsid w:val="00FC7A01"/>
    <w:rsid w:val="00FD051E"/>
    <w:rsid w:val="00FD0523"/>
    <w:rsid w:val="00FD0605"/>
    <w:rsid w:val="00FD08D5"/>
    <w:rsid w:val="00FD0F76"/>
    <w:rsid w:val="00FD1277"/>
    <w:rsid w:val="00FD17F0"/>
    <w:rsid w:val="00FD25FB"/>
    <w:rsid w:val="00FD290D"/>
    <w:rsid w:val="00FD346F"/>
    <w:rsid w:val="00FD35BB"/>
    <w:rsid w:val="00FD4427"/>
    <w:rsid w:val="00FD445D"/>
    <w:rsid w:val="00FD46A7"/>
    <w:rsid w:val="00FD4A0E"/>
    <w:rsid w:val="00FD4A41"/>
    <w:rsid w:val="00FD4DB2"/>
    <w:rsid w:val="00FD55B3"/>
    <w:rsid w:val="00FD5D43"/>
    <w:rsid w:val="00FD7922"/>
    <w:rsid w:val="00FE05FD"/>
    <w:rsid w:val="00FE1600"/>
    <w:rsid w:val="00FE1A14"/>
    <w:rsid w:val="00FE1EB0"/>
    <w:rsid w:val="00FE2023"/>
    <w:rsid w:val="00FE21C0"/>
    <w:rsid w:val="00FE2A66"/>
    <w:rsid w:val="00FE2E1B"/>
    <w:rsid w:val="00FE315F"/>
    <w:rsid w:val="00FE3C4C"/>
    <w:rsid w:val="00FE4104"/>
    <w:rsid w:val="00FE4CFD"/>
    <w:rsid w:val="00FE5328"/>
    <w:rsid w:val="00FE54A3"/>
    <w:rsid w:val="00FE570A"/>
    <w:rsid w:val="00FE5CA4"/>
    <w:rsid w:val="00FE65C6"/>
    <w:rsid w:val="00FE6619"/>
    <w:rsid w:val="00FE67FE"/>
    <w:rsid w:val="00FE72B8"/>
    <w:rsid w:val="00FE7816"/>
    <w:rsid w:val="00FE7865"/>
    <w:rsid w:val="00FE7E3A"/>
    <w:rsid w:val="00FF01FA"/>
    <w:rsid w:val="00FF0398"/>
    <w:rsid w:val="00FF0D8F"/>
    <w:rsid w:val="00FF108D"/>
    <w:rsid w:val="00FF1739"/>
    <w:rsid w:val="00FF2102"/>
    <w:rsid w:val="00FF2B2F"/>
    <w:rsid w:val="00FF2D28"/>
    <w:rsid w:val="00FF386E"/>
    <w:rsid w:val="00FF38D9"/>
    <w:rsid w:val="00FF3AD1"/>
    <w:rsid w:val="00FF3B5E"/>
    <w:rsid w:val="00FF3CF7"/>
    <w:rsid w:val="00FF3F03"/>
    <w:rsid w:val="00FF4189"/>
    <w:rsid w:val="00FF4A7D"/>
    <w:rsid w:val="00FF57D4"/>
    <w:rsid w:val="00FF58E0"/>
    <w:rsid w:val="00FF66C7"/>
    <w:rsid w:val="00FF6880"/>
    <w:rsid w:val="00FF7455"/>
    <w:rsid w:val="00FF77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76F1D5E7"/>
  <w15:docId w15:val="{00CF9083-B014-4303-A95D-EDD79894C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9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936408"/>
    <w:pPr>
      <w:jc w:val="both"/>
    </w:pPr>
    <w:rPr>
      <w:rFonts w:ascii="Verdana" w:hAnsi="Verdana"/>
      <w:szCs w:val="24"/>
    </w:rPr>
  </w:style>
  <w:style w:type="paragraph" w:styleId="Titolo1">
    <w:name w:val="heading 1"/>
    <w:aliases w:val="Titolo 1_BANDO"/>
    <w:basedOn w:val="Normale"/>
    <w:next w:val="Normale"/>
    <w:link w:val="Titolo1Carattere"/>
    <w:qFormat/>
    <w:rsid w:val="00A24505"/>
    <w:pPr>
      <w:keepNext/>
      <w:numPr>
        <w:numId w:val="1"/>
      </w:numPr>
      <w:spacing w:after="120"/>
      <w:ind w:left="431" w:hanging="431"/>
      <w:jc w:val="left"/>
      <w:outlineLvl w:val="0"/>
    </w:pPr>
    <w:rPr>
      <w:b/>
      <w:bCs/>
      <w:sz w:val="24"/>
    </w:rPr>
  </w:style>
  <w:style w:type="paragraph" w:styleId="Titolo2">
    <w:name w:val="heading 2"/>
    <w:aliases w:val="Titolo 2_bando"/>
    <w:basedOn w:val="Normale"/>
    <w:next w:val="Normale"/>
    <w:link w:val="Titolo2Carattere"/>
    <w:qFormat/>
    <w:rsid w:val="00A24505"/>
    <w:pPr>
      <w:keepNext/>
      <w:numPr>
        <w:ilvl w:val="1"/>
        <w:numId w:val="1"/>
      </w:numPr>
      <w:spacing w:after="120"/>
      <w:outlineLvl w:val="1"/>
    </w:pPr>
    <w:rPr>
      <w:b/>
      <w:bCs/>
    </w:rPr>
  </w:style>
  <w:style w:type="paragraph" w:styleId="Titolo3">
    <w:name w:val="heading 3"/>
    <w:basedOn w:val="Normale"/>
    <w:next w:val="Normale"/>
    <w:link w:val="Titolo3Carattere"/>
    <w:qFormat/>
    <w:rsid w:val="00A24505"/>
    <w:pPr>
      <w:keepNext/>
      <w:numPr>
        <w:ilvl w:val="2"/>
        <w:numId w:val="1"/>
      </w:numPr>
      <w:spacing w:before="240" w:after="60"/>
      <w:outlineLvl w:val="2"/>
    </w:pPr>
    <w:rPr>
      <w:rFonts w:ascii="Arial" w:hAnsi="Arial"/>
      <w:b/>
      <w:bCs/>
      <w:sz w:val="26"/>
      <w:szCs w:val="26"/>
    </w:rPr>
  </w:style>
  <w:style w:type="paragraph" w:styleId="Titolo4">
    <w:name w:val="heading 4"/>
    <w:basedOn w:val="Normale"/>
    <w:next w:val="Normale"/>
    <w:link w:val="Titolo4Carattere"/>
    <w:qFormat/>
    <w:rsid w:val="00A24505"/>
    <w:pPr>
      <w:keepNext/>
      <w:numPr>
        <w:ilvl w:val="3"/>
        <w:numId w:val="1"/>
      </w:numPr>
      <w:spacing w:before="240" w:after="60"/>
      <w:outlineLvl w:val="3"/>
    </w:pPr>
    <w:rPr>
      <w:b/>
      <w:bCs/>
      <w:sz w:val="28"/>
      <w:szCs w:val="28"/>
    </w:rPr>
  </w:style>
  <w:style w:type="paragraph" w:styleId="Titolo5">
    <w:name w:val="heading 5"/>
    <w:aliases w:val="Titolo 5 non numerato"/>
    <w:basedOn w:val="Normale"/>
    <w:next w:val="Normale"/>
    <w:link w:val="Titolo5Carattere"/>
    <w:qFormat/>
    <w:rsid w:val="00A24505"/>
    <w:pPr>
      <w:numPr>
        <w:ilvl w:val="4"/>
        <w:numId w:val="1"/>
      </w:numPr>
      <w:spacing w:before="240" w:after="60"/>
      <w:outlineLvl w:val="4"/>
    </w:pPr>
    <w:rPr>
      <w:b/>
      <w:bCs/>
      <w:i/>
      <w:iCs/>
      <w:sz w:val="26"/>
      <w:szCs w:val="26"/>
    </w:rPr>
  </w:style>
  <w:style w:type="paragraph" w:styleId="Titolo6">
    <w:name w:val="heading 6"/>
    <w:basedOn w:val="Normale"/>
    <w:next w:val="Normale"/>
    <w:link w:val="Titolo6Carattere"/>
    <w:qFormat/>
    <w:rsid w:val="00A24505"/>
    <w:pPr>
      <w:numPr>
        <w:ilvl w:val="5"/>
        <w:numId w:val="1"/>
      </w:numPr>
      <w:spacing w:before="240" w:after="60"/>
      <w:outlineLvl w:val="5"/>
    </w:pPr>
    <w:rPr>
      <w:b/>
      <w:bCs/>
      <w:sz w:val="22"/>
      <w:szCs w:val="22"/>
    </w:rPr>
  </w:style>
  <w:style w:type="paragraph" w:styleId="Titolo7">
    <w:name w:val="heading 7"/>
    <w:basedOn w:val="Normale"/>
    <w:next w:val="Normale"/>
    <w:link w:val="Titolo7Carattere"/>
    <w:qFormat/>
    <w:rsid w:val="00A24505"/>
    <w:pPr>
      <w:numPr>
        <w:ilvl w:val="6"/>
        <w:numId w:val="1"/>
      </w:numPr>
      <w:spacing w:before="240" w:after="60"/>
      <w:outlineLvl w:val="6"/>
    </w:pPr>
  </w:style>
  <w:style w:type="paragraph" w:styleId="Titolo8">
    <w:name w:val="heading 8"/>
    <w:basedOn w:val="Normale"/>
    <w:next w:val="Normale"/>
    <w:link w:val="Titolo8Carattere"/>
    <w:qFormat/>
    <w:rsid w:val="00A24505"/>
    <w:pPr>
      <w:numPr>
        <w:ilvl w:val="7"/>
        <w:numId w:val="1"/>
      </w:numPr>
      <w:spacing w:before="240" w:after="60"/>
      <w:outlineLvl w:val="7"/>
    </w:pPr>
    <w:rPr>
      <w:i/>
      <w:iCs/>
    </w:rPr>
  </w:style>
  <w:style w:type="paragraph" w:styleId="Titolo9">
    <w:name w:val="heading 9"/>
    <w:basedOn w:val="Normale"/>
    <w:next w:val="Normale"/>
    <w:link w:val="Titolo9Carattere"/>
    <w:qFormat/>
    <w:rsid w:val="00A24505"/>
    <w:pPr>
      <w:numPr>
        <w:ilvl w:val="8"/>
        <w:numId w:val="1"/>
      </w:numPr>
      <w:spacing w:before="240" w:after="60"/>
      <w:outlineLvl w:val="8"/>
    </w:pPr>
    <w:rPr>
      <w:rFonts w:ascii="Arial" w:hAnsi="Arial"/>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link w:val="TitoloCarattere"/>
    <w:qFormat/>
    <w:rsid w:val="00A24505"/>
    <w:pPr>
      <w:jc w:val="center"/>
    </w:pPr>
    <w:rPr>
      <w:rFonts w:ascii="Arial" w:hAnsi="Arial"/>
      <w:b/>
      <w:bCs/>
      <w:sz w:val="28"/>
    </w:rPr>
  </w:style>
  <w:style w:type="paragraph" w:styleId="Corpotesto">
    <w:name w:val="Body Text"/>
    <w:aliases w:val="PRSR - Corpo del testo"/>
    <w:basedOn w:val="Normale"/>
    <w:link w:val="CorpotestoCarattere1"/>
    <w:rsid w:val="00A24505"/>
    <w:rPr>
      <w:rFonts w:ascii="Arial" w:hAnsi="Arial"/>
    </w:rPr>
  </w:style>
  <w:style w:type="paragraph" w:styleId="Sommario1">
    <w:name w:val="toc 1"/>
    <w:basedOn w:val="Normale"/>
    <w:next w:val="Normale"/>
    <w:autoRedefine/>
    <w:uiPriority w:val="39"/>
    <w:qFormat/>
    <w:rsid w:val="00A24505"/>
    <w:pPr>
      <w:spacing w:before="240" w:after="120"/>
      <w:jc w:val="left"/>
    </w:pPr>
    <w:rPr>
      <w:rFonts w:ascii="Times New Roman" w:hAnsi="Times New Roman"/>
      <w:b/>
      <w:bCs/>
      <w:szCs w:val="20"/>
    </w:rPr>
  </w:style>
  <w:style w:type="paragraph" w:styleId="Sommario2">
    <w:name w:val="toc 2"/>
    <w:basedOn w:val="Normale"/>
    <w:next w:val="Normale"/>
    <w:autoRedefine/>
    <w:uiPriority w:val="39"/>
    <w:qFormat/>
    <w:rsid w:val="00A24505"/>
    <w:pPr>
      <w:spacing w:before="120"/>
      <w:ind w:left="200"/>
      <w:jc w:val="left"/>
    </w:pPr>
    <w:rPr>
      <w:rFonts w:ascii="Times New Roman" w:hAnsi="Times New Roman"/>
      <w:i/>
      <w:iCs/>
      <w:szCs w:val="20"/>
    </w:rPr>
  </w:style>
  <w:style w:type="paragraph" w:styleId="Sommario3">
    <w:name w:val="toc 3"/>
    <w:basedOn w:val="Normale"/>
    <w:next w:val="Normale"/>
    <w:autoRedefine/>
    <w:uiPriority w:val="39"/>
    <w:qFormat/>
    <w:rsid w:val="00A24505"/>
    <w:pPr>
      <w:ind w:left="400"/>
      <w:jc w:val="left"/>
    </w:pPr>
    <w:rPr>
      <w:rFonts w:ascii="Times New Roman" w:hAnsi="Times New Roman"/>
      <w:szCs w:val="20"/>
    </w:rPr>
  </w:style>
  <w:style w:type="paragraph" w:styleId="Sommario4">
    <w:name w:val="toc 4"/>
    <w:basedOn w:val="Normale"/>
    <w:next w:val="Normale"/>
    <w:autoRedefine/>
    <w:uiPriority w:val="39"/>
    <w:rsid w:val="00A24505"/>
    <w:pPr>
      <w:ind w:left="600"/>
      <w:jc w:val="left"/>
    </w:pPr>
    <w:rPr>
      <w:rFonts w:ascii="Times New Roman" w:hAnsi="Times New Roman"/>
      <w:szCs w:val="20"/>
    </w:rPr>
  </w:style>
  <w:style w:type="paragraph" w:styleId="Sommario5">
    <w:name w:val="toc 5"/>
    <w:basedOn w:val="Normale"/>
    <w:next w:val="Normale"/>
    <w:autoRedefine/>
    <w:uiPriority w:val="39"/>
    <w:rsid w:val="00A24505"/>
    <w:pPr>
      <w:ind w:left="800"/>
      <w:jc w:val="left"/>
    </w:pPr>
    <w:rPr>
      <w:rFonts w:ascii="Times New Roman" w:hAnsi="Times New Roman"/>
      <w:szCs w:val="20"/>
    </w:rPr>
  </w:style>
  <w:style w:type="paragraph" w:styleId="Sommario6">
    <w:name w:val="toc 6"/>
    <w:basedOn w:val="Normale"/>
    <w:next w:val="Normale"/>
    <w:autoRedefine/>
    <w:uiPriority w:val="39"/>
    <w:rsid w:val="00D532C0"/>
    <w:pPr>
      <w:numPr>
        <w:numId w:val="26"/>
      </w:numPr>
      <w:autoSpaceDE w:val="0"/>
      <w:autoSpaceDN w:val="0"/>
      <w:adjustRightInd w:val="0"/>
    </w:pPr>
    <w:rPr>
      <w:rFonts w:ascii="Times New Roman" w:hAnsi="Times New Roman"/>
      <w:i/>
      <w:sz w:val="22"/>
      <w:szCs w:val="22"/>
    </w:rPr>
  </w:style>
  <w:style w:type="paragraph" w:styleId="Sommario7">
    <w:name w:val="toc 7"/>
    <w:basedOn w:val="Normale"/>
    <w:next w:val="Normale"/>
    <w:autoRedefine/>
    <w:uiPriority w:val="39"/>
    <w:rsid w:val="00A24505"/>
    <w:pPr>
      <w:ind w:left="1200"/>
      <w:jc w:val="left"/>
    </w:pPr>
    <w:rPr>
      <w:rFonts w:ascii="Times New Roman" w:hAnsi="Times New Roman"/>
      <w:szCs w:val="20"/>
    </w:rPr>
  </w:style>
  <w:style w:type="paragraph" w:styleId="Sommario8">
    <w:name w:val="toc 8"/>
    <w:basedOn w:val="Normale"/>
    <w:next w:val="Normale"/>
    <w:autoRedefine/>
    <w:uiPriority w:val="39"/>
    <w:rsid w:val="00A24505"/>
    <w:pPr>
      <w:ind w:left="1400"/>
      <w:jc w:val="left"/>
    </w:pPr>
    <w:rPr>
      <w:rFonts w:ascii="Times New Roman" w:hAnsi="Times New Roman"/>
      <w:szCs w:val="20"/>
    </w:rPr>
  </w:style>
  <w:style w:type="paragraph" w:styleId="Sommario9">
    <w:name w:val="toc 9"/>
    <w:basedOn w:val="Normale"/>
    <w:next w:val="Normale"/>
    <w:autoRedefine/>
    <w:uiPriority w:val="39"/>
    <w:rsid w:val="00A24505"/>
    <w:pPr>
      <w:ind w:left="1600"/>
      <w:jc w:val="left"/>
    </w:pPr>
    <w:rPr>
      <w:rFonts w:ascii="Times New Roman" w:hAnsi="Times New Roman"/>
      <w:szCs w:val="20"/>
    </w:rPr>
  </w:style>
  <w:style w:type="character" w:styleId="Collegamentoipertestuale">
    <w:name w:val="Hyperlink"/>
    <w:uiPriority w:val="99"/>
    <w:rsid w:val="00A24505"/>
    <w:rPr>
      <w:color w:val="0000FF"/>
      <w:u w:val="single"/>
    </w:rPr>
  </w:style>
  <w:style w:type="paragraph" w:customStyle="1" w:styleId="Default">
    <w:name w:val="Default"/>
    <w:rsid w:val="00A24505"/>
    <w:pPr>
      <w:autoSpaceDE w:val="0"/>
      <w:autoSpaceDN w:val="0"/>
      <w:adjustRightInd w:val="0"/>
    </w:pPr>
    <w:rPr>
      <w:rFonts w:ascii="JLMPIL+Arial" w:hAnsi="JLMPIL+Arial"/>
      <w:color w:val="000000"/>
      <w:sz w:val="24"/>
      <w:szCs w:val="24"/>
    </w:rPr>
  </w:style>
  <w:style w:type="paragraph" w:styleId="Corpodeltesto2">
    <w:name w:val="Body Text 2"/>
    <w:basedOn w:val="Normale"/>
    <w:link w:val="Corpodeltesto2Carattere"/>
    <w:rsid w:val="00A24505"/>
    <w:rPr>
      <w:rFonts w:ascii="Arial" w:hAnsi="Arial"/>
      <w:color w:val="000000"/>
      <w:sz w:val="18"/>
      <w:szCs w:val="16"/>
    </w:rPr>
  </w:style>
  <w:style w:type="paragraph" w:styleId="Intestazione">
    <w:name w:val="header"/>
    <w:aliases w:val="hd,encabezado,F,Even,intestazione,L1 Header,Header/Footer,header odd,Hyphen,h,even"/>
    <w:basedOn w:val="Normale"/>
    <w:link w:val="IntestazioneCarattere"/>
    <w:rsid w:val="00A24505"/>
    <w:pPr>
      <w:tabs>
        <w:tab w:val="center" w:pos="4819"/>
        <w:tab w:val="right" w:pos="9638"/>
      </w:tabs>
    </w:pPr>
  </w:style>
  <w:style w:type="paragraph" w:styleId="Pidipagina">
    <w:name w:val="footer"/>
    <w:basedOn w:val="Normale"/>
    <w:link w:val="PidipaginaCarattere"/>
    <w:uiPriority w:val="99"/>
    <w:rsid w:val="00A24505"/>
    <w:pPr>
      <w:tabs>
        <w:tab w:val="center" w:pos="4819"/>
        <w:tab w:val="right" w:pos="9638"/>
      </w:tabs>
    </w:pPr>
  </w:style>
  <w:style w:type="character" w:styleId="Numeropagina">
    <w:name w:val="page number"/>
    <w:basedOn w:val="Carpredefinitoparagrafo"/>
    <w:rsid w:val="00A24505"/>
  </w:style>
  <w:style w:type="paragraph" w:customStyle="1" w:styleId="TableHeadBold">
    <w:name w:val="Table Head Bold"/>
    <w:basedOn w:val="Normale"/>
    <w:rsid w:val="00A24505"/>
    <w:pPr>
      <w:keepNext/>
      <w:keepLines/>
      <w:spacing w:before="60" w:after="60"/>
      <w:ind w:left="60" w:right="60"/>
    </w:pPr>
    <w:rPr>
      <w:rFonts w:ascii="Arial" w:hAnsi="Arial"/>
      <w:b/>
      <w:szCs w:val="20"/>
      <w:lang w:eastAsia="en-US"/>
    </w:rPr>
  </w:style>
  <w:style w:type="paragraph" w:customStyle="1" w:styleId="TableText">
    <w:name w:val="Table Text"/>
    <w:basedOn w:val="Normale"/>
    <w:rsid w:val="00A24505"/>
    <w:pPr>
      <w:keepNext/>
      <w:keepLines/>
      <w:spacing w:before="60" w:after="60"/>
      <w:ind w:left="60" w:right="60"/>
    </w:pPr>
    <w:rPr>
      <w:rFonts w:ascii="Arial" w:hAnsi="Arial"/>
      <w:szCs w:val="20"/>
      <w:lang w:eastAsia="en-US"/>
    </w:rPr>
  </w:style>
  <w:style w:type="paragraph" w:styleId="Sottotitolo">
    <w:name w:val="Subtitle"/>
    <w:basedOn w:val="Normale"/>
    <w:link w:val="SottotitoloCarattere"/>
    <w:qFormat/>
    <w:rsid w:val="00A24505"/>
    <w:pPr>
      <w:jc w:val="right"/>
    </w:pPr>
    <w:rPr>
      <w:b/>
      <w:bCs/>
    </w:rPr>
  </w:style>
  <w:style w:type="paragraph" w:styleId="Corpodeltesto3">
    <w:name w:val="Body Text 3"/>
    <w:basedOn w:val="Normale"/>
    <w:link w:val="Corpodeltesto3Carattere"/>
    <w:rsid w:val="00A24505"/>
    <w:rPr>
      <w:i/>
      <w:iCs/>
    </w:rPr>
  </w:style>
  <w:style w:type="paragraph" w:styleId="Testofumetto">
    <w:name w:val="Balloon Text"/>
    <w:basedOn w:val="Normale"/>
    <w:link w:val="TestofumettoCarattere"/>
    <w:rsid w:val="00A24505"/>
    <w:rPr>
      <w:rFonts w:ascii="Tahoma" w:hAnsi="Tahoma"/>
      <w:sz w:val="16"/>
      <w:szCs w:val="16"/>
    </w:rPr>
  </w:style>
  <w:style w:type="character" w:customStyle="1" w:styleId="bold1">
    <w:name w:val="bold1"/>
    <w:rsid w:val="00A24505"/>
    <w:rPr>
      <w:b/>
      <w:bCs/>
    </w:rPr>
  </w:style>
  <w:style w:type="paragraph" w:customStyle="1" w:styleId="Modern">
    <w:name w:val="Modern"/>
    <w:rsid w:val="00A24505"/>
    <w:pPr>
      <w:spacing w:line="320" w:lineRule="atLeast"/>
      <w:jc w:val="both"/>
    </w:pPr>
    <w:rPr>
      <w:rFonts w:ascii="Tahoma" w:hAnsi="Tahoma"/>
      <w:noProof/>
      <w:sz w:val="22"/>
      <w:lang w:bidi="he-IL"/>
    </w:rPr>
  </w:style>
  <w:style w:type="paragraph" w:customStyle="1" w:styleId="Normal1">
    <w:name w:val="Normal1"/>
    <w:basedOn w:val="Normale"/>
    <w:rsid w:val="001377C7"/>
    <w:pPr>
      <w:spacing w:before="60" w:after="60"/>
    </w:pPr>
    <w:rPr>
      <w:rFonts w:ascii="Times New Roman" w:hAnsi="Times New Roman"/>
      <w:i/>
      <w:iCs/>
      <w:sz w:val="22"/>
    </w:rPr>
  </w:style>
  <w:style w:type="paragraph" w:styleId="Rientrocorpodeltesto">
    <w:name w:val="Body Text Indent"/>
    <w:basedOn w:val="Normale"/>
    <w:link w:val="RientrocorpodeltestoCarattere"/>
    <w:rsid w:val="000834D5"/>
    <w:pPr>
      <w:spacing w:after="120"/>
      <w:ind w:left="283"/>
    </w:pPr>
  </w:style>
  <w:style w:type="table" w:styleId="Grigliatabella">
    <w:name w:val="Table Grid"/>
    <w:basedOn w:val="Tabellanormale"/>
    <w:uiPriority w:val="59"/>
    <w:rsid w:val="000834D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corsivo">
    <w:name w:val="Emphasis"/>
    <w:uiPriority w:val="20"/>
    <w:qFormat/>
    <w:rsid w:val="00AC3C75"/>
    <w:rPr>
      <w:i/>
      <w:iCs/>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rsid w:val="00AC3C75"/>
    <w:pPr>
      <w:jc w:val="left"/>
    </w:pPr>
    <w:rPr>
      <w:rFonts w:ascii="Times New Roman" w:hAnsi="Times New Roman"/>
      <w:szCs w:val="20"/>
    </w:rPr>
  </w:style>
  <w:style w:type="character" w:styleId="Rimandonotaapidipagina">
    <w:name w:val="footnote reference"/>
    <w:aliases w:val="Rimando nota a piè di pagina1,Rimando nota a piË di pagina1,footnote sign,Footnote symbol,16 TESTO NOTA A PIé PAGINA"/>
    <w:rsid w:val="00AC3C75"/>
    <w:rPr>
      <w:vertAlign w:val="superscript"/>
    </w:rPr>
  </w:style>
  <w:style w:type="paragraph" w:styleId="NormaleWeb">
    <w:name w:val="Normal (Web)"/>
    <w:basedOn w:val="Normale"/>
    <w:rsid w:val="00AC3C75"/>
    <w:pPr>
      <w:spacing w:before="100" w:after="100"/>
      <w:jc w:val="left"/>
    </w:pPr>
    <w:rPr>
      <w:rFonts w:ascii="Arial Unicode MS" w:eastAsia="Arial Unicode MS" w:hAnsi="Arial Unicode MS"/>
      <w:sz w:val="24"/>
      <w:szCs w:val="20"/>
    </w:rPr>
  </w:style>
  <w:style w:type="paragraph" w:customStyle="1" w:styleId="commatxt">
    <w:name w:val="commatxt"/>
    <w:basedOn w:val="Normale"/>
    <w:rsid w:val="001B4759"/>
    <w:pPr>
      <w:ind w:left="40"/>
    </w:pPr>
    <w:rPr>
      <w:rFonts w:ascii="Times New Roman" w:hAnsi="Times New Roman"/>
      <w:sz w:val="22"/>
    </w:rPr>
  </w:style>
  <w:style w:type="character" w:styleId="Enfasigrassetto">
    <w:name w:val="Strong"/>
    <w:uiPriority w:val="22"/>
    <w:qFormat/>
    <w:rsid w:val="001B4759"/>
    <w:rPr>
      <w:b/>
      <w:bCs/>
    </w:rPr>
  </w:style>
  <w:style w:type="paragraph" w:customStyle="1" w:styleId="PSR-corpotesto">
    <w:name w:val="PSR - corpo testo"/>
    <w:basedOn w:val="Normale"/>
    <w:rsid w:val="003D4600"/>
    <w:pPr>
      <w:spacing w:after="120"/>
    </w:pPr>
    <w:rPr>
      <w:rFonts w:ascii="Times" w:hAnsi="Times"/>
      <w:sz w:val="22"/>
      <w:szCs w:val="20"/>
    </w:rPr>
  </w:style>
  <w:style w:type="paragraph" w:customStyle="1" w:styleId="Corpodeltesto21">
    <w:name w:val="Corpo del testo 21"/>
    <w:basedOn w:val="Normale"/>
    <w:rsid w:val="003D4600"/>
    <w:rPr>
      <w:rFonts w:ascii="Times New Roman" w:hAnsi="Times New Roman"/>
      <w:szCs w:val="20"/>
    </w:rPr>
  </w:style>
  <w:style w:type="paragraph" w:customStyle="1" w:styleId="Oggetto">
    <w:name w:val="Oggetto"/>
    <w:basedOn w:val="Normale"/>
    <w:rsid w:val="00BB772D"/>
    <w:pPr>
      <w:ind w:left="709"/>
    </w:pPr>
    <w:rPr>
      <w:rFonts w:ascii="Times New Roman" w:hAnsi="Times New Roman"/>
      <w:sz w:val="24"/>
      <w:szCs w:val="20"/>
    </w:rPr>
  </w:style>
  <w:style w:type="paragraph" w:styleId="Rientrocorpodeltesto3">
    <w:name w:val="Body Text Indent 3"/>
    <w:basedOn w:val="Normale"/>
    <w:link w:val="Rientrocorpodeltesto3Carattere"/>
    <w:rsid w:val="006E1086"/>
    <w:pPr>
      <w:spacing w:after="120"/>
      <w:ind w:left="283"/>
    </w:pPr>
    <w:rPr>
      <w:sz w:val="16"/>
      <w:szCs w:val="16"/>
    </w:rPr>
  </w:style>
  <w:style w:type="character" w:customStyle="1" w:styleId="IntestazioneCarattere">
    <w:name w:val="Intestazione Carattere"/>
    <w:aliases w:val="hd Carattere2,encabezado Carattere2,F Carattere2,Even Carattere2,intestazione Carattere2,L1 Header Carattere2,Header/Footer Carattere2,header odd Carattere2,Hyphen Carattere2,h Carattere2,even Carattere"/>
    <w:link w:val="Intestazione"/>
    <w:rsid w:val="00156797"/>
    <w:rPr>
      <w:rFonts w:ascii="Verdana" w:hAnsi="Verdana"/>
      <w:szCs w:val="24"/>
      <w:lang w:val="it-IT" w:eastAsia="it-IT" w:bidi="ar-SA"/>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link w:val="Testonotaapidipagina"/>
    <w:rsid w:val="008E4621"/>
    <w:rPr>
      <w:lang w:val="it-IT" w:eastAsia="it-IT" w:bidi="ar-SA"/>
    </w:rPr>
  </w:style>
  <w:style w:type="character" w:customStyle="1" w:styleId="CarattereCarattere7">
    <w:name w:val="Carattere Carattere7"/>
    <w:rsid w:val="00700AB7"/>
    <w:rPr>
      <w:rFonts w:ascii="Verdana" w:hAnsi="Verdana"/>
      <w:szCs w:val="24"/>
      <w:lang w:val="it-IT" w:eastAsia="it-IT" w:bidi="ar-SA"/>
    </w:rPr>
  </w:style>
  <w:style w:type="paragraph" w:customStyle="1" w:styleId="CM4">
    <w:name w:val="CM4"/>
    <w:basedOn w:val="Default"/>
    <w:next w:val="Default"/>
    <w:uiPriority w:val="99"/>
    <w:rsid w:val="00F8647A"/>
    <w:rPr>
      <w:rFonts w:ascii="EUAlbertina" w:hAnsi="EUAlbertina"/>
      <w:color w:val="auto"/>
    </w:rPr>
  </w:style>
  <w:style w:type="character" w:styleId="Collegamentovisitato">
    <w:name w:val="FollowedHyperlink"/>
    <w:rsid w:val="00013584"/>
    <w:rPr>
      <w:color w:val="800080"/>
      <w:u w:val="single"/>
    </w:rPr>
  </w:style>
  <w:style w:type="character" w:customStyle="1" w:styleId="hdCarattere1">
    <w:name w:val="hd Carattere1"/>
    <w:aliases w:val="encabezado Carattere1,F Carattere1,Even Carattere1,intestazione Carattere1,L1 Header Carattere1,Header/Footer Carattere1,header odd Carattere1,Hyphen Carattere1,h Carattere1,even Carattere Carattere1"/>
    <w:rsid w:val="00771777"/>
    <w:rPr>
      <w:rFonts w:ascii="Verdana" w:hAnsi="Verdana"/>
      <w:szCs w:val="24"/>
      <w:lang w:val="it-IT" w:eastAsia="it-IT" w:bidi="ar-SA"/>
    </w:rPr>
  </w:style>
  <w:style w:type="paragraph" w:styleId="Indice1">
    <w:name w:val="index 1"/>
    <w:basedOn w:val="Normale"/>
    <w:next w:val="Normale"/>
    <w:autoRedefine/>
    <w:uiPriority w:val="99"/>
    <w:semiHidden/>
    <w:rsid w:val="003A3939"/>
    <w:pPr>
      <w:ind w:left="200" w:hanging="200"/>
      <w:jc w:val="left"/>
    </w:pPr>
    <w:rPr>
      <w:rFonts w:ascii="Times New Roman" w:hAnsi="Times New Roman"/>
      <w:szCs w:val="20"/>
    </w:rPr>
  </w:style>
  <w:style w:type="paragraph" w:styleId="Indice2">
    <w:name w:val="index 2"/>
    <w:basedOn w:val="Normale"/>
    <w:next w:val="Normale"/>
    <w:autoRedefine/>
    <w:uiPriority w:val="99"/>
    <w:semiHidden/>
    <w:rsid w:val="003A3939"/>
    <w:pPr>
      <w:ind w:left="400" w:hanging="200"/>
      <w:jc w:val="left"/>
    </w:pPr>
    <w:rPr>
      <w:rFonts w:ascii="Times New Roman" w:hAnsi="Times New Roman"/>
      <w:szCs w:val="20"/>
    </w:rPr>
  </w:style>
  <w:style w:type="paragraph" w:styleId="Indice3">
    <w:name w:val="index 3"/>
    <w:basedOn w:val="Normale"/>
    <w:next w:val="Normale"/>
    <w:autoRedefine/>
    <w:semiHidden/>
    <w:rsid w:val="003A3939"/>
    <w:pPr>
      <w:ind w:left="600" w:hanging="200"/>
      <w:jc w:val="left"/>
    </w:pPr>
    <w:rPr>
      <w:rFonts w:ascii="Times New Roman" w:hAnsi="Times New Roman"/>
      <w:szCs w:val="20"/>
    </w:rPr>
  </w:style>
  <w:style w:type="paragraph" w:styleId="Indice4">
    <w:name w:val="index 4"/>
    <w:basedOn w:val="Normale"/>
    <w:next w:val="Normale"/>
    <w:autoRedefine/>
    <w:semiHidden/>
    <w:rsid w:val="003A3939"/>
    <w:pPr>
      <w:ind w:left="800" w:hanging="200"/>
      <w:jc w:val="left"/>
    </w:pPr>
    <w:rPr>
      <w:rFonts w:ascii="Times New Roman" w:hAnsi="Times New Roman"/>
      <w:szCs w:val="20"/>
    </w:rPr>
  </w:style>
  <w:style w:type="paragraph" w:styleId="Indice5">
    <w:name w:val="index 5"/>
    <w:basedOn w:val="Normale"/>
    <w:next w:val="Normale"/>
    <w:autoRedefine/>
    <w:semiHidden/>
    <w:rsid w:val="003A3939"/>
    <w:pPr>
      <w:ind w:left="1000" w:hanging="200"/>
      <w:jc w:val="left"/>
    </w:pPr>
    <w:rPr>
      <w:rFonts w:ascii="Times New Roman" w:hAnsi="Times New Roman"/>
      <w:szCs w:val="20"/>
    </w:rPr>
  </w:style>
  <w:style w:type="paragraph" w:styleId="Indice6">
    <w:name w:val="index 6"/>
    <w:basedOn w:val="Normale"/>
    <w:next w:val="Normale"/>
    <w:autoRedefine/>
    <w:semiHidden/>
    <w:rsid w:val="003A3939"/>
    <w:pPr>
      <w:ind w:left="1200" w:hanging="200"/>
      <w:jc w:val="left"/>
    </w:pPr>
    <w:rPr>
      <w:rFonts w:ascii="Times New Roman" w:hAnsi="Times New Roman"/>
      <w:szCs w:val="20"/>
    </w:rPr>
  </w:style>
  <w:style w:type="paragraph" w:styleId="Indice7">
    <w:name w:val="index 7"/>
    <w:basedOn w:val="Normale"/>
    <w:next w:val="Normale"/>
    <w:autoRedefine/>
    <w:semiHidden/>
    <w:rsid w:val="003A3939"/>
    <w:pPr>
      <w:ind w:left="1400" w:hanging="200"/>
      <w:jc w:val="left"/>
    </w:pPr>
    <w:rPr>
      <w:rFonts w:ascii="Times New Roman" w:hAnsi="Times New Roman"/>
      <w:szCs w:val="20"/>
    </w:rPr>
  </w:style>
  <w:style w:type="paragraph" w:styleId="Indice8">
    <w:name w:val="index 8"/>
    <w:basedOn w:val="Normale"/>
    <w:next w:val="Normale"/>
    <w:autoRedefine/>
    <w:semiHidden/>
    <w:rsid w:val="003A3939"/>
    <w:pPr>
      <w:ind w:left="1600" w:hanging="200"/>
      <w:jc w:val="left"/>
    </w:pPr>
    <w:rPr>
      <w:rFonts w:ascii="Times New Roman" w:hAnsi="Times New Roman"/>
      <w:szCs w:val="20"/>
    </w:rPr>
  </w:style>
  <w:style w:type="paragraph" w:styleId="Indice9">
    <w:name w:val="index 9"/>
    <w:basedOn w:val="Normale"/>
    <w:next w:val="Normale"/>
    <w:autoRedefine/>
    <w:semiHidden/>
    <w:rsid w:val="003A3939"/>
    <w:pPr>
      <w:ind w:left="1800" w:hanging="200"/>
      <w:jc w:val="left"/>
    </w:pPr>
    <w:rPr>
      <w:rFonts w:ascii="Times New Roman" w:hAnsi="Times New Roman"/>
      <w:szCs w:val="20"/>
    </w:rPr>
  </w:style>
  <w:style w:type="paragraph" w:styleId="Titoloindice">
    <w:name w:val="index heading"/>
    <w:basedOn w:val="Normale"/>
    <w:next w:val="Indice1"/>
    <w:semiHidden/>
    <w:rsid w:val="003A3939"/>
    <w:pPr>
      <w:spacing w:before="120" w:after="120"/>
      <w:jc w:val="left"/>
    </w:pPr>
    <w:rPr>
      <w:rFonts w:ascii="Times New Roman" w:hAnsi="Times New Roman"/>
      <w:b/>
      <w:bCs/>
      <w:i/>
      <w:iCs/>
      <w:szCs w:val="20"/>
    </w:rPr>
  </w:style>
  <w:style w:type="character" w:styleId="Rimandocommento">
    <w:name w:val="annotation reference"/>
    <w:uiPriority w:val="99"/>
    <w:rsid w:val="00C33CFF"/>
    <w:rPr>
      <w:sz w:val="16"/>
      <w:szCs w:val="16"/>
    </w:rPr>
  </w:style>
  <w:style w:type="paragraph" w:styleId="Testocommento">
    <w:name w:val="annotation text"/>
    <w:basedOn w:val="Normale"/>
    <w:link w:val="TestocommentoCarattere"/>
    <w:rsid w:val="00C33CFF"/>
    <w:rPr>
      <w:szCs w:val="20"/>
    </w:rPr>
  </w:style>
  <w:style w:type="paragraph" w:styleId="Soggettocommento">
    <w:name w:val="annotation subject"/>
    <w:basedOn w:val="Testocommento"/>
    <w:next w:val="Testocommento"/>
    <w:link w:val="SoggettocommentoCarattere"/>
    <w:rsid w:val="007E37DD"/>
    <w:rPr>
      <w:b/>
      <w:bCs/>
    </w:rPr>
  </w:style>
  <w:style w:type="character" w:customStyle="1" w:styleId="hdCarattere">
    <w:name w:val="hd Carattere"/>
    <w:aliases w:val="encabezado Carattere,F Carattere,Even Carattere,intestazione Carattere,L1 Header Carattere,Header/Footer Carattere,header odd Carattere,Hyphen Carattere,h Carattere,even Carattere Carattere"/>
    <w:rsid w:val="00C0318B"/>
    <w:rPr>
      <w:rFonts w:ascii="Verdana" w:hAnsi="Verdana"/>
      <w:szCs w:val="24"/>
      <w:lang w:val="it-IT" w:eastAsia="it-IT" w:bidi="ar-SA"/>
    </w:rPr>
  </w:style>
  <w:style w:type="character" w:customStyle="1" w:styleId="Titolo1Carattere">
    <w:name w:val="Titolo 1 Carattere"/>
    <w:aliases w:val="Titolo 1_BANDO Carattere"/>
    <w:link w:val="Titolo1"/>
    <w:locked/>
    <w:rsid w:val="00065E8D"/>
    <w:rPr>
      <w:rFonts w:ascii="Verdana" w:hAnsi="Verdana"/>
      <w:b/>
      <w:bCs/>
      <w:sz w:val="24"/>
      <w:szCs w:val="24"/>
    </w:rPr>
  </w:style>
  <w:style w:type="paragraph" w:customStyle="1" w:styleId="bodytext2">
    <w:name w:val="bodytext2"/>
    <w:basedOn w:val="Normale"/>
    <w:rsid w:val="00177D3D"/>
    <w:rPr>
      <w:rFonts w:ascii="Times New Roman" w:hAnsi="Times New Roman"/>
      <w:szCs w:val="20"/>
    </w:rPr>
  </w:style>
  <w:style w:type="numbering" w:customStyle="1" w:styleId="Nessunelenco1">
    <w:name w:val="Nessun elenco1"/>
    <w:next w:val="Nessunelenco"/>
    <w:uiPriority w:val="99"/>
    <w:semiHidden/>
    <w:unhideWhenUsed/>
    <w:rsid w:val="00DF7BCA"/>
  </w:style>
  <w:style w:type="character" w:customStyle="1" w:styleId="TestocommentoCarattere">
    <w:name w:val="Testo commento Carattere"/>
    <w:link w:val="Testocommento"/>
    <w:rsid w:val="00DF7BCA"/>
    <w:rPr>
      <w:rFonts w:ascii="Verdana" w:hAnsi="Verdana"/>
    </w:rPr>
  </w:style>
  <w:style w:type="character" w:customStyle="1" w:styleId="TestofumettoCarattere">
    <w:name w:val="Testo fumetto Carattere"/>
    <w:link w:val="Testofumetto"/>
    <w:rsid w:val="00DF7BCA"/>
    <w:rPr>
      <w:rFonts w:ascii="Tahoma" w:hAnsi="Tahoma" w:cs="Tahoma"/>
      <w:sz w:val="16"/>
      <w:szCs w:val="16"/>
    </w:rPr>
  </w:style>
  <w:style w:type="character" w:customStyle="1" w:styleId="SoggettocommentoCarattere">
    <w:name w:val="Soggetto commento Carattere"/>
    <w:link w:val="Soggettocommento"/>
    <w:rsid w:val="00DF7BCA"/>
    <w:rPr>
      <w:rFonts w:ascii="Verdana" w:hAnsi="Verdana"/>
      <w:b/>
      <w:bCs/>
    </w:rPr>
  </w:style>
  <w:style w:type="paragraph" w:styleId="Paragrafoelenco">
    <w:name w:val="List Paragraph"/>
    <w:basedOn w:val="Normale"/>
    <w:link w:val="ParagrafoelencoCarattere"/>
    <w:uiPriority w:val="34"/>
    <w:qFormat/>
    <w:rsid w:val="00DF7BCA"/>
    <w:pPr>
      <w:ind w:left="720"/>
      <w:contextualSpacing/>
      <w:jc w:val="left"/>
    </w:pPr>
    <w:rPr>
      <w:rFonts w:ascii="Times New Roman" w:hAnsi="Times New Roman"/>
      <w:sz w:val="24"/>
    </w:rPr>
  </w:style>
  <w:style w:type="character" w:styleId="Titolodellibro">
    <w:name w:val="Book Title"/>
    <w:uiPriority w:val="99"/>
    <w:qFormat/>
    <w:rsid w:val="00DF7BCA"/>
    <w:rPr>
      <w:b/>
      <w:bCs/>
      <w:smallCaps/>
      <w:spacing w:val="5"/>
    </w:rPr>
  </w:style>
  <w:style w:type="character" w:customStyle="1" w:styleId="Titolo1bando">
    <w:name w:val="Titolo1_bando"/>
    <w:uiPriority w:val="99"/>
    <w:rsid w:val="00DF7BCA"/>
    <w:rPr>
      <w:rFonts w:cs="Times New Roman"/>
      <w:b/>
      <w:bCs/>
      <w:sz w:val="24"/>
    </w:rPr>
  </w:style>
  <w:style w:type="paragraph" w:styleId="Titolosommario">
    <w:name w:val="TOC Heading"/>
    <w:basedOn w:val="Titolo1"/>
    <w:next w:val="Normale"/>
    <w:uiPriority w:val="39"/>
    <w:unhideWhenUsed/>
    <w:qFormat/>
    <w:rsid w:val="00DF7BCA"/>
    <w:pPr>
      <w:keepLines/>
      <w:numPr>
        <w:numId w:val="0"/>
      </w:numPr>
      <w:spacing w:before="480" w:after="0" w:line="276" w:lineRule="auto"/>
      <w:outlineLvl w:val="9"/>
    </w:pPr>
    <w:rPr>
      <w:rFonts w:ascii="Cambria" w:hAnsi="Cambria"/>
      <w:color w:val="365F91"/>
      <w:sz w:val="28"/>
      <w:szCs w:val="28"/>
    </w:rPr>
  </w:style>
  <w:style w:type="table" w:customStyle="1" w:styleId="Grigliatabella1">
    <w:name w:val="Griglia tabella1"/>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link w:val="Pidipagina"/>
    <w:uiPriority w:val="99"/>
    <w:rsid w:val="00DF7BCA"/>
    <w:rPr>
      <w:rFonts w:ascii="Verdana" w:hAnsi="Verdana"/>
      <w:szCs w:val="24"/>
    </w:rPr>
  </w:style>
  <w:style w:type="table" w:customStyle="1" w:styleId="Grigliatabella11">
    <w:name w:val="Griglia tabella11"/>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
    <w:name w:val="Griglia tabella11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dichiusura">
    <w:name w:val="endnote text"/>
    <w:basedOn w:val="Normale"/>
    <w:link w:val="TestonotadichiusuraCarattere"/>
    <w:uiPriority w:val="99"/>
    <w:unhideWhenUsed/>
    <w:rsid w:val="00DF7BCA"/>
    <w:pPr>
      <w:jc w:val="left"/>
    </w:pPr>
    <w:rPr>
      <w:rFonts w:ascii="Times New Roman" w:hAnsi="Times New Roman"/>
      <w:szCs w:val="20"/>
    </w:rPr>
  </w:style>
  <w:style w:type="character" w:customStyle="1" w:styleId="TestonotadichiusuraCarattere">
    <w:name w:val="Testo nota di chiusura Carattere"/>
    <w:basedOn w:val="Carpredefinitoparagrafo"/>
    <w:link w:val="Testonotadichiusura"/>
    <w:uiPriority w:val="99"/>
    <w:rsid w:val="00DF7BCA"/>
  </w:style>
  <w:style w:type="character" w:styleId="Rimandonotadichiusura">
    <w:name w:val="endnote reference"/>
    <w:uiPriority w:val="99"/>
    <w:unhideWhenUsed/>
    <w:rsid w:val="00DF7BCA"/>
    <w:rPr>
      <w:vertAlign w:val="superscript"/>
    </w:rPr>
  </w:style>
  <w:style w:type="character" w:customStyle="1" w:styleId="CorpotestoCarattere">
    <w:name w:val="Corpo testo Carattere"/>
    <w:aliases w:val="Corpo del testo Carattere1"/>
    <w:rsid w:val="00DF7BCA"/>
    <w:rPr>
      <w:rFonts w:ascii="Times New Roman" w:eastAsia="Times New Roman" w:hAnsi="Times New Roman" w:cs="Times New Roman"/>
      <w:sz w:val="24"/>
      <w:szCs w:val="24"/>
      <w:lang w:eastAsia="it-IT"/>
    </w:rPr>
  </w:style>
  <w:style w:type="character" w:customStyle="1" w:styleId="CorpotestoCarattere1">
    <w:name w:val="Corpo testo Carattere1"/>
    <w:aliases w:val="PRSR - Corpo del testo Carattere"/>
    <w:link w:val="Corpotesto"/>
    <w:uiPriority w:val="99"/>
    <w:rsid w:val="00DF7BCA"/>
    <w:rPr>
      <w:rFonts w:ascii="Arial" w:hAnsi="Arial" w:cs="Arial"/>
      <w:szCs w:val="24"/>
    </w:rPr>
  </w:style>
  <w:style w:type="numbering" w:customStyle="1" w:styleId="Nessunelenco2">
    <w:name w:val="Nessun elenco2"/>
    <w:next w:val="Nessunelenco"/>
    <w:uiPriority w:val="99"/>
    <w:semiHidden/>
    <w:unhideWhenUsed/>
    <w:rsid w:val="00DF7BCA"/>
  </w:style>
  <w:style w:type="table" w:customStyle="1" w:styleId="Grigliatabella2">
    <w:name w:val="Griglia tabella2"/>
    <w:basedOn w:val="Tabellanormale"/>
    <w:next w:val="Grigliatabella"/>
    <w:uiPriority w:val="9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
    <w:name w:val="Griglia tabella12"/>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
    <w:name w:val="Griglia tabella112"/>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3">
    <w:name w:val="Nessun elenco3"/>
    <w:next w:val="Nessunelenco"/>
    <w:uiPriority w:val="99"/>
    <w:semiHidden/>
    <w:unhideWhenUsed/>
    <w:rsid w:val="00DF7BCA"/>
  </w:style>
  <w:style w:type="table" w:customStyle="1" w:styleId="Grigliatabella3">
    <w:name w:val="Griglia tabella3"/>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
    <w:name w:val="Griglia tabella13"/>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
    <w:name w:val="Griglia tabella113"/>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4">
    <w:name w:val="Nessun elenco4"/>
    <w:next w:val="Nessunelenco"/>
    <w:uiPriority w:val="99"/>
    <w:semiHidden/>
    <w:unhideWhenUsed/>
    <w:rsid w:val="00DF7BCA"/>
  </w:style>
  <w:style w:type="table" w:customStyle="1" w:styleId="Grigliatabella4">
    <w:name w:val="Griglia tabella4"/>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
    <w:name w:val="Griglia tabella14"/>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essunaspaziatura">
    <w:name w:val="No Spacing"/>
    <w:uiPriority w:val="99"/>
    <w:qFormat/>
    <w:rsid w:val="00DF7BCA"/>
    <w:rPr>
      <w:sz w:val="24"/>
      <w:szCs w:val="24"/>
    </w:rPr>
  </w:style>
  <w:style w:type="paragraph" w:customStyle="1" w:styleId="Paragrafoelenco1">
    <w:name w:val="Paragrafo elenco1"/>
    <w:basedOn w:val="Normale"/>
    <w:rsid w:val="00DF7BCA"/>
    <w:pPr>
      <w:ind w:left="720"/>
      <w:contextualSpacing/>
      <w:jc w:val="left"/>
    </w:pPr>
    <w:rPr>
      <w:rFonts w:ascii="Times New Roman" w:eastAsia="Calibri" w:hAnsi="Times New Roman"/>
      <w:sz w:val="24"/>
    </w:rPr>
  </w:style>
  <w:style w:type="character" w:customStyle="1" w:styleId="Titolodellibro1">
    <w:name w:val="Titolo del libro1"/>
    <w:uiPriority w:val="99"/>
    <w:rsid w:val="00DF7BCA"/>
    <w:rPr>
      <w:rFonts w:cs="Times New Roman"/>
      <w:b/>
      <w:bCs/>
      <w:smallCaps/>
      <w:spacing w:val="5"/>
    </w:rPr>
  </w:style>
  <w:style w:type="table" w:customStyle="1" w:styleId="Grigliatabella114">
    <w:name w:val="Griglia tabella114"/>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aliases w:val="Titolo 2_bando Carattere"/>
    <w:link w:val="Titolo2"/>
    <w:rsid w:val="00DF7BCA"/>
    <w:rPr>
      <w:rFonts w:ascii="Verdana" w:hAnsi="Verdana"/>
      <w:b/>
      <w:bCs/>
      <w:szCs w:val="24"/>
    </w:rPr>
  </w:style>
  <w:style w:type="character" w:customStyle="1" w:styleId="Titolo3Carattere">
    <w:name w:val="Titolo 3 Carattere"/>
    <w:link w:val="Titolo3"/>
    <w:rsid w:val="00DF7BCA"/>
    <w:rPr>
      <w:rFonts w:ascii="Arial" w:hAnsi="Arial"/>
      <w:b/>
      <w:bCs/>
      <w:sz w:val="26"/>
      <w:szCs w:val="26"/>
    </w:rPr>
  </w:style>
  <w:style w:type="character" w:customStyle="1" w:styleId="Titolo4Carattere">
    <w:name w:val="Titolo 4 Carattere"/>
    <w:link w:val="Titolo4"/>
    <w:rsid w:val="00DF7BCA"/>
    <w:rPr>
      <w:rFonts w:ascii="Verdana" w:hAnsi="Verdana"/>
      <w:b/>
      <w:bCs/>
      <w:sz w:val="28"/>
      <w:szCs w:val="28"/>
    </w:rPr>
  </w:style>
  <w:style w:type="character" w:customStyle="1" w:styleId="Titolo5Carattere">
    <w:name w:val="Titolo 5 Carattere"/>
    <w:aliases w:val="Titolo 5 non numerato Carattere"/>
    <w:link w:val="Titolo5"/>
    <w:rsid w:val="00DF7BCA"/>
    <w:rPr>
      <w:rFonts w:ascii="Verdana" w:hAnsi="Verdana"/>
      <w:b/>
      <w:bCs/>
      <w:i/>
      <w:iCs/>
      <w:sz w:val="26"/>
      <w:szCs w:val="26"/>
    </w:rPr>
  </w:style>
  <w:style w:type="numbering" w:customStyle="1" w:styleId="Nessunelenco11">
    <w:name w:val="Nessun elenco11"/>
    <w:next w:val="Nessunelenco"/>
    <w:uiPriority w:val="99"/>
    <w:semiHidden/>
    <w:unhideWhenUsed/>
    <w:rsid w:val="00DF7BCA"/>
  </w:style>
  <w:style w:type="character" w:customStyle="1" w:styleId="Corpodeltesto2Carattere">
    <w:name w:val="Corpo del testo 2 Carattere"/>
    <w:link w:val="Corpodeltesto2"/>
    <w:rsid w:val="00DF7BCA"/>
    <w:rPr>
      <w:rFonts w:ascii="Arial" w:hAnsi="Arial" w:cs="Arial"/>
      <w:color w:val="000000"/>
      <w:sz w:val="18"/>
      <w:szCs w:val="16"/>
    </w:rPr>
  </w:style>
  <w:style w:type="paragraph" w:styleId="Rientrocorpodeltesto2">
    <w:name w:val="Body Text Indent 2"/>
    <w:basedOn w:val="Normale"/>
    <w:link w:val="Rientrocorpodeltesto2Carattere"/>
    <w:rsid w:val="00DF7BCA"/>
    <w:pPr>
      <w:ind w:firstLine="360"/>
    </w:pPr>
    <w:rPr>
      <w:rFonts w:ascii="Bookman Old Style" w:hAnsi="Bookman Old Style"/>
      <w:sz w:val="24"/>
    </w:rPr>
  </w:style>
  <w:style w:type="character" w:customStyle="1" w:styleId="Rientrocorpodeltesto2Carattere">
    <w:name w:val="Rientro corpo del testo 2 Carattere"/>
    <w:link w:val="Rientrocorpodeltesto2"/>
    <w:rsid w:val="00DF7BCA"/>
    <w:rPr>
      <w:rFonts w:ascii="Bookman Old Style" w:hAnsi="Bookman Old Style" w:cs="Bookman Old Style"/>
      <w:sz w:val="24"/>
      <w:szCs w:val="24"/>
    </w:rPr>
  </w:style>
  <w:style w:type="character" w:customStyle="1" w:styleId="Rientrocorpodeltesto3Carattere">
    <w:name w:val="Rientro corpo del testo 3 Carattere"/>
    <w:link w:val="Rientrocorpodeltesto3"/>
    <w:rsid w:val="00DF7BCA"/>
    <w:rPr>
      <w:rFonts w:ascii="Verdana" w:hAnsi="Verdana"/>
      <w:sz w:val="16"/>
      <w:szCs w:val="16"/>
    </w:rPr>
  </w:style>
  <w:style w:type="character" w:customStyle="1" w:styleId="Corpodeltesto">
    <w:name w:val="Corpo del testo_"/>
    <w:link w:val="Corpodeltesto1"/>
    <w:uiPriority w:val="99"/>
    <w:rsid w:val="00DF7BCA"/>
    <w:rPr>
      <w:sz w:val="21"/>
      <w:szCs w:val="21"/>
      <w:shd w:val="clear" w:color="auto" w:fill="FFFFFF"/>
    </w:rPr>
  </w:style>
  <w:style w:type="paragraph" w:customStyle="1" w:styleId="Corpodeltesto1">
    <w:name w:val="Corpo del testo1"/>
    <w:basedOn w:val="Normale"/>
    <w:link w:val="Corpodeltesto"/>
    <w:uiPriority w:val="99"/>
    <w:rsid w:val="00DF7BCA"/>
    <w:pPr>
      <w:widowControl w:val="0"/>
      <w:shd w:val="clear" w:color="auto" w:fill="FFFFFF"/>
      <w:spacing w:before="3660" w:line="274" w:lineRule="exact"/>
      <w:ind w:hanging="740"/>
      <w:jc w:val="right"/>
    </w:pPr>
    <w:rPr>
      <w:rFonts w:ascii="Times New Roman" w:hAnsi="Times New Roman"/>
      <w:sz w:val="21"/>
      <w:szCs w:val="21"/>
    </w:rPr>
  </w:style>
  <w:style w:type="table" w:customStyle="1" w:styleId="Grigliatabella21">
    <w:name w:val="Griglia tabella21"/>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
    <w:name w:val="Nessun elenco111"/>
    <w:next w:val="Nessunelenco"/>
    <w:uiPriority w:val="99"/>
    <w:semiHidden/>
    <w:unhideWhenUsed/>
    <w:rsid w:val="00DF7BCA"/>
  </w:style>
  <w:style w:type="character" w:customStyle="1" w:styleId="PuntatopuntoCarattere">
    <w:name w:val="Puntato punto Carattere"/>
    <w:link w:val="Puntatopunto"/>
    <w:locked/>
    <w:rsid w:val="00DF7BCA"/>
  </w:style>
  <w:style w:type="paragraph" w:customStyle="1" w:styleId="Puntatopunto">
    <w:name w:val="Puntato punto"/>
    <w:basedOn w:val="Paragrafoelenco"/>
    <w:link w:val="PuntatopuntoCarattere"/>
    <w:qFormat/>
    <w:rsid w:val="00DF7BCA"/>
    <w:pPr>
      <w:numPr>
        <w:numId w:val="4"/>
      </w:numPr>
      <w:spacing w:before="120"/>
      <w:contextualSpacing w:val="0"/>
    </w:pPr>
    <w:rPr>
      <w:sz w:val="20"/>
      <w:szCs w:val="20"/>
    </w:rPr>
  </w:style>
  <w:style w:type="numbering" w:customStyle="1" w:styleId="Nessunelenco1111">
    <w:name w:val="Nessun elenco1111"/>
    <w:next w:val="Nessunelenco"/>
    <w:uiPriority w:val="99"/>
    <w:semiHidden/>
    <w:unhideWhenUsed/>
    <w:rsid w:val="00DF7BCA"/>
  </w:style>
  <w:style w:type="table" w:customStyle="1" w:styleId="Grigliatabella121">
    <w:name w:val="Griglia tabella12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1">
    <w:name w:val="Nessun elenco21"/>
    <w:next w:val="Nessunelenco"/>
    <w:uiPriority w:val="99"/>
    <w:semiHidden/>
    <w:rsid w:val="00DF7BCA"/>
  </w:style>
  <w:style w:type="table" w:customStyle="1" w:styleId="Grigliatabella1111">
    <w:name w:val="Griglia tabella1111"/>
    <w:basedOn w:val="Tabellanormale"/>
    <w:next w:val="Grigliatabella"/>
    <w:rsid w:val="00DF7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DF7BCA"/>
    <w:rPr>
      <w:rFonts w:ascii="Arial" w:hAnsi="Arial" w:cs="Arial"/>
      <w:sz w:val="24"/>
      <w:szCs w:val="24"/>
    </w:rPr>
  </w:style>
  <w:style w:type="numbering" w:customStyle="1" w:styleId="Nessunelenco11111">
    <w:name w:val="Nessun elenco11111"/>
    <w:next w:val="Nessunelenco"/>
    <w:uiPriority w:val="99"/>
    <w:semiHidden/>
    <w:unhideWhenUsed/>
    <w:rsid w:val="00DF7BCA"/>
  </w:style>
  <w:style w:type="paragraph" w:customStyle="1" w:styleId="xl66">
    <w:name w:val="xl66"/>
    <w:basedOn w:val="Normale"/>
    <w:rsid w:val="00DF7BCA"/>
    <w:pPr>
      <w:spacing w:before="100" w:beforeAutospacing="1" w:after="100" w:afterAutospacing="1"/>
      <w:jc w:val="left"/>
      <w:textAlignment w:val="center"/>
    </w:pPr>
    <w:rPr>
      <w:rFonts w:ascii="Arial" w:hAnsi="Arial" w:cs="Arial"/>
      <w:b/>
      <w:bCs/>
      <w:sz w:val="24"/>
    </w:rPr>
  </w:style>
  <w:style w:type="paragraph" w:customStyle="1" w:styleId="xl67">
    <w:name w:val="xl67"/>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68">
    <w:name w:val="xl68"/>
    <w:basedOn w:val="Normale"/>
    <w:rsid w:val="00DF7BCA"/>
    <w:pPr>
      <w:pBdr>
        <w:left w:val="single" w:sz="4" w:space="0" w:color="auto"/>
        <w:bottom w:val="single" w:sz="4"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69">
    <w:name w:val="xl69"/>
    <w:basedOn w:val="Normale"/>
    <w:rsid w:val="00DF7BCA"/>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0">
    <w:name w:val="xl70"/>
    <w:basedOn w:val="Normale"/>
    <w:rsid w:val="00DF7BCA"/>
    <w:pPr>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1">
    <w:name w:val="xl71"/>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72">
    <w:name w:val="xl72"/>
    <w:basedOn w:val="Normale"/>
    <w:rsid w:val="00DF7BCA"/>
    <w:pPr>
      <w:pBdr>
        <w:left w:val="single" w:sz="8" w:space="0" w:color="auto"/>
        <w:bottom w:val="single" w:sz="4"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3">
    <w:name w:val="xl73"/>
    <w:basedOn w:val="Normale"/>
    <w:rsid w:val="00DF7BCA"/>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4">
    <w:name w:val="xl74"/>
    <w:basedOn w:val="Normale"/>
    <w:rsid w:val="00DF7BCA"/>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5">
    <w:name w:val="xl75"/>
    <w:basedOn w:val="Normale"/>
    <w:rsid w:val="00DF7BCA"/>
    <w:pPr>
      <w:pBdr>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6">
    <w:name w:val="xl76"/>
    <w:basedOn w:val="Normale"/>
    <w:rsid w:val="00DF7BCA"/>
    <w:pPr>
      <w:pBdr>
        <w:left w:val="single" w:sz="4" w:space="0" w:color="auto"/>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7">
    <w:name w:val="xl77"/>
    <w:basedOn w:val="Normale"/>
    <w:rsid w:val="00DF7BCA"/>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8">
    <w:name w:val="xl78"/>
    <w:basedOn w:val="Normale"/>
    <w:rsid w:val="00DF7BCA"/>
    <w:pPr>
      <w:pBdr>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9">
    <w:name w:val="xl79"/>
    <w:basedOn w:val="Normale"/>
    <w:rsid w:val="00DF7BCA"/>
    <w:pPr>
      <w:pBdr>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80">
    <w:name w:val="xl80"/>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1">
    <w:name w:val="xl81"/>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2">
    <w:name w:val="xl82"/>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3">
    <w:name w:val="xl83"/>
    <w:basedOn w:val="Normale"/>
    <w:rsid w:val="00DF7BCA"/>
    <w:pPr>
      <w:pBdr>
        <w:left w:val="single" w:sz="4" w:space="0" w:color="auto"/>
        <w:bottom w:val="single" w:sz="4" w:space="0" w:color="auto"/>
      </w:pBdr>
      <w:spacing w:before="100" w:beforeAutospacing="1" w:after="100" w:afterAutospacing="1"/>
      <w:jc w:val="center"/>
    </w:pPr>
    <w:rPr>
      <w:rFonts w:ascii="Arial" w:hAnsi="Arial" w:cs="Arial"/>
      <w:sz w:val="18"/>
      <w:szCs w:val="18"/>
    </w:rPr>
  </w:style>
  <w:style w:type="paragraph" w:customStyle="1" w:styleId="xl84">
    <w:name w:val="xl84"/>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5">
    <w:name w:val="xl85"/>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6">
    <w:name w:val="xl86"/>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7">
    <w:name w:val="xl87"/>
    <w:basedOn w:val="Normale"/>
    <w:rsid w:val="00DF7BCA"/>
    <w:pPr>
      <w:pBdr>
        <w:top w:val="single" w:sz="4" w:space="0" w:color="auto"/>
        <w:left w:val="single" w:sz="4" w:space="0" w:color="auto"/>
        <w:bottom w:val="single" w:sz="4" w:space="0" w:color="auto"/>
      </w:pBdr>
      <w:spacing w:before="100" w:beforeAutospacing="1" w:after="100" w:afterAutospacing="1"/>
      <w:jc w:val="center"/>
    </w:pPr>
    <w:rPr>
      <w:rFonts w:ascii="Arial" w:hAnsi="Arial" w:cs="Arial"/>
      <w:sz w:val="18"/>
      <w:szCs w:val="18"/>
    </w:rPr>
  </w:style>
  <w:style w:type="paragraph" w:customStyle="1" w:styleId="xl88">
    <w:name w:val="xl88"/>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9">
    <w:name w:val="xl89"/>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90">
    <w:name w:val="xl90"/>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91">
    <w:name w:val="xl91"/>
    <w:basedOn w:val="Normale"/>
    <w:rsid w:val="00DF7BCA"/>
    <w:pPr>
      <w:pBdr>
        <w:top w:val="single" w:sz="4" w:space="0" w:color="auto"/>
        <w:left w:val="single" w:sz="4" w:space="0" w:color="auto"/>
        <w:bottom w:val="single" w:sz="8" w:space="0" w:color="auto"/>
      </w:pBdr>
      <w:spacing w:before="100" w:beforeAutospacing="1" w:after="100" w:afterAutospacing="1"/>
      <w:jc w:val="center"/>
    </w:pPr>
    <w:rPr>
      <w:rFonts w:ascii="Arial" w:hAnsi="Arial" w:cs="Arial"/>
      <w:sz w:val="18"/>
      <w:szCs w:val="18"/>
    </w:rPr>
  </w:style>
  <w:style w:type="paragraph" w:customStyle="1" w:styleId="xl92">
    <w:name w:val="xl92"/>
    <w:basedOn w:val="Normale"/>
    <w:rsid w:val="00DF7BCA"/>
    <w:pPr>
      <w:spacing w:before="100" w:beforeAutospacing="1" w:after="100" w:afterAutospacing="1"/>
      <w:jc w:val="center"/>
    </w:pPr>
    <w:rPr>
      <w:rFonts w:ascii="Arial" w:hAnsi="Arial" w:cs="Arial"/>
      <w:sz w:val="18"/>
      <w:szCs w:val="18"/>
    </w:rPr>
  </w:style>
  <w:style w:type="paragraph" w:customStyle="1" w:styleId="xl93">
    <w:name w:val="xl93"/>
    <w:basedOn w:val="Normale"/>
    <w:rsid w:val="00DF7BCA"/>
    <w:pPr>
      <w:spacing w:before="100" w:beforeAutospacing="1" w:after="100" w:afterAutospacing="1"/>
      <w:jc w:val="center"/>
    </w:pPr>
    <w:rPr>
      <w:rFonts w:ascii="Arial" w:hAnsi="Arial" w:cs="Arial"/>
      <w:sz w:val="18"/>
      <w:szCs w:val="18"/>
    </w:rPr>
  </w:style>
  <w:style w:type="paragraph" w:customStyle="1" w:styleId="xl94">
    <w:name w:val="xl94"/>
    <w:basedOn w:val="Normale"/>
    <w:rsid w:val="00DF7BCA"/>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5">
    <w:name w:val="xl95"/>
    <w:basedOn w:val="Normale"/>
    <w:rsid w:val="00DF7BCA"/>
    <w:pPr>
      <w:pBdr>
        <w:top w:val="single" w:sz="8" w:space="0" w:color="auto"/>
        <w:left w:val="single" w:sz="4"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6">
    <w:name w:val="xl96"/>
    <w:basedOn w:val="Normale"/>
    <w:rsid w:val="00DF7BCA"/>
    <w:pPr>
      <w:pBdr>
        <w:top w:val="single" w:sz="8" w:space="0" w:color="auto"/>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7">
    <w:name w:val="xl97"/>
    <w:basedOn w:val="Normale"/>
    <w:rsid w:val="00DF7BC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8"/>
      <w:szCs w:val="18"/>
    </w:rPr>
  </w:style>
  <w:style w:type="paragraph" w:customStyle="1" w:styleId="xl98">
    <w:name w:val="xl98"/>
    <w:basedOn w:val="Normale"/>
    <w:rsid w:val="00DF7BCA"/>
    <w:pPr>
      <w:pBdr>
        <w:top w:val="single" w:sz="8" w:space="0" w:color="auto"/>
        <w:left w:val="single" w:sz="4"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9">
    <w:name w:val="xl99"/>
    <w:basedOn w:val="Normale"/>
    <w:rsid w:val="00DF7BCA"/>
    <w:pPr>
      <w:pBdr>
        <w:top w:val="single" w:sz="8" w:space="0" w:color="auto"/>
        <w:left w:val="single" w:sz="4" w:space="0" w:color="auto"/>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numbering" w:customStyle="1" w:styleId="Nessunelenco31">
    <w:name w:val="Nessun elenco31"/>
    <w:next w:val="Nessunelenco"/>
    <w:uiPriority w:val="99"/>
    <w:semiHidden/>
    <w:unhideWhenUsed/>
    <w:rsid w:val="00DF7BCA"/>
  </w:style>
  <w:style w:type="numbering" w:customStyle="1" w:styleId="Nessunelenco41">
    <w:name w:val="Nessun elenco41"/>
    <w:next w:val="Nessunelenco"/>
    <w:uiPriority w:val="99"/>
    <w:semiHidden/>
    <w:unhideWhenUsed/>
    <w:rsid w:val="00DF7BCA"/>
  </w:style>
  <w:style w:type="paragraph" w:customStyle="1" w:styleId="xl65">
    <w:name w:val="xl65"/>
    <w:basedOn w:val="Normale"/>
    <w:rsid w:val="00DF7BCA"/>
    <w:pPr>
      <w:spacing w:before="100" w:beforeAutospacing="1" w:after="100" w:afterAutospacing="1"/>
      <w:jc w:val="left"/>
    </w:pPr>
    <w:rPr>
      <w:rFonts w:ascii="Times New Roman" w:hAnsi="Times New Roman"/>
      <w:sz w:val="24"/>
    </w:rPr>
  </w:style>
  <w:style w:type="paragraph" w:customStyle="1" w:styleId="xl100">
    <w:name w:val="xl100"/>
    <w:basedOn w:val="Normale"/>
    <w:rsid w:val="00DF7BCA"/>
    <w:pPr>
      <w:pBdr>
        <w:top w:val="single" w:sz="4" w:space="0" w:color="C0C0C0"/>
        <w:left w:val="single" w:sz="8" w:space="0" w:color="auto"/>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1">
    <w:name w:val="xl101"/>
    <w:basedOn w:val="Normale"/>
    <w:rsid w:val="00DF7BCA"/>
    <w:pPr>
      <w:pBdr>
        <w:top w:val="single" w:sz="4" w:space="0" w:color="C0C0C0"/>
        <w:left w:val="single" w:sz="4" w:space="0" w:color="C0C0C0"/>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2">
    <w:name w:val="xl102"/>
    <w:basedOn w:val="Normale"/>
    <w:rsid w:val="00DF7BCA"/>
    <w:pPr>
      <w:pBdr>
        <w:bottom w:val="single" w:sz="8" w:space="0" w:color="auto"/>
        <w:right w:val="single" w:sz="8" w:space="0" w:color="auto"/>
      </w:pBdr>
      <w:spacing w:before="100" w:beforeAutospacing="1" w:after="100" w:afterAutospacing="1"/>
      <w:jc w:val="right"/>
    </w:pPr>
    <w:rPr>
      <w:rFonts w:ascii="Times New Roman" w:hAnsi="Times New Roman"/>
      <w:sz w:val="24"/>
    </w:rPr>
  </w:style>
  <w:style w:type="paragraph" w:customStyle="1" w:styleId="xl103">
    <w:name w:val="xl103"/>
    <w:basedOn w:val="Normale"/>
    <w:rsid w:val="00DF7BCA"/>
    <w:pPr>
      <w:pBdr>
        <w:top w:val="single" w:sz="4" w:space="0" w:color="C0C0C0"/>
        <w:left w:val="single" w:sz="4" w:space="0" w:color="C0C0C0"/>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4">
    <w:name w:val="xl104"/>
    <w:basedOn w:val="Normale"/>
    <w:rsid w:val="00DF7BCA"/>
    <w:pPr>
      <w:pBdr>
        <w:bottom w:val="single" w:sz="8" w:space="0" w:color="auto"/>
      </w:pBdr>
      <w:spacing w:before="100" w:beforeAutospacing="1" w:after="100" w:afterAutospacing="1"/>
      <w:jc w:val="right"/>
    </w:pPr>
    <w:rPr>
      <w:rFonts w:ascii="Times New Roman" w:hAnsi="Times New Roman"/>
      <w:sz w:val="24"/>
    </w:rPr>
  </w:style>
  <w:style w:type="paragraph" w:customStyle="1" w:styleId="xl105">
    <w:name w:val="xl105"/>
    <w:basedOn w:val="Normale"/>
    <w:rsid w:val="00DF7BCA"/>
    <w:pPr>
      <w:pBdr>
        <w:left w:val="single" w:sz="8" w:space="0" w:color="auto"/>
        <w:bottom w:val="single" w:sz="8" w:space="0" w:color="auto"/>
      </w:pBdr>
      <w:spacing w:before="100" w:beforeAutospacing="1" w:after="100" w:afterAutospacing="1"/>
      <w:jc w:val="left"/>
    </w:pPr>
    <w:rPr>
      <w:rFonts w:ascii="Times New Roman" w:hAnsi="Times New Roman"/>
      <w:sz w:val="24"/>
    </w:rPr>
  </w:style>
  <w:style w:type="paragraph" w:customStyle="1" w:styleId="xl106">
    <w:name w:val="xl106"/>
    <w:basedOn w:val="Normale"/>
    <w:rsid w:val="00DF7BCA"/>
    <w:pPr>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sz w:val="24"/>
    </w:rPr>
  </w:style>
  <w:style w:type="paragraph" w:customStyle="1" w:styleId="xl107">
    <w:name w:val="xl107"/>
    <w:basedOn w:val="Normale"/>
    <w:rsid w:val="00DF7BCA"/>
    <w:pPr>
      <w:pBdr>
        <w:left w:val="single" w:sz="8" w:space="0" w:color="auto"/>
        <w:bottom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08">
    <w:name w:val="xl108"/>
    <w:basedOn w:val="Normale"/>
    <w:rsid w:val="00DF7BCA"/>
    <w:pPr>
      <w:pBdr>
        <w:top w:val="single" w:sz="4" w:space="0" w:color="C0C0C0"/>
        <w:left w:val="single" w:sz="8" w:space="0" w:color="auto"/>
        <w:bottom w:val="single" w:sz="4" w:space="0" w:color="C0C0C0"/>
      </w:pBdr>
      <w:spacing w:before="100" w:beforeAutospacing="1" w:after="100" w:afterAutospacing="1"/>
      <w:jc w:val="left"/>
    </w:pPr>
    <w:rPr>
      <w:rFonts w:ascii="Calibri" w:hAnsi="Calibri"/>
      <w:sz w:val="22"/>
      <w:szCs w:val="22"/>
    </w:rPr>
  </w:style>
  <w:style w:type="paragraph" w:customStyle="1" w:styleId="xl109">
    <w:name w:val="xl109"/>
    <w:basedOn w:val="Normale"/>
    <w:rsid w:val="00DF7BCA"/>
    <w:pPr>
      <w:pBdr>
        <w:top w:val="single" w:sz="4" w:space="0" w:color="C0C0C0"/>
        <w:left w:val="single" w:sz="8" w:space="0" w:color="auto"/>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0">
    <w:name w:val="xl110"/>
    <w:basedOn w:val="Normale"/>
    <w:rsid w:val="00DF7BCA"/>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1">
    <w:name w:val="xl111"/>
    <w:basedOn w:val="Normale"/>
    <w:rsid w:val="00DF7BCA"/>
    <w:pPr>
      <w:pBdr>
        <w:right w:val="single" w:sz="8" w:space="0" w:color="auto"/>
      </w:pBdr>
      <w:spacing w:before="100" w:beforeAutospacing="1" w:after="100" w:afterAutospacing="1"/>
      <w:jc w:val="right"/>
    </w:pPr>
    <w:rPr>
      <w:rFonts w:ascii="Arial" w:hAnsi="Arial" w:cs="Arial"/>
      <w:sz w:val="24"/>
    </w:rPr>
  </w:style>
  <w:style w:type="paragraph" w:customStyle="1" w:styleId="xl112">
    <w:name w:val="xl112"/>
    <w:basedOn w:val="Normale"/>
    <w:rsid w:val="00DF7BCA"/>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3">
    <w:name w:val="xl113"/>
    <w:basedOn w:val="Normale"/>
    <w:rsid w:val="00DF7BCA"/>
    <w:pPr>
      <w:spacing w:before="100" w:beforeAutospacing="1" w:after="100" w:afterAutospacing="1"/>
      <w:jc w:val="right"/>
    </w:pPr>
    <w:rPr>
      <w:rFonts w:ascii="Arial" w:hAnsi="Arial" w:cs="Arial"/>
      <w:sz w:val="24"/>
    </w:rPr>
  </w:style>
  <w:style w:type="paragraph" w:customStyle="1" w:styleId="xl114">
    <w:name w:val="xl114"/>
    <w:basedOn w:val="Normale"/>
    <w:rsid w:val="00DF7BCA"/>
    <w:pPr>
      <w:pBdr>
        <w:left w:val="single" w:sz="8" w:space="0" w:color="auto"/>
        <w:right w:val="single" w:sz="8" w:space="0" w:color="auto"/>
      </w:pBdr>
      <w:spacing w:before="100" w:beforeAutospacing="1" w:after="100" w:afterAutospacing="1"/>
      <w:jc w:val="right"/>
    </w:pPr>
    <w:rPr>
      <w:rFonts w:ascii="Arial" w:hAnsi="Arial" w:cs="Arial"/>
      <w:sz w:val="24"/>
    </w:rPr>
  </w:style>
  <w:style w:type="paragraph" w:customStyle="1" w:styleId="xl115">
    <w:name w:val="xl115"/>
    <w:basedOn w:val="Normale"/>
    <w:rsid w:val="00DF7BCA"/>
    <w:pPr>
      <w:pBdr>
        <w:left w:val="single" w:sz="8" w:space="0" w:color="auto"/>
        <w:right w:val="single" w:sz="8" w:space="0" w:color="auto"/>
      </w:pBdr>
      <w:spacing w:before="100" w:beforeAutospacing="1" w:after="100" w:afterAutospacing="1"/>
      <w:jc w:val="left"/>
    </w:pPr>
    <w:rPr>
      <w:rFonts w:ascii="Arial" w:hAnsi="Arial" w:cs="Arial"/>
      <w:sz w:val="24"/>
    </w:rPr>
  </w:style>
  <w:style w:type="paragraph" w:customStyle="1" w:styleId="xl116">
    <w:name w:val="xl116"/>
    <w:basedOn w:val="Normale"/>
    <w:rsid w:val="00DF7BCA"/>
    <w:pPr>
      <w:pBdr>
        <w:top w:val="single" w:sz="8" w:space="0" w:color="auto"/>
        <w:left w:val="single" w:sz="4" w:space="0" w:color="000000"/>
        <w:bottom w:val="single" w:sz="8" w:space="0" w:color="auto"/>
        <w:right w:val="single" w:sz="8" w:space="0" w:color="auto"/>
      </w:pBdr>
      <w:shd w:val="clear" w:color="000000" w:fill="C5D9F1"/>
      <w:spacing w:before="100" w:beforeAutospacing="1" w:after="100" w:afterAutospacing="1"/>
      <w:jc w:val="left"/>
    </w:pPr>
    <w:rPr>
      <w:rFonts w:ascii="Calibri" w:hAnsi="Calibri"/>
      <w:sz w:val="22"/>
      <w:szCs w:val="22"/>
    </w:rPr>
  </w:style>
  <w:style w:type="paragraph" w:customStyle="1" w:styleId="xl117">
    <w:name w:val="xl117"/>
    <w:basedOn w:val="Normale"/>
    <w:rsid w:val="00DF7BCA"/>
    <w:pPr>
      <w:pBdr>
        <w:top w:val="single" w:sz="8" w:space="0" w:color="auto"/>
        <w:left w:val="single" w:sz="8" w:space="0" w:color="auto"/>
        <w:bottom w:val="single" w:sz="8" w:space="0" w:color="auto"/>
        <w:right w:val="single" w:sz="8" w:space="0" w:color="auto"/>
      </w:pBdr>
      <w:shd w:val="clear" w:color="000000" w:fill="C5D9F1"/>
      <w:spacing w:before="100" w:beforeAutospacing="1" w:after="100" w:afterAutospacing="1"/>
      <w:jc w:val="left"/>
    </w:pPr>
    <w:rPr>
      <w:rFonts w:ascii="Arial" w:hAnsi="Arial" w:cs="Arial"/>
      <w:b/>
      <w:bCs/>
      <w:sz w:val="24"/>
    </w:rPr>
  </w:style>
  <w:style w:type="paragraph" w:customStyle="1" w:styleId="xl118">
    <w:name w:val="xl118"/>
    <w:basedOn w:val="Normale"/>
    <w:rsid w:val="00DF7BCA"/>
    <w:pPr>
      <w:pBdr>
        <w:top w:val="single" w:sz="8" w:space="0" w:color="auto"/>
        <w:left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19">
    <w:name w:val="xl119"/>
    <w:basedOn w:val="Normale"/>
    <w:rsid w:val="00DF7BCA"/>
    <w:pPr>
      <w:pBdr>
        <w:left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20">
    <w:name w:val="xl120"/>
    <w:basedOn w:val="Normale"/>
    <w:rsid w:val="00DF7BCA"/>
    <w:pPr>
      <w:pBdr>
        <w:left w:val="single" w:sz="8" w:space="0" w:color="auto"/>
        <w:right w:val="single" w:sz="8" w:space="0" w:color="auto"/>
      </w:pBdr>
      <w:spacing w:before="100" w:beforeAutospacing="1" w:after="100" w:afterAutospacing="1"/>
      <w:jc w:val="left"/>
    </w:pPr>
    <w:rPr>
      <w:rFonts w:ascii="Arial" w:hAnsi="Arial" w:cs="Arial"/>
      <w:sz w:val="24"/>
    </w:rPr>
  </w:style>
  <w:style w:type="paragraph" w:customStyle="1" w:styleId="xl121">
    <w:name w:val="xl121"/>
    <w:basedOn w:val="Normale"/>
    <w:rsid w:val="00DF7BCA"/>
    <w:pPr>
      <w:pBdr>
        <w:left w:val="single" w:sz="8" w:space="0" w:color="auto"/>
        <w:bottom w:val="single" w:sz="8" w:space="0" w:color="auto"/>
        <w:right w:val="single" w:sz="8" w:space="0" w:color="auto"/>
      </w:pBdr>
      <w:spacing w:before="100" w:beforeAutospacing="1" w:after="100" w:afterAutospacing="1"/>
      <w:jc w:val="left"/>
    </w:pPr>
    <w:rPr>
      <w:rFonts w:ascii="Times New Roman" w:hAnsi="Times New Roman"/>
      <w:sz w:val="24"/>
    </w:rPr>
  </w:style>
  <w:style w:type="character" w:customStyle="1" w:styleId="Corpodeltesto3Carattere">
    <w:name w:val="Corpo del testo 3 Carattere"/>
    <w:link w:val="Corpodeltesto3"/>
    <w:rsid w:val="00DF7BCA"/>
    <w:rPr>
      <w:rFonts w:ascii="Verdana" w:hAnsi="Verdana"/>
      <w:i/>
      <w:iCs/>
      <w:szCs w:val="24"/>
    </w:rPr>
  </w:style>
  <w:style w:type="character" w:customStyle="1" w:styleId="CollegamentoInternet">
    <w:name w:val="Collegamento Internet"/>
    <w:uiPriority w:val="99"/>
    <w:rsid w:val="00DF7BCA"/>
    <w:rPr>
      <w:color w:val="0000FF"/>
      <w:u w:val="single"/>
    </w:rPr>
  </w:style>
  <w:style w:type="paragraph" w:customStyle="1" w:styleId="Corpotesto1">
    <w:name w:val="Corpo testo1"/>
    <w:aliases w:val="Body Text"/>
    <w:basedOn w:val="Normale"/>
    <w:rsid w:val="00DF7BCA"/>
    <w:rPr>
      <w:rFonts w:ascii="Arial" w:hAnsi="Arial" w:cs="Arial"/>
      <w:sz w:val="24"/>
    </w:rPr>
  </w:style>
  <w:style w:type="numbering" w:customStyle="1" w:styleId="Stile1">
    <w:name w:val="Stile1"/>
    <w:uiPriority w:val="99"/>
    <w:rsid w:val="00DF7BCA"/>
    <w:pPr>
      <w:numPr>
        <w:numId w:val="5"/>
      </w:numPr>
    </w:pPr>
  </w:style>
  <w:style w:type="character" w:customStyle="1" w:styleId="FooterChar">
    <w:name w:val="Footer Char"/>
    <w:uiPriority w:val="99"/>
    <w:locked/>
    <w:rsid w:val="00DF7BCA"/>
    <w:rPr>
      <w:rFonts w:ascii="Times New Roman" w:hAnsi="Times New Roman" w:cs="Times New Roman"/>
      <w:sz w:val="24"/>
      <w:szCs w:val="24"/>
      <w:lang w:eastAsia="it-IT"/>
    </w:rPr>
  </w:style>
  <w:style w:type="character" w:customStyle="1" w:styleId="PRSR-CorpodeltestoCarattereCarattere">
    <w:name w:val="PRSR - Corpo del testo Carattere Carattere"/>
    <w:locked/>
    <w:rsid w:val="00DF7BCA"/>
    <w:rPr>
      <w:rFonts w:ascii="Bookman Old Style" w:hAnsi="Bookman Old Style" w:cs="Bookman Old Style"/>
      <w:sz w:val="24"/>
      <w:szCs w:val="24"/>
      <w:lang w:val="it-IT" w:eastAsia="it-IT" w:bidi="ar-SA"/>
    </w:rPr>
  </w:style>
  <w:style w:type="paragraph" w:customStyle="1" w:styleId="BodyText21">
    <w:name w:val="Body Text 21"/>
    <w:basedOn w:val="Normale"/>
    <w:rsid w:val="00DF7BCA"/>
    <w:rPr>
      <w:rFonts w:ascii="Times New Roman" w:hAnsi="Times New Roman"/>
      <w:sz w:val="24"/>
      <w:szCs w:val="20"/>
      <w:lang w:bidi="he-IL"/>
    </w:rPr>
  </w:style>
  <w:style w:type="paragraph" w:customStyle="1" w:styleId="msolistparagraph0">
    <w:name w:val="msolistparagraph"/>
    <w:basedOn w:val="Normale"/>
    <w:rsid w:val="00DF7BCA"/>
    <w:pPr>
      <w:ind w:left="720"/>
      <w:jc w:val="left"/>
    </w:pPr>
    <w:rPr>
      <w:rFonts w:ascii="Calibri" w:hAnsi="Calibri"/>
      <w:sz w:val="22"/>
      <w:szCs w:val="22"/>
      <w:lang w:eastAsia="en-US"/>
    </w:rPr>
  </w:style>
  <w:style w:type="paragraph" w:customStyle="1" w:styleId="StileTitolo1NonGrassetto">
    <w:name w:val="Stile Titolo 1 + Non Grassetto"/>
    <w:basedOn w:val="Titolo1"/>
    <w:link w:val="StileTitolo1NonGrassettoCarattere"/>
    <w:rsid w:val="00DF7BCA"/>
    <w:pPr>
      <w:numPr>
        <w:numId w:val="0"/>
      </w:numPr>
      <w:spacing w:after="0"/>
    </w:pPr>
    <w:rPr>
      <w:rFonts w:ascii="Times New Roman" w:hAnsi="Times New Roman"/>
      <w:bCs w:val="0"/>
      <w:sz w:val="22"/>
      <w:szCs w:val="40"/>
    </w:rPr>
  </w:style>
  <w:style w:type="character" w:customStyle="1" w:styleId="StileTitolo1NonGrassettoCarattere">
    <w:name w:val="Stile Titolo 1 + Non Grassetto Carattere"/>
    <w:link w:val="StileTitolo1NonGrassetto"/>
    <w:locked/>
    <w:rsid w:val="00DF7BCA"/>
    <w:rPr>
      <w:rFonts w:cs="Arial"/>
      <w:b/>
      <w:sz w:val="22"/>
      <w:szCs w:val="40"/>
    </w:rPr>
  </w:style>
  <w:style w:type="paragraph" w:customStyle="1" w:styleId="Paragrafoelenco2">
    <w:name w:val="Paragrafo elenco2"/>
    <w:basedOn w:val="Normale"/>
    <w:uiPriority w:val="99"/>
    <w:rsid w:val="00DF7BCA"/>
    <w:pPr>
      <w:ind w:left="720"/>
      <w:contextualSpacing/>
      <w:jc w:val="left"/>
    </w:pPr>
    <w:rPr>
      <w:rFonts w:ascii="Times New Roman" w:hAnsi="Times New Roman"/>
      <w:sz w:val="24"/>
    </w:rPr>
  </w:style>
  <w:style w:type="character" w:customStyle="1" w:styleId="CommentTextChar">
    <w:name w:val="Comment Text Char"/>
    <w:semiHidden/>
    <w:locked/>
    <w:rsid w:val="00DF7BCA"/>
    <w:rPr>
      <w:rFonts w:eastAsia="Calibri"/>
      <w:lang w:val="it-IT" w:eastAsia="it-IT" w:bidi="ar-SA"/>
    </w:rPr>
  </w:style>
  <w:style w:type="table" w:customStyle="1" w:styleId="Grigliatabella1211">
    <w:name w:val="Griglia tabella1211"/>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
    <w:name w:val="Griglia tabella131"/>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Mappadocumento">
    <w:name w:val="Document Map"/>
    <w:basedOn w:val="Normale"/>
    <w:link w:val="MappadocumentoCarattere"/>
    <w:rsid w:val="00DF7BCA"/>
    <w:pPr>
      <w:shd w:val="clear" w:color="auto" w:fill="000080"/>
      <w:jc w:val="left"/>
    </w:pPr>
    <w:rPr>
      <w:rFonts w:ascii="Tahoma" w:hAnsi="Tahoma"/>
      <w:szCs w:val="20"/>
    </w:rPr>
  </w:style>
  <w:style w:type="character" w:customStyle="1" w:styleId="MappadocumentoCarattere">
    <w:name w:val="Mappa documento Carattere"/>
    <w:link w:val="Mappadocumento"/>
    <w:rsid w:val="00DF7BCA"/>
    <w:rPr>
      <w:rFonts w:ascii="Tahoma" w:hAnsi="Tahoma" w:cs="Tahoma"/>
      <w:shd w:val="clear" w:color="auto" w:fill="000080"/>
    </w:rPr>
  </w:style>
  <w:style w:type="character" w:customStyle="1" w:styleId="Heading1Char">
    <w:name w:val="Heading 1 Char"/>
    <w:uiPriority w:val="99"/>
    <w:locked/>
    <w:rsid w:val="00DF7BCA"/>
    <w:rPr>
      <w:rFonts w:ascii="Cambria" w:hAnsi="Cambria" w:cs="Cambria"/>
      <w:b/>
      <w:bCs/>
      <w:kern w:val="32"/>
      <w:sz w:val="32"/>
      <w:szCs w:val="32"/>
    </w:rPr>
  </w:style>
  <w:style w:type="paragraph" w:customStyle="1" w:styleId="Paragrafoelenco3">
    <w:name w:val="Paragrafo elenco3"/>
    <w:basedOn w:val="Normale"/>
    <w:uiPriority w:val="99"/>
    <w:rsid w:val="00DF7BCA"/>
    <w:pPr>
      <w:ind w:left="720"/>
      <w:jc w:val="left"/>
    </w:pPr>
    <w:rPr>
      <w:rFonts w:ascii="Arial" w:hAnsi="Arial"/>
      <w:sz w:val="24"/>
    </w:rPr>
  </w:style>
  <w:style w:type="paragraph" w:customStyle="1" w:styleId="CM1">
    <w:name w:val="CM1"/>
    <w:basedOn w:val="Normale"/>
    <w:next w:val="Normale"/>
    <w:uiPriority w:val="99"/>
    <w:rsid w:val="00DF7BCA"/>
    <w:pPr>
      <w:autoSpaceDE w:val="0"/>
      <w:autoSpaceDN w:val="0"/>
      <w:adjustRightInd w:val="0"/>
      <w:jc w:val="left"/>
    </w:pPr>
    <w:rPr>
      <w:rFonts w:ascii="EUAlbertina" w:hAnsi="EUAlbertina" w:cs="EUAlbertina"/>
      <w:sz w:val="24"/>
    </w:rPr>
  </w:style>
  <w:style w:type="paragraph" w:customStyle="1" w:styleId="CM3">
    <w:name w:val="CM3"/>
    <w:basedOn w:val="Normale"/>
    <w:next w:val="Normale"/>
    <w:uiPriority w:val="99"/>
    <w:rsid w:val="00DF7BCA"/>
    <w:pPr>
      <w:autoSpaceDE w:val="0"/>
      <w:autoSpaceDN w:val="0"/>
      <w:adjustRightInd w:val="0"/>
      <w:jc w:val="left"/>
    </w:pPr>
    <w:rPr>
      <w:rFonts w:ascii="EUAlbertina" w:hAnsi="EUAlbertina" w:cs="EUAlbertina"/>
      <w:sz w:val="24"/>
    </w:rPr>
  </w:style>
  <w:style w:type="character" w:customStyle="1" w:styleId="HeaderChar">
    <w:name w:val="Header Char"/>
    <w:aliases w:val="hd Char,encabezado Char,F Char,Even Char,intestazione Char,L1 Header Char,Header/Footer Char,header odd Char,Hyphen Char,h Char,even Char"/>
    <w:locked/>
    <w:rsid w:val="00DF7BCA"/>
    <w:rPr>
      <w:rFonts w:ascii="Times New Roman" w:hAnsi="Times New Roman" w:cs="Times New Roman"/>
      <w:sz w:val="24"/>
      <w:szCs w:val="24"/>
      <w:lang w:eastAsia="it-IT"/>
    </w:rPr>
  </w:style>
  <w:style w:type="paragraph" w:customStyle="1" w:styleId="Normale2">
    <w:name w:val="Normale2"/>
    <w:basedOn w:val="Normale"/>
    <w:autoRedefine/>
    <w:uiPriority w:val="99"/>
    <w:rsid w:val="00DF7BCA"/>
    <w:pPr>
      <w:jc w:val="left"/>
    </w:pPr>
    <w:rPr>
      <w:rFonts w:ascii="Arial" w:hAnsi="Arial" w:cs="Arial"/>
      <w:szCs w:val="20"/>
    </w:rPr>
  </w:style>
  <w:style w:type="paragraph" w:customStyle="1" w:styleId="Paragrafoelenco11">
    <w:name w:val="Paragrafo elenco11"/>
    <w:basedOn w:val="Normale"/>
    <w:uiPriority w:val="99"/>
    <w:rsid w:val="00DF7BCA"/>
    <w:pPr>
      <w:ind w:left="720"/>
      <w:contextualSpacing/>
      <w:jc w:val="left"/>
    </w:pPr>
    <w:rPr>
      <w:rFonts w:ascii="Times New Roman" w:eastAsia="Calibri" w:hAnsi="Times New Roman"/>
      <w:sz w:val="24"/>
    </w:rPr>
  </w:style>
  <w:style w:type="table" w:customStyle="1" w:styleId="Elencochiaro-Colore11">
    <w:name w:val="Elenco chiaro - Colore 11"/>
    <w:basedOn w:val="Tabellanormale"/>
    <w:uiPriority w:val="61"/>
    <w:rsid w:val="00DF7BCA"/>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
    <w:name w:val="Nessun elenco5"/>
    <w:next w:val="Nessunelenco"/>
    <w:uiPriority w:val="99"/>
    <w:semiHidden/>
    <w:unhideWhenUsed/>
    <w:rsid w:val="00DF7BCA"/>
  </w:style>
  <w:style w:type="table" w:customStyle="1" w:styleId="Grigliatabella5">
    <w:name w:val="Griglia tabella5"/>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
    <w:name w:val="Griglia tabella15"/>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
    <w:name w:val="Griglia tabella115"/>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2">
    <w:name w:val="Nessun elenco12"/>
    <w:next w:val="Nessunelenco"/>
    <w:semiHidden/>
    <w:unhideWhenUsed/>
    <w:rsid w:val="00DF7BCA"/>
  </w:style>
  <w:style w:type="table" w:customStyle="1" w:styleId="Grigliatabella22">
    <w:name w:val="Griglia tabella22"/>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2">
    <w:name w:val="Nessun elenco112"/>
    <w:next w:val="Nessunelenco"/>
    <w:semiHidden/>
    <w:unhideWhenUsed/>
    <w:rsid w:val="00DF7BCA"/>
  </w:style>
  <w:style w:type="numbering" w:customStyle="1" w:styleId="Nessunelenco1112">
    <w:name w:val="Nessun elenco1112"/>
    <w:next w:val="Nessunelenco"/>
    <w:uiPriority w:val="99"/>
    <w:semiHidden/>
    <w:unhideWhenUsed/>
    <w:rsid w:val="00DF7BCA"/>
  </w:style>
  <w:style w:type="table" w:customStyle="1" w:styleId="Grigliatabella122">
    <w:name w:val="Griglia tabella122"/>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2">
    <w:name w:val="Nessun elenco22"/>
    <w:next w:val="Nessunelenco"/>
    <w:uiPriority w:val="99"/>
    <w:semiHidden/>
    <w:rsid w:val="00DF7BCA"/>
  </w:style>
  <w:style w:type="table" w:customStyle="1" w:styleId="Grigliatabella1112">
    <w:name w:val="Griglia tabella1112"/>
    <w:basedOn w:val="Tabellanormale"/>
    <w:next w:val="Grigliatabella"/>
    <w:rsid w:val="00DF7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2">
    <w:name w:val="Nessun elenco11112"/>
    <w:next w:val="Nessunelenco"/>
    <w:semiHidden/>
    <w:unhideWhenUsed/>
    <w:rsid w:val="00DF7BCA"/>
  </w:style>
  <w:style w:type="numbering" w:customStyle="1" w:styleId="Nessunelenco32">
    <w:name w:val="Nessun elenco32"/>
    <w:next w:val="Nessunelenco"/>
    <w:uiPriority w:val="99"/>
    <w:semiHidden/>
    <w:unhideWhenUsed/>
    <w:rsid w:val="00DF7BCA"/>
  </w:style>
  <w:style w:type="numbering" w:customStyle="1" w:styleId="Nessunelenco42">
    <w:name w:val="Nessun elenco42"/>
    <w:next w:val="Nessunelenco"/>
    <w:uiPriority w:val="99"/>
    <w:semiHidden/>
    <w:unhideWhenUsed/>
    <w:rsid w:val="00DF7BCA"/>
  </w:style>
  <w:style w:type="numbering" w:customStyle="1" w:styleId="Stile11">
    <w:name w:val="Stile11"/>
    <w:rsid w:val="00DF7BCA"/>
    <w:pPr>
      <w:numPr>
        <w:numId w:val="2"/>
      </w:numPr>
    </w:pPr>
  </w:style>
  <w:style w:type="table" w:customStyle="1" w:styleId="Grigliatabella1212">
    <w:name w:val="Griglia tabella1212"/>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
    <w:name w:val="Griglia tabella132"/>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0">
    <w:name w:val="Elenco chiaro - Colore 11"/>
    <w:basedOn w:val="Tabellanormale"/>
    <w:next w:val="Elencochiaro-Colore11"/>
    <w:uiPriority w:val="61"/>
    <w:rsid w:val="00DF7BCA"/>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6">
    <w:name w:val="Nessun elenco6"/>
    <w:next w:val="Nessunelenco"/>
    <w:uiPriority w:val="99"/>
    <w:semiHidden/>
    <w:unhideWhenUsed/>
    <w:rsid w:val="00DF7BCA"/>
  </w:style>
  <w:style w:type="table" w:customStyle="1" w:styleId="Grigliatabella6">
    <w:name w:val="Griglia tabella6"/>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
    <w:name w:val="Griglia tabella16"/>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6">
    <w:name w:val="Griglia tabella116"/>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3">
    <w:name w:val="Griglia tabella123"/>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3">
    <w:name w:val="Griglia tabella133"/>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
    <w:name w:val="Griglia tabella14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3">
    <w:name w:val="Griglia tabella23"/>
    <w:basedOn w:val="Tabellanormale"/>
    <w:next w:val="Grigliatabella"/>
    <w:rsid w:val="00DF7BC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
    <w:name w:val="Griglia tabella15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7">
    <w:name w:val="Nessun elenco7"/>
    <w:next w:val="Nessunelenco"/>
    <w:uiPriority w:val="99"/>
    <w:semiHidden/>
    <w:unhideWhenUsed/>
    <w:rsid w:val="00CF3C26"/>
  </w:style>
  <w:style w:type="table" w:customStyle="1" w:styleId="Grigliatabella7">
    <w:name w:val="Griglia tabella7"/>
    <w:basedOn w:val="Tabellanormale"/>
    <w:next w:val="Grigliatabella"/>
    <w:uiPriority w:val="99"/>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
    <w:name w:val="Griglia tabella17"/>
    <w:basedOn w:val="Tabellanormale"/>
    <w:next w:val="Grigliatabella"/>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4">
    <w:name w:val="Griglia tabella24"/>
    <w:basedOn w:val="Tabellanormale"/>
    <w:next w:val="Grigliatabella"/>
    <w:rsid w:val="00CF3C2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1">
    <w:name w:val="Griglia tabella31"/>
    <w:basedOn w:val="Tabellanormale"/>
    <w:next w:val="Grigliatabella"/>
    <w:rsid w:val="00CF3C2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2">
    <w:name w:val="Griglia tabella142"/>
    <w:basedOn w:val="Tabellanormale"/>
    <w:next w:val="Grigliatabella"/>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8">
    <w:name w:val="Nessun elenco8"/>
    <w:next w:val="Nessunelenco"/>
    <w:uiPriority w:val="99"/>
    <w:semiHidden/>
    <w:unhideWhenUsed/>
    <w:rsid w:val="00CF3C26"/>
  </w:style>
  <w:style w:type="table" w:customStyle="1" w:styleId="Grigliatabella8">
    <w:name w:val="Griglia tabella8"/>
    <w:basedOn w:val="Tabellanormale"/>
    <w:next w:val="Grigliatabella"/>
    <w:uiPriority w:val="59"/>
    <w:rsid w:val="00CF3C2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
    <w:name w:val="Griglia tabella18"/>
    <w:basedOn w:val="Tabellanormale"/>
    <w:next w:val="Grigliatabella"/>
    <w:rsid w:val="00CF3C2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7">
    <w:name w:val="Griglia tabella117"/>
    <w:basedOn w:val="Tabellanormale"/>
    <w:next w:val="Grigliatabella"/>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9">
    <w:name w:val="Nessun elenco9"/>
    <w:next w:val="Nessunelenco"/>
    <w:uiPriority w:val="99"/>
    <w:semiHidden/>
    <w:unhideWhenUsed/>
    <w:rsid w:val="00037AD8"/>
  </w:style>
  <w:style w:type="table" w:customStyle="1" w:styleId="Grigliatabella9">
    <w:name w:val="Griglia tabella9"/>
    <w:basedOn w:val="Tabellanormale"/>
    <w:next w:val="Grigliatabella"/>
    <w:uiPriority w:val="59"/>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
    <w:name w:val="Griglia tabella19"/>
    <w:basedOn w:val="Tabellanormale"/>
    <w:next w:val="Grigliatabella"/>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5">
    <w:name w:val="Griglia tabella25"/>
    <w:basedOn w:val="Tabellanormale"/>
    <w:next w:val="Grigliatabella"/>
    <w:uiPriority w:val="99"/>
    <w:rsid w:val="00037A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2">
    <w:name w:val="Griglia tabella32"/>
    <w:basedOn w:val="Tabellanormale"/>
    <w:next w:val="Grigliatabella"/>
    <w:rsid w:val="00037A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3">
    <w:name w:val="Griglia tabella143"/>
    <w:basedOn w:val="Tabellanormale"/>
    <w:next w:val="Grigliatabella"/>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0">
    <w:name w:val="Nessun elenco10"/>
    <w:next w:val="Nessunelenco"/>
    <w:uiPriority w:val="99"/>
    <w:semiHidden/>
    <w:unhideWhenUsed/>
    <w:rsid w:val="00037AD8"/>
  </w:style>
  <w:style w:type="table" w:customStyle="1" w:styleId="Grigliatabella10">
    <w:name w:val="Griglia tabella10"/>
    <w:basedOn w:val="Tabellanormale"/>
    <w:next w:val="Grigliatabella"/>
    <w:uiPriority w:val="59"/>
    <w:rsid w:val="00037AD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0">
    <w:name w:val="Griglia tabella110"/>
    <w:basedOn w:val="Tabellanormale"/>
    <w:next w:val="Grigliatabella"/>
    <w:rsid w:val="00037AD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8">
    <w:name w:val="Griglia tabella118"/>
    <w:basedOn w:val="Tabellanormale"/>
    <w:next w:val="Grigliatabella"/>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ratterenotaapidipagina">
    <w:name w:val="Carattere nota a piè di pagina"/>
    <w:rsid w:val="000E6943"/>
    <w:rPr>
      <w:rFonts w:cs="Times New Roman"/>
    </w:rPr>
  </w:style>
  <w:style w:type="paragraph" w:customStyle="1" w:styleId="Testonotaapidipagina1">
    <w:name w:val="Testo nota a piè di pagina1"/>
    <w:basedOn w:val="Normale"/>
    <w:rsid w:val="000E6943"/>
    <w:pPr>
      <w:suppressAutoHyphens/>
      <w:jc w:val="left"/>
    </w:pPr>
    <w:rPr>
      <w:rFonts w:ascii="Times New Roman" w:hAnsi="Times New Roman"/>
      <w:kern w:val="1"/>
      <w:szCs w:val="20"/>
      <w:lang w:eastAsia="zh-CN"/>
    </w:rPr>
  </w:style>
  <w:style w:type="character" w:customStyle="1" w:styleId="Titolo6Carattere">
    <w:name w:val="Titolo 6 Carattere"/>
    <w:link w:val="Titolo6"/>
    <w:rsid w:val="00C43D16"/>
    <w:rPr>
      <w:rFonts w:ascii="Verdana" w:hAnsi="Verdana"/>
      <w:b/>
      <w:bCs/>
      <w:sz w:val="22"/>
      <w:szCs w:val="22"/>
    </w:rPr>
  </w:style>
  <w:style w:type="character" w:customStyle="1" w:styleId="Titolo7Carattere">
    <w:name w:val="Titolo 7 Carattere"/>
    <w:link w:val="Titolo7"/>
    <w:rsid w:val="00C43D16"/>
    <w:rPr>
      <w:rFonts w:ascii="Verdana" w:hAnsi="Verdana"/>
      <w:szCs w:val="24"/>
    </w:rPr>
  </w:style>
  <w:style w:type="character" w:customStyle="1" w:styleId="Titolo9Carattere">
    <w:name w:val="Titolo 9 Carattere"/>
    <w:link w:val="Titolo9"/>
    <w:rsid w:val="00C43D16"/>
    <w:rPr>
      <w:rFonts w:ascii="Arial" w:hAnsi="Arial"/>
      <w:sz w:val="22"/>
      <w:szCs w:val="22"/>
    </w:rPr>
  </w:style>
  <w:style w:type="paragraph" w:customStyle="1" w:styleId="Paragrafoelenco4">
    <w:name w:val="Paragrafo elenco4"/>
    <w:basedOn w:val="Normale"/>
    <w:rsid w:val="00C43D16"/>
    <w:pPr>
      <w:ind w:left="720"/>
      <w:contextualSpacing/>
      <w:jc w:val="left"/>
    </w:pPr>
    <w:rPr>
      <w:rFonts w:ascii="Times New Roman" w:hAnsi="Times New Roman"/>
      <w:sz w:val="24"/>
    </w:rPr>
  </w:style>
  <w:style w:type="character" w:customStyle="1" w:styleId="apple-converted-space">
    <w:name w:val="apple-converted-space"/>
    <w:rsid w:val="00C43D16"/>
    <w:rPr>
      <w:rFonts w:cs="Times New Roman"/>
    </w:rPr>
  </w:style>
  <w:style w:type="paragraph" w:styleId="Testodelblocco">
    <w:name w:val="Block Text"/>
    <w:basedOn w:val="Normale"/>
    <w:rsid w:val="00C43D16"/>
    <w:pPr>
      <w:spacing w:before="120" w:after="120"/>
      <w:ind w:left="1440" w:right="1440"/>
    </w:pPr>
    <w:rPr>
      <w:rFonts w:ascii="Times New Roman" w:hAnsi="Times New Roman"/>
      <w:sz w:val="24"/>
      <w:szCs w:val="20"/>
      <w:lang w:val="en-GB" w:eastAsia="en-US"/>
    </w:rPr>
  </w:style>
  <w:style w:type="character" w:customStyle="1" w:styleId="ListLabel1">
    <w:name w:val="ListLabel 1"/>
    <w:uiPriority w:val="99"/>
    <w:rsid w:val="00C43D16"/>
    <w:rPr>
      <w:rFonts w:cs="Times New Roman"/>
      <w:b/>
      <w:bCs/>
      <w:sz w:val="22"/>
      <w:szCs w:val="22"/>
      <w:u w:val="none"/>
    </w:rPr>
  </w:style>
  <w:style w:type="character" w:customStyle="1" w:styleId="ListLabel2">
    <w:name w:val="ListLabel 2"/>
    <w:uiPriority w:val="99"/>
    <w:rsid w:val="00C43D16"/>
    <w:rPr>
      <w:rFonts w:ascii="Times New Roman" w:hAnsi="Times New Roman" w:cs="Times New Roman"/>
      <w:b/>
      <w:bCs/>
      <w:sz w:val="22"/>
      <w:szCs w:val="22"/>
    </w:rPr>
  </w:style>
  <w:style w:type="character" w:customStyle="1" w:styleId="ListLabel3">
    <w:name w:val="ListLabel 3"/>
    <w:uiPriority w:val="99"/>
    <w:rsid w:val="00C43D16"/>
    <w:rPr>
      <w:rFonts w:cs="Times New Roman"/>
      <w:sz w:val="16"/>
      <w:szCs w:val="16"/>
    </w:rPr>
  </w:style>
  <w:style w:type="character" w:customStyle="1" w:styleId="ListLabel4">
    <w:name w:val="ListLabel 4"/>
    <w:uiPriority w:val="99"/>
    <w:rsid w:val="00C43D16"/>
    <w:rPr>
      <w:rFonts w:ascii="Times New Roman" w:hAnsi="Times New Roman" w:cs="Times New Roman"/>
      <w:b/>
      <w:bCs/>
      <w:sz w:val="22"/>
      <w:szCs w:val="22"/>
    </w:rPr>
  </w:style>
  <w:style w:type="character" w:customStyle="1" w:styleId="ListLabel5">
    <w:name w:val="ListLabel 5"/>
    <w:uiPriority w:val="99"/>
    <w:rsid w:val="00C43D16"/>
    <w:rPr>
      <w:rFonts w:eastAsia="MS Mincho" w:cs="Times New Roman"/>
    </w:rPr>
  </w:style>
  <w:style w:type="character" w:customStyle="1" w:styleId="ListLabel6">
    <w:name w:val="ListLabel 6"/>
    <w:uiPriority w:val="99"/>
    <w:rsid w:val="00C43D16"/>
    <w:rPr>
      <w:rFonts w:cs="Times New Roman"/>
    </w:rPr>
  </w:style>
  <w:style w:type="character" w:customStyle="1" w:styleId="ListLabel7">
    <w:name w:val="ListLabel 7"/>
    <w:uiPriority w:val="99"/>
    <w:rsid w:val="00C43D16"/>
    <w:rPr>
      <w:rFonts w:cs="Times New Roman"/>
    </w:rPr>
  </w:style>
  <w:style w:type="character" w:customStyle="1" w:styleId="ListLabel8">
    <w:name w:val="ListLabel 8"/>
    <w:uiPriority w:val="99"/>
    <w:rsid w:val="00C43D16"/>
    <w:rPr>
      <w:rFonts w:ascii="Times New Roman" w:hAnsi="Times New Roman" w:cs="Times New Roman"/>
      <w:sz w:val="22"/>
      <w:szCs w:val="22"/>
    </w:rPr>
  </w:style>
  <w:style w:type="character" w:customStyle="1" w:styleId="ListLabel9">
    <w:name w:val="ListLabel 9"/>
    <w:uiPriority w:val="99"/>
    <w:rsid w:val="00C43D16"/>
    <w:rPr>
      <w:rFonts w:eastAsia="Times New Roman" w:cs="Times New Roman"/>
      <w:sz w:val="22"/>
      <w:szCs w:val="22"/>
    </w:rPr>
  </w:style>
  <w:style w:type="character" w:customStyle="1" w:styleId="ListLabel10">
    <w:name w:val="ListLabel 10"/>
    <w:uiPriority w:val="99"/>
    <w:rsid w:val="00C43D16"/>
    <w:rPr>
      <w:rFonts w:eastAsia="Times New Roman" w:cs="Times New Roman"/>
    </w:rPr>
  </w:style>
  <w:style w:type="character" w:customStyle="1" w:styleId="ListLabel11">
    <w:name w:val="ListLabel 11"/>
    <w:uiPriority w:val="99"/>
    <w:rsid w:val="00C43D16"/>
    <w:rPr>
      <w:rFonts w:cs="Times New Roman"/>
    </w:rPr>
  </w:style>
  <w:style w:type="character" w:customStyle="1" w:styleId="ListLabel12">
    <w:name w:val="ListLabel 12"/>
    <w:uiPriority w:val="99"/>
    <w:rsid w:val="00C43D16"/>
    <w:rPr>
      <w:rFonts w:cs="Times New Roman"/>
    </w:rPr>
  </w:style>
  <w:style w:type="character" w:customStyle="1" w:styleId="ListLabel13">
    <w:name w:val="ListLabel 13"/>
    <w:uiPriority w:val="99"/>
    <w:rsid w:val="00C43D16"/>
    <w:rPr>
      <w:rFonts w:cs="Times New Roman"/>
      <w:b/>
      <w:bCs/>
    </w:rPr>
  </w:style>
  <w:style w:type="character" w:customStyle="1" w:styleId="ListLabel14">
    <w:name w:val="ListLabel 14"/>
    <w:uiPriority w:val="99"/>
    <w:rsid w:val="00C43D16"/>
    <w:rPr>
      <w:rFonts w:cs="Times New Roman"/>
      <w:b/>
      <w:bCs/>
    </w:rPr>
  </w:style>
  <w:style w:type="character" w:customStyle="1" w:styleId="ListLabel15">
    <w:name w:val="ListLabel 15"/>
    <w:uiPriority w:val="99"/>
    <w:rsid w:val="00C43D16"/>
    <w:rPr>
      <w:rFonts w:cs="Times New Roman"/>
    </w:rPr>
  </w:style>
  <w:style w:type="character" w:customStyle="1" w:styleId="Saltoaindice">
    <w:name w:val="Salto a indice"/>
    <w:uiPriority w:val="99"/>
    <w:rsid w:val="00C43D16"/>
    <w:rPr>
      <w:rFonts w:cs="Times New Roman"/>
    </w:rPr>
  </w:style>
  <w:style w:type="character" w:customStyle="1" w:styleId="Richiamoallanotaapidipagina">
    <w:name w:val="Richiamo alla nota a piè di pagina"/>
    <w:uiPriority w:val="99"/>
    <w:rsid w:val="00C43D16"/>
    <w:rPr>
      <w:rFonts w:cs="Times New Roman"/>
      <w:vertAlign w:val="superscript"/>
    </w:rPr>
  </w:style>
  <w:style w:type="character" w:customStyle="1" w:styleId="Richiamoallanotadichiusura">
    <w:name w:val="Richiamo alla nota di chiusura"/>
    <w:uiPriority w:val="99"/>
    <w:rsid w:val="00C43D16"/>
    <w:rPr>
      <w:rFonts w:cs="Times New Roman"/>
      <w:vertAlign w:val="superscript"/>
    </w:rPr>
  </w:style>
  <w:style w:type="character" w:customStyle="1" w:styleId="Caratterenotadichiusura">
    <w:name w:val="Carattere nota di chiusura"/>
    <w:uiPriority w:val="99"/>
    <w:rsid w:val="00C43D16"/>
    <w:rPr>
      <w:rFonts w:cs="Times New Roman"/>
    </w:rPr>
  </w:style>
  <w:style w:type="character" w:customStyle="1" w:styleId="TitoloCarattere">
    <w:name w:val="Titolo Carattere"/>
    <w:link w:val="Titolo"/>
    <w:rsid w:val="00C43D16"/>
    <w:rPr>
      <w:rFonts w:ascii="Arial" w:hAnsi="Arial" w:cs="Arial"/>
      <w:b/>
      <w:bCs/>
      <w:sz w:val="28"/>
      <w:szCs w:val="24"/>
    </w:rPr>
  </w:style>
  <w:style w:type="paragraph" w:styleId="Elenco">
    <w:name w:val="List"/>
    <w:basedOn w:val="Corpotesto"/>
    <w:uiPriority w:val="99"/>
    <w:rsid w:val="00C43D16"/>
    <w:pPr>
      <w:spacing w:after="140" w:line="288" w:lineRule="auto"/>
      <w:jc w:val="left"/>
    </w:pPr>
    <w:rPr>
      <w:sz w:val="24"/>
    </w:rPr>
  </w:style>
  <w:style w:type="paragraph" w:styleId="Didascalia">
    <w:name w:val="caption"/>
    <w:basedOn w:val="Normale"/>
    <w:qFormat/>
    <w:rsid w:val="00C43D16"/>
    <w:pPr>
      <w:suppressLineNumbers/>
      <w:spacing w:before="120" w:after="120"/>
      <w:jc w:val="left"/>
    </w:pPr>
    <w:rPr>
      <w:rFonts w:ascii="Arial" w:hAnsi="Arial" w:cs="Arial"/>
      <w:i/>
      <w:iCs/>
      <w:sz w:val="24"/>
    </w:rPr>
  </w:style>
  <w:style w:type="paragraph" w:customStyle="1" w:styleId="Indice">
    <w:name w:val="Indice"/>
    <w:basedOn w:val="Normale"/>
    <w:uiPriority w:val="99"/>
    <w:rsid w:val="00C43D16"/>
    <w:pPr>
      <w:suppressLineNumbers/>
      <w:jc w:val="left"/>
    </w:pPr>
    <w:rPr>
      <w:rFonts w:ascii="Arial" w:hAnsi="Arial" w:cs="Arial"/>
      <w:sz w:val="24"/>
    </w:rPr>
  </w:style>
  <w:style w:type="character" w:customStyle="1" w:styleId="BodyText2Char1">
    <w:name w:val="Body Text 2 Char1"/>
    <w:uiPriority w:val="99"/>
    <w:semiHidden/>
    <w:rsid w:val="00C43D16"/>
    <w:rPr>
      <w:rFonts w:ascii="Arial" w:hAnsi="Arial" w:cs="Arial"/>
      <w:sz w:val="24"/>
      <w:szCs w:val="24"/>
    </w:rPr>
  </w:style>
  <w:style w:type="character" w:customStyle="1" w:styleId="BodyTextIndent2Char1">
    <w:name w:val="Body Text Indent 2 Char1"/>
    <w:uiPriority w:val="99"/>
    <w:semiHidden/>
    <w:rsid w:val="00C43D16"/>
    <w:rPr>
      <w:rFonts w:ascii="Arial" w:hAnsi="Arial" w:cs="Arial"/>
      <w:sz w:val="24"/>
      <w:szCs w:val="24"/>
    </w:rPr>
  </w:style>
  <w:style w:type="character" w:customStyle="1" w:styleId="BodyTextIndent3Char1">
    <w:name w:val="Body Text Indent 3 Char1"/>
    <w:uiPriority w:val="99"/>
    <w:semiHidden/>
    <w:rsid w:val="00C43D16"/>
    <w:rPr>
      <w:rFonts w:ascii="Arial" w:hAnsi="Arial" w:cs="Arial"/>
      <w:sz w:val="16"/>
      <w:szCs w:val="16"/>
    </w:rPr>
  </w:style>
  <w:style w:type="character" w:customStyle="1" w:styleId="FooterChar2">
    <w:name w:val="Footer Char2"/>
    <w:uiPriority w:val="99"/>
    <w:semiHidden/>
    <w:rsid w:val="00C43D16"/>
    <w:rPr>
      <w:rFonts w:ascii="Arial" w:hAnsi="Arial" w:cs="Arial"/>
      <w:sz w:val="24"/>
      <w:szCs w:val="24"/>
    </w:rPr>
  </w:style>
  <w:style w:type="character" w:customStyle="1" w:styleId="HeaderChar2">
    <w:name w:val="Header Char2"/>
    <w:aliases w:val="hd Char1,encabezado Char1,F Char1,Even Char1,intestazione Char1,L1 Header Char1,Header/Footer Char1,header odd Char1,Hyphen Char1,h Char1,even Char1"/>
    <w:uiPriority w:val="99"/>
    <w:semiHidden/>
    <w:rsid w:val="00C43D16"/>
    <w:rPr>
      <w:rFonts w:ascii="Arial" w:hAnsi="Arial" w:cs="Arial"/>
      <w:sz w:val="24"/>
      <w:szCs w:val="24"/>
    </w:rPr>
  </w:style>
  <w:style w:type="character" w:customStyle="1" w:styleId="BalloonTextChar1">
    <w:name w:val="Balloon Text Char1"/>
    <w:uiPriority w:val="99"/>
    <w:semiHidden/>
    <w:rsid w:val="00C43D16"/>
    <w:rPr>
      <w:rFonts w:cs="Times New Roman"/>
      <w:sz w:val="2"/>
      <w:szCs w:val="2"/>
    </w:rPr>
  </w:style>
  <w:style w:type="character" w:customStyle="1" w:styleId="CommentTextChar2">
    <w:name w:val="Comment Text Char2"/>
    <w:uiPriority w:val="99"/>
    <w:semiHidden/>
    <w:rsid w:val="00C43D16"/>
    <w:rPr>
      <w:rFonts w:ascii="Arial" w:hAnsi="Arial" w:cs="Arial"/>
      <w:sz w:val="20"/>
      <w:szCs w:val="20"/>
    </w:rPr>
  </w:style>
  <w:style w:type="character" w:customStyle="1" w:styleId="CommentSubjectChar1">
    <w:name w:val="Comment Subject Char1"/>
    <w:uiPriority w:val="99"/>
    <w:semiHidden/>
    <w:rsid w:val="00C43D16"/>
    <w:rPr>
      <w:rFonts w:ascii="Arial" w:eastAsia="Times New Roman" w:hAnsi="Arial" w:cs="Arial"/>
      <w:b/>
      <w:bCs/>
      <w:sz w:val="20"/>
      <w:szCs w:val="20"/>
      <w:lang w:val="it-IT" w:eastAsia="it-IT"/>
    </w:rPr>
  </w:style>
  <w:style w:type="character" w:customStyle="1" w:styleId="FootnoteTextChar1">
    <w:name w:val="Footnote Text Char1"/>
    <w:uiPriority w:val="99"/>
    <w:semiHidden/>
    <w:rsid w:val="00C43D16"/>
    <w:rPr>
      <w:rFonts w:ascii="Arial" w:hAnsi="Arial" w:cs="Arial"/>
      <w:sz w:val="20"/>
      <w:szCs w:val="20"/>
    </w:rPr>
  </w:style>
  <w:style w:type="character" w:customStyle="1" w:styleId="DocumentMapChar1">
    <w:name w:val="Document Map Char1"/>
    <w:uiPriority w:val="99"/>
    <w:semiHidden/>
    <w:rsid w:val="00C43D16"/>
    <w:rPr>
      <w:rFonts w:cs="Times New Roman"/>
      <w:sz w:val="2"/>
      <w:szCs w:val="2"/>
    </w:rPr>
  </w:style>
  <w:style w:type="character" w:customStyle="1" w:styleId="BodyText3Char1">
    <w:name w:val="Body Text 3 Char1"/>
    <w:uiPriority w:val="99"/>
    <w:semiHidden/>
    <w:rsid w:val="00C43D16"/>
    <w:rPr>
      <w:rFonts w:ascii="Arial" w:hAnsi="Arial" w:cs="Arial"/>
      <w:sz w:val="16"/>
      <w:szCs w:val="16"/>
    </w:rPr>
  </w:style>
  <w:style w:type="paragraph" w:customStyle="1" w:styleId="Notaapidipagina">
    <w:name w:val="Nota a piè di pagina"/>
    <w:basedOn w:val="Normale"/>
    <w:uiPriority w:val="99"/>
    <w:rsid w:val="00C43D16"/>
    <w:pPr>
      <w:jc w:val="left"/>
    </w:pPr>
    <w:rPr>
      <w:rFonts w:ascii="Arial" w:hAnsi="Arial" w:cs="Arial"/>
      <w:sz w:val="24"/>
    </w:rPr>
  </w:style>
  <w:style w:type="paragraph" w:customStyle="1" w:styleId="Quotations">
    <w:name w:val="Quotations"/>
    <w:basedOn w:val="Normale"/>
    <w:uiPriority w:val="99"/>
    <w:rsid w:val="00C43D16"/>
    <w:pPr>
      <w:jc w:val="left"/>
    </w:pPr>
    <w:rPr>
      <w:rFonts w:ascii="Arial" w:hAnsi="Arial" w:cs="Arial"/>
      <w:sz w:val="24"/>
    </w:rPr>
  </w:style>
  <w:style w:type="paragraph" w:customStyle="1" w:styleId="Titoloprincipale">
    <w:name w:val="Titolo principale"/>
    <w:basedOn w:val="Titolo"/>
    <w:uiPriority w:val="99"/>
    <w:rsid w:val="00C43D16"/>
    <w:pPr>
      <w:keepNext/>
      <w:spacing w:before="240" w:after="120"/>
      <w:jc w:val="left"/>
    </w:pPr>
    <w:rPr>
      <w:rFonts w:ascii="Liberation Sans" w:eastAsia="Microsoft YaHei" w:hAnsi="Liberation Sans" w:cs="Liberation Sans"/>
      <w:b w:val="0"/>
      <w:bCs w:val="0"/>
      <w:szCs w:val="28"/>
    </w:rPr>
  </w:style>
  <w:style w:type="character" w:customStyle="1" w:styleId="SottotitoloCarattere">
    <w:name w:val="Sottotitolo Carattere"/>
    <w:link w:val="Sottotitolo"/>
    <w:rsid w:val="00C43D16"/>
    <w:rPr>
      <w:rFonts w:ascii="Verdana" w:hAnsi="Verdana"/>
      <w:b/>
      <w:bCs/>
      <w:szCs w:val="24"/>
    </w:rPr>
  </w:style>
  <w:style w:type="numbering" w:customStyle="1" w:styleId="Stile2">
    <w:name w:val="Stile2"/>
    <w:rsid w:val="00C43D16"/>
    <w:pPr>
      <w:numPr>
        <w:numId w:val="28"/>
      </w:numPr>
    </w:pPr>
  </w:style>
  <w:style w:type="character" w:customStyle="1" w:styleId="CommentTextChar1">
    <w:name w:val="Comment Text Char1"/>
    <w:semiHidden/>
    <w:locked/>
    <w:rsid w:val="00C43D16"/>
    <w:rPr>
      <w:rFonts w:ascii="Times New Roman" w:hAnsi="Times New Roman" w:cs="Times New Roman"/>
      <w:sz w:val="20"/>
      <w:lang w:eastAsia="it-IT"/>
    </w:rPr>
  </w:style>
  <w:style w:type="paragraph" w:customStyle="1" w:styleId="estremi">
    <w:name w:val="estremi"/>
    <w:basedOn w:val="Normale"/>
    <w:rsid w:val="00C43D16"/>
    <w:pPr>
      <w:spacing w:before="100" w:beforeAutospacing="1" w:after="100" w:afterAutospacing="1"/>
      <w:jc w:val="left"/>
    </w:pPr>
    <w:rPr>
      <w:rFonts w:ascii="Times New Roman" w:hAnsi="Times New Roman"/>
      <w:sz w:val="24"/>
    </w:rPr>
  </w:style>
  <w:style w:type="character" w:customStyle="1" w:styleId="Heading3Char">
    <w:name w:val="Heading 3 Char"/>
    <w:semiHidden/>
    <w:locked/>
    <w:rsid w:val="00C43D16"/>
    <w:rPr>
      <w:rFonts w:ascii="Cambria" w:hAnsi="Cambria" w:cs="Times New Roman"/>
      <w:b/>
      <w:bCs/>
      <w:color w:val="4F81BD"/>
    </w:rPr>
  </w:style>
  <w:style w:type="paragraph" w:styleId="Rientronormale">
    <w:name w:val="Normal Indent"/>
    <w:basedOn w:val="Normale"/>
    <w:rsid w:val="00C43D16"/>
    <w:pPr>
      <w:numPr>
        <w:numId w:val="29"/>
      </w:numPr>
      <w:spacing w:before="40" w:after="80"/>
    </w:pPr>
    <w:rPr>
      <w:rFonts w:ascii="Arial" w:hAnsi="Arial"/>
      <w:sz w:val="24"/>
      <w:lang w:eastAsia="en-US"/>
    </w:rPr>
  </w:style>
  <w:style w:type="paragraph" w:customStyle="1" w:styleId="Margine">
    <w:name w:val="Margine"/>
    <w:basedOn w:val="Normale"/>
    <w:rsid w:val="00C43D16"/>
    <w:pPr>
      <w:autoSpaceDE w:val="0"/>
      <w:autoSpaceDN w:val="0"/>
    </w:pPr>
    <w:rPr>
      <w:rFonts w:ascii="Tms Rmn" w:hAnsi="Tms Rmn"/>
      <w:sz w:val="24"/>
    </w:rPr>
  </w:style>
  <w:style w:type="character" w:customStyle="1" w:styleId="RientrocorpodeltestoCarattere">
    <w:name w:val="Rientro corpo del testo Carattere"/>
    <w:link w:val="Rientrocorpodeltesto"/>
    <w:rsid w:val="00C43D16"/>
    <w:rPr>
      <w:rFonts w:ascii="Verdana" w:hAnsi="Verdana"/>
      <w:szCs w:val="24"/>
    </w:rPr>
  </w:style>
  <w:style w:type="paragraph" w:customStyle="1" w:styleId="Norma">
    <w:name w:val="Norma"/>
    <w:basedOn w:val="Normale"/>
    <w:rsid w:val="00C43D16"/>
    <w:pPr>
      <w:keepNext/>
      <w:jc w:val="left"/>
    </w:pPr>
    <w:rPr>
      <w:rFonts w:ascii="Times New Roman" w:hAnsi="Times New Roman"/>
      <w:b/>
      <w:bCs/>
      <w:sz w:val="24"/>
      <w:lang w:eastAsia="en-US"/>
    </w:rPr>
  </w:style>
  <w:style w:type="paragraph" w:customStyle="1" w:styleId="Corpodeltesto210">
    <w:name w:val="Corpo del testo 21"/>
    <w:basedOn w:val="Normale"/>
    <w:rsid w:val="00C43D16"/>
    <w:rPr>
      <w:rFonts w:ascii="Times New Roman" w:hAnsi="Times New Roman"/>
      <w:szCs w:val="20"/>
    </w:rPr>
  </w:style>
  <w:style w:type="paragraph" w:customStyle="1" w:styleId="Stiletitolo2">
    <w:name w:val="Stile titolo 2"/>
    <w:basedOn w:val="Corpodeltesto2"/>
    <w:rsid w:val="00C43D16"/>
    <w:rPr>
      <w:rFonts w:ascii="Times New Roman" w:hAnsi="Times New Roman"/>
      <w:b/>
      <w:bCs/>
      <w:color w:val="auto"/>
      <w:sz w:val="24"/>
      <w:szCs w:val="20"/>
    </w:rPr>
  </w:style>
  <w:style w:type="paragraph" w:customStyle="1" w:styleId="provvr0">
    <w:name w:val="provv_r0"/>
    <w:basedOn w:val="Normale"/>
    <w:rsid w:val="00C43D16"/>
    <w:pPr>
      <w:spacing w:before="100" w:beforeAutospacing="1" w:after="100" w:afterAutospacing="1"/>
    </w:pPr>
    <w:rPr>
      <w:rFonts w:ascii="Times New Roman" w:hAnsi="Times New Roman"/>
      <w:sz w:val="24"/>
    </w:rPr>
  </w:style>
  <w:style w:type="paragraph" w:customStyle="1" w:styleId="ListNumberLevel3">
    <w:name w:val="List Number (Level 3)"/>
    <w:basedOn w:val="Normale"/>
    <w:rsid w:val="00C43D16"/>
    <w:pPr>
      <w:tabs>
        <w:tab w:val="num" w:pos="2160"/>
      </w:tabs>
      <w:spacing w:before="120" w:after="120"/>
      <w:ind w:left="2160" w:hanging="360"/>
    </w:pPr>
    <w:rPr>
      <w:rFonts w:ascii="Times New Roman" w:hAnsi="Times New Roman"/>
      <w:sz w:val="24"/>
      <w:szCs w:val="20"/>
      <w:lang w:val="en-GB" w:eastAsia="zh-CN"/>
    </w:rPr>
  </w:style>
  <w:style w:type="paragraph" w:customStyle="1" w:styleId="normal111">
    <w:name w:val="normal 1.1.1"/>
    <w:basedOn w:val="Normale"/>
    <w:rsid w:val="00C43D16"/>
    <w:pPr>
      <w:spacing w:before="40" w:after="80"/>
      <w:ind w:left="1440"/>
    </w:pPr>
    <w:rPr>
      <w:rFonts w:ascii="Arial" w:hAnsi="Arial"/>
      <w:sz w:val="24"/>
      <w:lang w:eastAsia="en-US"/>
    </w:rPr>
  </w:style>
  <w:style w:type="paragraph" w:styleId="Testonormale">
    <w:name w:val="Plain Text"/>
    <w:basedOn w:val="Normale"/>
    <w:link w:val="TestonormaleCarattere"/>
    <w:rsid w:val="00C43D16"/>
    <w:pPr>
      <w:widowControl w:val="0"/>
      <w:jc w:val="left"/>
    </w:pPr>
    <w:rPr>
      <w:rFonts w:ascii="Courier New" w:hAnsi="Courier New"/>
      <w:szCs w:val="20"/>
    </w:rPr>
  </w:style>
  <w:style w:type="character" w:customStyle="1" w:styleId="TestonormaleCarattere">
    <w:name w:val="Testo normale Carattere"/>
    <w:link w:val="Testonormale"/>
    <w:rsid w:val="00C43D16"/>
    <w:rPr>
      <w:rFonts w:ascii="Courier New" w:hAnsi="Courier New"/>
    </w:rPr>
  </w:style>
  <w:style w:type="paragraph" w:customStyle="1" w:styleId="elenco1">
    <w:name w:val="elenco1"/>
    <w:basedOn w:val="Normale"/>
    <w:rsid w:val="00C43D16"/>
    <w:pPr>
      <w:widowControl w:val="0"/>
      <w:tabs>
        <w:tab w:val="left" w:pos="425"/>
        <w:tab w:val="left" w:pos="851"/>
      </w:tabs>
      <w:ind w:left="425"/>
    </w:pPr>
    <w:rPr>
      <w:rFonts w:ascii="Times New Roman" w:hAnsi="Times New Roman"/>
      <w:sz w:val="24"/>
    </w:rPr>
  </w:style>
  <w:style w:type="paragraph" w:customStyle="1" w:styleId="TxBrp1">
    <w:name w:val="TxBr_p1"/>
    <w:basedOn w:val="Normale"/>
    <w:rsid w:val="00C43D16"/>
    <w:pPr>
      <w:widowControl w:val="0"/>
      <w:tabs>
        <w:tab w:val="left" w:pos="204"/>
      </w:tabs>
      <w:autoSpaceDE w:val="0"/>
      <w:autoSpaceDN w:val="0"/>
    </w:pPr>
    <w:rPr>
      <w:rFonts w:ascii="Arial" w:hAnsi="Arial" w:cs="Arial"/>
      <w:szCs w:val="20"/>
      <w:lang w:val="en-US"/>
    </w:rPr>
  </w:style>
  <w:style w:type="paragraph" w:customStyle="1" w:styleId="PlainText1">
    <w:name w:val="Plain Text1"/>
    <w:basedOn w:val="Normale"/>
    <w:rsid w:val="00C43D16"/>
    <w:pPr>
      <w:widowControl w:val="0"/>
      <w:jc w:val="left"/>
    </w:pPr>
    <w:rPr>
      <w:rFonts w:ascii="Courier New" w:hAnsi="Courier New"/>
      <w:szCs w:val="20"/>
    </w:rPr>
  </w:style>
  <w:style w:type="character" w:customStyle="1" w:styleId="CarattereCarattere70">
    <w:name w:val="Carattere Carattere7"/>
    <w:rsid w:val="00C43D16"/>
    <w:rPr>
      <w:rFonts w:eastAsia="SimSun" w:cs="Times New Roman"/>
      <w:sz w:val="24"/>
      <w:szCs w:val="24"/>
      <w:lang w:val="it-IT" w:eastAsia="zh-CN" w:bidi="ar-SA"/>
    </w:rPr>
  </w:style>
  <w:style w:type="paragraph" w:customStyle="1" w:styleId="testoslittato">
    <w:name w:val="testoslittato"/>
    <w:basedOn w:val="Normale"/>
    <w:rsid w:val="00C43D16"/>
    <w:pPr>
      <w:spacing w:before="100" w:beforeAutospacing="1" w:after="75"/>
      <w:ind w:left="270"/>
      <w:jc w:val="left"/>
    </w:pPr>
    <w:rPr>
      <w:rFonts w:ascii="Times New Roman" w:hAnsi="Times New Roman"/>
      <w:sz w:val="24"/>
    </w:rPr>
  </w:style>
  <w:style w:type="paragraph" w:customStyle="1" w:styleId="normal10">
    <w:name w:val="normal1"/>
    <w:basedOn w:val="Normale"/>
    <w:rsid w:val="00C43D16"/>
    <w:pPr>
      <w:spacing w:before="60" w:after="60"/>
    </w:pPr>
    <w:rPr>
      <w:rFonts w:ascii="Times New Roman" w:eastAsia="SimSun" w:hAnsi="Times New Roman"/>
      <w:i/>
      <w:iCs/>
      <w:sz w:val="22"/>
      <w:szCs w:val="22"/>
      <w:lang w:eastAsia="zh-CN"/>
    </w:rPr>
  </w:style>
  <w:style w:type="paragraph" w:styleId="Puntoelenco">
    <w:name w:val="List Bullet"/>
    <w:basedOn w:val="Normale"/>
    <w:rsid w:val="00C43D16"/>
    <w:pPr>
      <w:tabs>
        <w:tab w:val="num" w:pos="360"/>
      </w:tabs>
      <w:ind w:left="360" w:hanging="360"/>
      <w:jc w:val="left"/>
    </w:pPr>
    <w:rPr>
      <w:rFonts w:ascii="Times New Roman" w:hAnsi="Times New Roman"/>
      <w:sz w:val="24"/>
    </w:rPr>
  </w:style>
  <w:style w:type="paragraph" w:customStyle="1" w:styleId="ListDash">
    <w:name w:val="List Dash"/>
    <w:basedOn w:val="Normale"/>
    <w:rsid w:val="00C43D16"/>
    <w:pPr>
      <w:tabs>
        <w:tab w:val="num" w:pos="720"/>
      </w:tabs>
      <w:spacing w:before="120" w:after="120"/>
      <w:ind w:left="720" w:hanging="360"/>
    </w:pPr>
    <w:rPr>
      <w:rFonts w:ascii="Times New Roman" w:hAnsi="Times New Roman"/>
      <w:sz w:val="24"/>
      <w:szCs w:val="20"/>
      <w:lang w:val="en-GB" w:eastAsia="zh-CN"/>
    </w:rPr>
  </w:style>
  <w:style w:type="paragraph" w:customStyle="1" w:styleId="direzione">
    <w:name w:val="direzione"/>
    <w:basedOn w:val="Normale"/>
    <w:next w:val="Pidipagina"/>
    <w:rsid w:val="00C43D16"/>
    <w:rPr>
      <w:rFonts w:ascii="Times New Roman" w:hAnsi="Times New Roman"/>
      <w:sz w:val="24"/>
      <w:szCs w:val="20"/>
    </w:rPr>
  </w:style>
  <w:style w:type="paragraph" w:customStyle="1" w:styleId="provvc">
    <w:name w:val="provv_c"/>
    <w:basedOn w:val="Normale"/>
    <w:rsid w:val="00C43D16"/>
    <w:pPr>
      <w:spacing w:before="100" w:beforeAutospacing="1" w:after="100" w:afterAutospacing="1"/>
      <w:jc w:val="center"/>
    </w:pPr>
    <w:rPr>
      <w:rFonts w:ascii="Times New Roman" w:hAnsi="Times New Roman"/>
      <w:sz w:val="24"/>
    </w:rPr>
  </w:style>
  <w:style w:type="paragraph" w:customStyle="1" w:styleId="provvr1">
    <w:name w:val="provv_r1"/>
    <w:basedOn w:val="Normale"/>
    <w:rsid w:val="00C43D16"/>
    <w:pPr>
      <w:spacing w:before="100" w:beforeAutospacing="1" w:after="100" w:afterAutospacing="1"/>
      <w:ind w:firstLine="400"/>
    </w:pPr>
    <w:rPr>
      <w:rFonts w:ascii="Times New Roman" w:hAnsi="Times New Roman"/>
      <w:sz w:val="24"/>
    </w:rPr>
  </w:style>
  <w:style w:type="paragraph" w:customStyle="1" w:styleId="linkquadratino">
    <w:name w:val="linkquadratino"/>
    <w:basedOn w:val="Normale"/>
    <w:rsid w:val="00C43D16"/>
    <w:pPr>
      <w:spacing w:before="64" w:after="21"/>
      <w:ind w:left="193"/>
      <w:jc w:val="left"/>
    </w:pPr>
    <w:rPr>
      <w:rFonts w:ascii="Times New Roman" w:hAnsi="Times New Roman"/>
      <w:b/>
      <w:bCs/>
      <w:sz w:val="24"/>
    </w:rPr>
  </w:style>
  <w:style w:type="character" w:customStyle="1" w:styleId="linkneltesto">
    <w:name w:val="link_nel_testo"/>
    <w:rsid w:val="00C43D16"/>
    <w:rPr>
      <w:rFonts w:cs="Times New Roman"/>
      <w:i/>
      <w:iCs/>
    </w:rPr>
  </w:style>
  <w:style w:type="character" w:customStyle="1" w:styleId="CarattereCarattere11">
    <w:name w:val="Carattere Carattere11"/>
    <w:rsid w:val="00C43D16"/>
    <w:rPr>
      <w:rFonts w:ascii="Tahoma" w:hAnsi="Tahoma" w:cs="Tahoma"/>
      <w:b/>
      <w:bCs/>
      <w:sz w:val="28"/>
      <w:szCs w:val="24"/>
      <w:lang w:val="it-IT" w:eastAsia="it-IT" w:bidi="ar-SA"/>
    </w:rPr>
  </w:style>
  <w:style w:type="character" w:customStyle="1" w:styleId="CarattereCarattere10">
    <w:name w:val="Carattere Carattere10"/>
    <w:semiHidden/>
    <w:rsid w:val="00C43D16"/>
    <w:rPr>
      <w:rFonts w:ascii="Tahoma" w:hAnsi="Tahoma" w:cs="Tahoma"/>
      <w:b/>
      <w:bCs/>
      <w:sz w:val="28"/>
      <w:szCs w:val="28"/>
      <w:lang w:val="it-IT" w:eastAsia="it-IT" w:bidi="ar-SA"/>
    </w:rPr>
  </w:style>
  <w:style w:type="character" w:customStyle="1" w:styleId="CarattereCarattere9">
    <w:name w:val="Carattere Carattere9"/>
    <w:semiHidden/>
    <w:rsid w:val="00C43D16"/>
    <w:rPr>
      <w:b/>
      <w:bCs/>
      <w:sz w:val="22"/>
      <w:szCs w:val="22"/>
      <w:lang w:val="it-IT" w:eastAsia="it-IT" w:bidi="ar-SA"/>
    </w:rPr>
  </w:style>
  <w:style w:type="character" w:customStyle="1" w:styleId="CarattereCarattere4">
    <w:name w:val="Carattere Carattere4"/>
    <w:semiHidden/>
    <w:rsid w:val="00C43D16"/>
    <w:rPr>
      <w:sz w:val="24"/>
      <w:szCs w:val="24"/>
      <w:lang w:val="it-IT" w:eastAsia="it-IT" w:bidi="ar-SA"/>
    </w:rPr>
  </w:style>
  <w:style w:type="character" w:customStyle="1" w:styleId="CarattereCarattere3">
    <w:name w:val="Carattere Carattere3"/>
    <w:rsid w:val="00C43D16"/>
    <w:rPr>
      <w:sz w:val="16"/>
      <w:szCs w:val="16"/>
      <w:lang w:val="it-IT" w:eastAsia="it-IT" w:bidi="ar-SA"/>
    </w:rPr>
  </w:style>
  <w:style w:type="character" w:customStyle="1" w:styleId="CarattereCarattere8">
    <w:name w:val="Carattere Carattere8"/>
    <w:rsid w:val="00C43D16"/>
    <w:rPr>
      <w:lang w:val="it-IT" w:eastAsia="it-IT" w:bidi="ar-SA"/>
    </w:rPr>
  </w:style>
  <w:style w:type="character" w:customStyle="1" w:styleId="CarattereCarattere">
    <w:name w:val="Carattere Carattere"/>
    <w:rsid w:val="00C43D16"/>
    <w:rPr>
      <w:sz w:val="24"/>
      <w:szCs w:val="24"/>
      <w:lang w:val="it-IT" w:eastAsia="it-IT" w:bidi="ar-SA"/>
    </w:rPr>
  </w:style>
  <w:style w:type="character" w:customStyle="1" w:styleId="CarattereCarattere1">
    <w:name w:val="Carattere Carattere1"/>
    <w:rsid w:val="00C43D16"/>
    <w:rPr>
      <w:rFonts w:ascii="Tahoma" w:hAnsi="Tahoma" w:cs="Tahoma"/>
      <w:sz w:val="16"/>
      <w:szCs w:val="16"/>
      <w:lang w:val="it-IT" w:eastAsia="it-IT" w:bidi="ar-SA"/>
    </w:rPr>
  </w:style>
  <w:style w:type="character" w:customStyle="1" w:styleId="CarattereCarattere5">
    <w:name w:val="Carattere Carattere5"/>
    <w:semiHidden/>
    <w:rsid w:val="00C43D16"/>
    <w:rPr>
      <w:sz w:val="24"/>
      <w:szCs w:val="24"/>
      <w:lang w:val="it-IT" w:eastAsia="it-IT" w:bidi="ar-SA"/>
    </w:rPr>
  </w:style>
  <w:style w:type="paragraph" w:customStyle="1" w:styleId="ListNumberLevel4">
    <w:name w:val="List Number (Level 4)"/>
    <w:basedOn w:val="Normale"/>
    <w:rsid w:val="00C43D16"/>
    <w:pPr>
      <w:numPr>
        <w:ilvl w:val="1"/>
      </w:numPr>
      <w:tabs>
        <w:tab w:val="num" w:pos="2835"/>
      </w:tabs>
      <w:spacing w:before="120" w:after="120"/>
      <w:ind w:left="2835" w:hanging="709"/>
    </w:pPr>
    <w:rPr>
      <w:rFonts w:ascii="Times New Roman" w:hAnsi="Times New Roman"/>
      <w:sz w:val="24"/>
      <w:szCs w:val="20"/>
      <w:lang w:val="en-GB" w:eastAsia="zh-CN"/>
    </w:rPr>
  </w:style>
  <w:style w:type="character" w:customStyle="1" w:styleId="CarattereCarattere6">
    <w:name w:val="Carattere Carattere6"/>
    <w:rsid w:val="00C43D16"/>
    <w:rPr>
      <w:sz w:val="24"/>
      <w:szCs w:val="24"/>
      <w:lang w:val="it-IT" w:eastAsia="it-IT" w:bidi="ar-SA"/>
    </w:rPr>
  </w:style>
  <w:style w:type="character" w:customStyle="1" w:styleId="CarattereCarattere2">
    <w:name w:val="Carattere Carattere2"/>
    <w:semiHidden/>
    <w:rsid w:val="00C43D16"/>
    <w:rPr>
      <w:sz w:val="24"/>
      <w:szCs w:val="24"/>
      <w:lang w:val="it-IT" w:eastAsia="it-IT" w:bidi="ar-SA"/>
    </w:rPr>
  </w:style>
  <w:style w:type="paragraph" w:customStyle="1" w:styleId="Testonormale1">
    <w:name w:val="Testo normale1"/>
    <w:basedOn w:val="Normale"/>
    <w:rsid w:val="00C43D16"/>
    <w:pPr>
      <w:widowControl w:val="0"/>
      <w:jc w:val="left"/>
    </w:pPr>
    <w:rPr>
      <w:rFonts w:ascii="Courier New" w:hAnsi="Courier New"/>
      <w:szCs w:val="20"/>
    </w:rPr>
  </w:style>
  <w:style w:type="character" w:customStyle="1" w:styleId="CarattereCarattere71">
    <w:name w:val="Carattere Carattere71"/>
    <w:locked/>
    <w:rsid w:val="00C43D16"/>
    <w:rPr>
      <w:rFonts w:ascii="Arial" w:hAnsi="Arial" w:cs="Arial"/>
      <w:sz w:val="24"/>
      <w:szCs w:val="24"/>
      <w:lang w:val="it-IT" w:eastAsia="it-IT" w:bidi="ar-SA"/>
    </w:rPr>
  </w:style>
  <w:style w:type="numbering" w:customStyle="1" w:styleId="Nessunelenco51">
    <w:name w:val="Nessun elenco51"/>
    <w:next w:val="Nessunelenco"/>
    <w:semiHidden/>
    <w:rsid w:val="00C43D16"/>
  </w:style>
  <w:style w:type="paragraph" w:customStyle="1" w:styleId="Standard">
    <w:name w:val="Standard"/>
    <w:rsid w:val="00C43D16"/>
    <w:pPr>
      <w:suppressAutoHyphens/>
      <w:autoSpaceDN w:val="0"/>
      <w:textAlignment w:val="baseline"/>
    </w:pPr>
    <w:rPr>
      <w:rFonts w:ascii="Liberation Serif" w:eastAsia="SimSun" w:hAnsi="Liberation Serif" w:cs="Mangal"/>
      <w:kern w:val="3"/>
      <w:sz w:val="24"/>
      <w:szCs w:val="24"/>
      <w:lang w:eastAsia="zh-CN" w:bidi="hi-IN"/>
    </w:rPr>
  </w:style>
  <w:style w:type="numbering" w:customStyle="1" w:styleId="Nessunelenco121">
    <w:name w:val="Nessun elenco121"/>
    <w:next w:val="Nessunelenco"/>
    <w:uiPriority w:val="99"/>
    <w:semiHidden/>
    <w:unhideWhenUsed/>
    <w:rsid w:val="00C43D16"/>
  </w:style>
  <w:style w:type="numbering" w:customStyle="1" w:styleId="Stile111">
    <w:name w:val="Stile111"/>
    <w:rsid w:val="00C43D16"/>
  </w:style>
  <w:style w:type="numbering" w:customStyle="1" w:styleId="Stile21">
    <w:name w:val="Stile21"/>
    <w:rsid w:val="00C43D16"/>
  </w:style>
  <w:style w:type="numbering" w:customStyle="1" w:styleId="Nessunelenco1121">
    <w:name w:val="Nessun elenco1121"/>
    <w:next w:val="Nessunelenco"/>
    <w:semiHidden/>
    <w:unhideWhenUsed/>
    <w:rsid w:val="00C43D16"/>
  </w:style>
  <w:style w:type="numbering" w:customStyle="1" w:styleId="Nessunelenco111111">
    <w:name w:val="Nessun elenco111111"/>
    <w:next w:val="Nessunelenco"/>
    <w:semiHidden/>
    <w:unhideWhenUsed/>
    <w:rsid w:val="00C43D16"/>
  </w:style>
  <w:style w:type="numbering" w:customStyle="1" w:styleId="Nessunelenco211">
    <w:name w:val="Nessun elenco211"/>
    <w:next w:val="Nessunelenco"/>
    <w:uiPriority w:val="99"/>
    <w:semiHidden/>
    <w:rsid w:val="00C43D16"/>
  </w:style>
  <w:style w:type="numbering" w:customStyle="1" w:styleId="Nessunelenco1111111">
    <w:name w:val="Nessun elenco1111111"/>
    <w:next w:val="Nessunelenco"/>
    <w:uiPriority w:val="99"/>
    <w:semiHidden/>
    <w:unhideWhenUsed/>
    <w:rsid w:val="00C43D16"/>
  </w:style>
  <w:style w:type="numbering" w:customStyle="1" w:styleId="Nessunelenco311">
    <w:name w:val="Nessun elenco311"/>
    <w:next w:val="Nessunelenco"/>
    <w:uiPriority w:val="99"/>
    <w:semiHidden/>
    <w:unhideWhenUsed/>
    <w:rsid w:val="00C43D16"/>
  </w:style>
  <w:style w:type="numbering" w:customStyle="1" w:styleId="Nessunelenco411">
    <w:name w:val="Nessun elenco411"/>
    <w:next w:val="Nessunelenco"/>
    <w:uiPriority w:val="99"/>
    <w:semiHidden/>
    <w:unhideWhenUsed/>
    <w:rsid w:val="00C43D16"/>
  </w:style>
  <w:style w:type="table" w:customStyle="1" w:styleId="Grigliatabella211">
    <w:name w:val="Griglia tabella21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11">
    <w:name w:val="Griglia tabella13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
    <w:name w:val="Nessun elenco511"/>
    <w:next w:val="Nessunelenco"/>
    <w:semiHidden/>
    <w:rsid w:val="00C43D16"/>
  </w:style>
  <w:style w:type="numbering" w:customStyle="1" w:styleId="Stile12">
    <w:name w:val="Stile12"/>
    <w:rsid w:val="00C43D16"/>
  </w:style>
  <w:style w:type="numbering" w:customStyle="1" w:styleId="Stile22">
    <w:name w:val="Stile22"/>
    <w:rsid w:val="00C43D16"/>
  </w:style>
  <w:style w:type="numbering" w:customStyle="1" w:styleId="Nessunelenco13">
    <w:name w:val="Nessun elenco13"/>
    <w:next w:val="Nessunelenco"/>
    <w:semiHidden/>
    <w:unhideWhenUsed/>
    <w:rsid w:val="00C43D16"/>
  </w:style>
  <w:style w:type="numbering" w:customStyle="1" w:styleId="Nessunelenco113">
    <w:name w:val="Nessun elenco113"/>
    <w:next w:val="Nessunelenco"/>
    <w:semiHidden/>
    <w:unhideWhenUsed/>
    <w:rsid w:val="00C43D16"/>
  </w:style>
  <w:style w:type="numbering" w:customStyle="1" w:styleId="Nessunelenco1113">
    <w:name w:val="Nessun elenco1113"/>
    <w:next w:val="Nessunelenco"/>
    <w:uiPriority w:val="99"/>
    <w:semiHidden/>
    <w:unhideWhenUsed/>
    <w:rsid w:val="00C43D16"/>
  </w:style>
  <w:style w:type="table" w:customStyle="1" w:styleId="Grigliatabella1312">
    <w:name w:val="Griglia tabella13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
    <w:name w:val="Nessun elenco52"/>
    <w:next w:val="Nessunelenco"/>
    <w:semiHidden/>
    <w:rsid w:val="00C43D16"/>
  </w:style>
  <w:style w:type="numbering" w:customStyle="1" w:styleId="Nessunelenco61">
    <w:name w:val="Nessun elenco61"/>
    <w:next w:val="Nessunelenco"/>
    <w:uiPriority w:val="99"/>
    <w:semiHidden/>
    <w:unhideWhenUsed/>
    <w:rsid w:val="00C43D16"/>
  </w:style>
  <w:style w:type="numbering" w:customStyle="1" w:styleId="Nessunelenco122">
    <w:name w:val="Nessun elenco122"/>
    <w:next w:val="Nessunelenco"/>
    <w:uiPriority w:val="99"/>
    <w:semiHidden/>
    <w:unhideWhenUsed/>
    <w:rsid w:val="00C43D16"/>
  </w:style>
  <w:style w:type="table" w:customStyle="1" w:styleId="Grigliatabella1121">
    <w:name w:val="Griglia tabella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
    <w:name w:val="Griglia tabella12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
    <w:name w:val="Griglia tabella13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
    <w:name w:val="Stile112"/>
    <w:rsid w:val="00C43D16"/>
  </w:style>
  <w:style w:type="numbering" w:customStyle="1" w:styleId="Stile211">
    <w:name w:val="Stile211"/>
    <w:rsid w:val="00C43D16"/>
  </w:style>
  <w:style w:type="numbering" w:customStyle="1" w:styleId="Nessunelenco1122">
    <w:name w:val="Nessun elenco1122"/>
    <w:next w:val="Nessunelenco"/>
    <w:semiHidden/>
    <w:unhideWhenUsed/>
    <w:rsid w:val="00C43D16"/>
  </w:style>
  <w:style w:type="numbering" w:customStyle="1" w:styleId="Nessunelenco212">
    <w:name w:val="Nessun elenco212"/>
    <w:next w:val="Nessunelenco"/>
    <w:uiPriority w:val="99"/>
    <w:semiHidden/>
    <w:rsid w:val="00C43D16"/>
  </w:style>
  <w:style w:type="numbering" w:customStyle="1" w:styleId="Nessunelenco111112">
    <w:name w:val="Nessun elenco111112"/>
    <w:next w:val="Nessunelenco"/>
    <w:uiPriority w:val="99"/>
    <w:semiHidden/>
    <w:unhideWhenUsed/>
    <w:rsid w:val="00C43D16"/>
  </w:style>
  <w:style w:type="numbering" w:customStyle="1" w:styleId="Nessunelenco312">
    <w:name w:val="Nessun elenco312"/>
    <w:next w:val="Nessunelenco"/>
    <w:uiPriority w:val="99"/>
    <w:semiHidden/>
    <w:unhideWhenUsed/>
    <w:rsid w:val="00C43D16"/>
  </w:style>
  <w:style w:type="numbering" w:customStyle="1" w:styleId="Nessunelenco412">
    <w:name w:val="Nessun elenco412"/>
    <w:next w:val="Nessunelenco"/>
    <w:uiPriority w:val="99"/>
    <w:semiHidden/>
    <w:unhideWhenUsed/>
    <w:rsid w:val="00C43D16"/>
  </w:style>
  <w:style w:type="table" w:customStyle="1" w:styleId="Grigliatabella212">
    <w:name w:val="Griglia tabella21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
    <w:name w:val="Griglia tabella14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
    <w:name w:val="Griglia tabella11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
    <w:name w:val="Griglia tabella12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
    <w:name w:val="Griglia tabella13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
    <w:name w:val="Nessun elenco512"/>
    <w:next w:val="Nessunelenco"/>
    <w:semiHidden/>
    <w:rsid w:val="00C43D16"/>
  </w:style>
  <w:style w:type="numbering" w:customStyle="1" w:styleId="Nessunelenco14">
    <w:name w:val="Nessun elenco14"/>
    <w:next w:val="Nessunelenco"/>
    <w:uiPriority w:val="99"/>
    <w:semiHidden/>
    <w:unhideWhenUsed/>
    <w:rsid w:val="00C43D16"/>
  </w:style>
  <w:style w:type="numbering" w:customStyle="1" w:styleId="Nessunelenco114">
    <w:name w:val="Nessun elenco114"/>
    <w:next w:val="Nessunelenco"/>
    <w:uiPriority w:val="99"/>
    <w:semiHidden/>
    <w:unhideWhenUsed/>
    <w:rsid w:val="00C43D16"/>
  </w:style>
  <w:style w:type="numbering" w:customStyle="1" w:styleId="Nessunelenco1114">
    <w:name w:val="Nessun elenco1114"/>
    <w:next w:val="Nessunelenco"/>
    <w:uiPriority w:val="99"/>
    <w:semiHidden/>
    <w:unhideWhenUsed/>
    <w:rsid w:val="00C43D16"/>
  </w:style>
  <w:style w:type="numbering" w:customStyle="1" w:styleId="Nessunelenco23">
    <w:name w:val="Nessun elenco23"/>
    <w:next w:val="Nessunelenco"/>
    <w:uiPriority w:val="99"/>
    <w:semiHidden/>
    <w:rsid w:val="00C43D16"/>
  </w:style>
  <w:style w:type="numbering" w:customStyle="1" w:styleId="Nessunelenco11113">
    <w:name w:val="Nessun elenco11113"/>
    <w:next w:val="Nessunelenco"/>
    <w:uiPriority w:val="99"/>
    <w:semiHidden/>
    <w:unhideWhenUsed/>
    <w:rsid w:val="00C43D16"/>
  </w:style>
  <w:style w:type="numbering" w:customStyle="1" w:styleId="Nessunelenco33">
    <w:name w:val="Nessun elenco33"/>
    <w:next w:val="Nessunelenco"/>
    <w:uiPriority w:val="99"/>
    <w:semiHidden/>
    <w:unhideWhenUsed/>
    <w:rsid w:val="00C43D16"/>
  </w:style>
  <w:style w:type="numbering" w:customStyle="1" w:styleId="Nessunelenco43">
    <w:name w:val="Nessun elenco43"/>
    <w:next w:val="Nessunelenco"/>
    <w:uiPriority w:val="99"/>
    <w:semiHidden/>
    <w:unhideWhenUsed/>
    <w:rsid w:val="00C43D16"/>
  </w:style>
  <w:style w:type="numbering" w:customStyle="1" w:styleId="Stile13">
    <w:name w:val="Stile13"/>
    <w:uiPriority w:val="99"/>
    <w:rsid w:val="00C43D16"/>
    <w:pPr>
      <w:numPr>
        <w:numId w:val="30"/>
      </w:numPr>
    </w:pPr>
  </w:style>
  <w:style w:type="numbering" w:customStyle="1" w:styleId="Nessunelenco53">
    <w:name w:val="Nessun elenco53"/>
    <w:next w:val="Nessunelenco"/>
    <w:uiPriority w:val="99"/>
    <w:semiHidden/>
    <w:unhideWhenUsed/>
    <w:rsid w:val="00C43D16"/>
  </w:style>
  <w:style w:type="numbering" w:customStyle="1" w:styleId="Stile113">
    <w:name w:val="Stile113"/>
    <w:rsid w:val="00C43D16"/>
    <w:pPr>
      <w:numPr>
        <w:numId w:val="31"/>
      </w:numPr>
    </w:pPr>
  </w:style>
  <w:style w:type="numbering" w:customStyle="1" w:styleId="Stile23">
    <w:name w:val="Stile23"/>
    <w:rsid w:val="00C43D16"/>
    <w:pPr>
      <w:numPr>
        <w:numId w:val="32"/>
      </w:numPr>
    </w:pPr>
  </w:style>
  <w:style w:type="numbering" w:customStyle="1" w:styleId="Nessunelenco123">
    <w:name w:val="Nessun elenco123"/>
    <w:next w:val="Nessunelenco"/>
    <w:semiHidden/>
    <w:unhideWhenUsed/>
    <w:rsid w:val="00C43D16"/>
  </w:style>
  <w:style w:type="numbering" w:customStyle="1" w:styleId="Nessunelenco1123">
    <w:name w:val="Nessun elenco1123"/>
    <w:next w:val="Nessunelenco"/>
    <w:semiHidden/>
    <w:unhideWhenUsed/>
    <w:rsid w:val="00C43D16"/>
  </w:style>
  <w:style w:type="numbering" w:customStyle="1" w:styleId="Nessunelenco213">
    <w:name w:val="Nessun elenco213"/>
    <w:next w:val="Nessunelenco"/>
    <w:uiPriority w:val="99"/>
    <w:semiHidden/>
    <w:rsid w:val="00C43D16"/>
  </w:style>
  <w:style w:type="numbering" w:customStyle="1" w:styleId="Nessunelenco11121">
    <w:name w:val="Nessun elenco11121"/>
    <w:next w:val="Nessunelenco"/>
    <w:uiPriority w:val="99"/>
    <w:semiHidden/>
    <w:unhideWhenUsed/>
    <w:rsid w:val="00C43D16"/>
  </w:style>
  <w:style w:type="numbering" w:customStyle="1" w:styleId="Nessunelenco313">
    <w:name w:val="Nessun elenco313"/>
    <w:next w:val="Nessunelenco"/>
    <w:uiPriority w:val="99"/>
    <w:semiHidden/>
    <w:unhideWhenUsed/>
    <w:rsid w:val="00C43D16"/>
  </w:style>
  <w:style w:type="numbering" w:customStyle="1" w:styleId="Nessunelenco413">
    <w:name w:val="Nessun elenco413"/>
    <w:next w:val="Nessunelenco"/>
    <w:uiPriority w:val="99"/>
    <w:semiHidden/>
    <w:unhideWhenUsed/>
    <w:rsid w:val="00C43D16"/>
  </w:style>
  <w:style w:type="numbering" w:customStyle="1" w:styleId="Nessunelenco513">
    <w:name w:val="Nessun elenco513"/>
    <w:next w:val="Nessunelenco"/>
    <w:semiHidden/>
    <w:rsid w:val="00C43D16"/>
  </w:style>
  <w:style w:type="numbering" w:customStyle="1" w:styleId="Nessunelenco62">
    <w:name w:val="Nessun elenco62"/>
    <w:next w:val="Nessunelenco"/>
    <w:uiPriority w:val="99"/>
    <w:semiHidden/>
    <w:unhideWhenUsed/>
    <w:rsid w:val="00C43D16"/>
  </w:style>
  <w:style w:type="numbering" w:customStyle="1" w:styleId="Nessunelenco1211">
    <w:name w:val="Nessun elenco1211"/>
    <w:next w:val="Nessunelenco"/>
    <w:uiPriority w:val="99"/>
    <w:semiHidden/>
    <w:unhideWhenUsed/>
    <w:rsid w:val="00C43D16"/>
  </w:style>
  <w:style w:type="numbering" w:customStyle="1" w:styleId="Stile1111">
    <w:name w:val="Stile1111"/>
    <w:rsid w:val="00C43D16"/>
  </w:style>
  <w:style w:type="numbering" w:customStyle="1" w:styleId="Stile212">
    <w:name w:val="Stile212"/>
    <w:rsid w:val="00C43D16"/>
  </w:style>
  <w:style w:type="numbering" w:customStyle="1" w:styleId="Nessunelenco11211">
    <w:name w:val="Nessun elenco11211"/>
    <w:next w:val="Nessunelenco"/>
    <w:semiHidden/>
    <w:unhideWhenUsed/>
    <w:rsid w:val="00C43D16"/>
  </w:style>
  <w:style w:type="numbering" w:customStyle="1" w:styleId="Nessunelenco111113">
    <w:name w:val="Nessun elenco111113"/>
    <w:next w:val="Nessunelenco"/>
    <w:semiHidden/>
    <w:unhideWhenUsed/>
    <w:rsid w:val="00C43D16"/>
  </w:style>
  <w:style w:type="numbering" w:customStyle="1" w:styleId="Nessunelenco2111">
    <w:name w:val="Nessun elenco2111"/>
    <w:next w:val="Nessunelenco"/>
    <w:uiPriority w:val="99"/>
    <w:semiHidden/>
    <w:rsid w:val="00C43D16"/>
  </w:style>
  <w:style w:type="numbering" w:customStyle="1" w:styleId="Nessunelenco1111112">
    <w:name w:val="Nessun elenco1111112"/>
    <w:next w:val="Nessunelenco"/>
    <w:uiPriority w:val="99"/>
    <w:semiHidden/>
    <w:unhideWhenUsed/>
    <w:rsid w:val="00C43D16"/>
  </w:style>
  <w:style w:type="numbering" w:customStyle="1" w:styleId="Nessunelenco3111">
    <w:name w:val="Nessun elenco3111"/>
    <w:next w:val="Nessunelenco"/>
    <w:uiPriority w:val="99"/>
    <w:semiHidden/>
    <w:unhideWhenUsed/>
    <w:rsid w:val="00C43D16"/>
  </w:style>
  <w:style w:type="numbering" w:customStyle="1" w:styleId="Nessunelenco4111">
    <w:name w:val="Nessun elenco4111"/>
    <w:next w:val="Nessunelenco"/>
    <w:uiPriority w:val="99"/>
    <w:semiHidden/>
    <w:unhideWhenUsed/>
    <w:rsid w:val="00C43D16"/>
  </w:style>
  <w:style w:type="numbering" w:customStyle="1" w:styleId="Nessunelenco5111">
    <w:name w:val="Nessun elenco5111"/>
    <w:next w:val="Nessunelenco"/>
    <w:semiHidden/>
    <w:rsid w:val="00C43D16"/>
  </w:style>
  <w:style w:type="numbering" w:customStyle="1" w:styleId="Nessunelenco71">
    <w:name w:val="Nessun elenco71"/>
    <w:next w:val="Nessunelenco"/>
    <w:uiPriority w:val="99"/>
    <w:semiHidden/>
    <w:unhideWhenUsed/>
    <w:rsid w:val="00C43D16"/>
  </w:style>
  <w:style w:type="numbering" w:customStyle="1" w:styleId="Stile121">
    <w:name w:val="Stile121"/>
    <w:rsid w:val="00C43D16"/>
  </w:style>
  <w:style w:type="numbering" w:customStyle="1" w:styleId="Stile221">
    <w:name w:val="Stile221"/>
    <w:rsid w:val="00C43D16"/>
  </w:style>
  <w:style w:type="numbering" w:customStyle="1" w:styleId="Nessunelenco131">
    <w:name w:val="Nessun elenco131"/>
    <w:next w:val="Nessunelenco"/>
    <w:semiHidden/>
    <w:unhideWhenUsed/>
    <w:rsid w:val="00C43D16"/>
  </w:style>
  <w:style w:type="numbering" w:customStyle="1" w:styleId="Nessunelenco1131">
    <w:name w:val="Nessun elenco1131"/>
    <w:next w:val="Nessunelenco"/>
    <w:semiHidden/>
    <w:unhideWhenUsed/>
    <w:rsid w:val="00C43D16"/>
  </w:style>
  <w:style w:type="numbering" w:customStyle="1" w:styleId="Nessunelenco221">
    <w:name w:val="Nessun elenco221"/>
    <w:next w:val="Nessunelenco"/>
    <w:uiPriority w:val="99"/>
    <w:semiHidden/>
    <w:rsid w:val="00C43D16"/>
  </w:style>
  <w:style w:type="numbering" w:customStyle="1" w:styleId="Nessunelenco11131">
    <w:name w:val="Nessun elenco11131"/>
    <w:next w:val="Nessunelenco"/>
    <w:uiPriority w:val="99"/>
    <w:semiHidden/>
    <w:unhideWhenUsed/>
    <w:rsid w:val="00C43D16"/>
  </w:style>
  <w:style w:type="numbering" w:customStyle="1" w:styleId="Nessunelenco321">
    <w:name w:val="Nessun elenco321"/>
    <w:next w:val="Nessunelenco"/>
    <w:uiPriority w:val="99"/>
    <w:semiHidden/>
    <w:unhideWhenUsed/>
    <w:rsid w:val="00C43D16"/>
  </w:style>
  <w:style w:type="numbering" w:customStyle="1" w:styleId="Nessunelenco421">
    <w:name w:val="Nessun elenco421"/>
    <w:next w:val="Nessunelenco"/>
    <w:uiPriority w:val="99"/>
    <w:semiHidden/>
    <w:unhideWhenUsed/>
    <w:rsid w:val="00C43D16"/>
  </w:style>
  <w:style w:type="numbering" w:customStyle="1" w:styleId="Nessunelenco521">
    <w:name w:val="Nessun elenco521"/>
    <w:next w:val="Nessunelenco"/>
    <w:semiHidden/>
    <w:rsid w:val="00C43D16"/>
  </w:style>
  <w:style w:type="numbering" w:customStyle="1" w:styleId="Nessunelenco611">
    <w:name w:val="Nessun elenco611"/>
    <w:next w:val="Nessunelenco"/>
    <w:uiPriority w:val="99"/>
    <w:semiHidden/>
    <w:unhideWhenUsed/>
    <w:rsid w:val="00C43D16"/>
  </w:style>
  <w:style w:type="numbering" w:customStyle="1" w:styleId="Nessunelenco1221">
    <w:name w:val="Nessun elenco1221"/>
    <w:next w:val="Nessunelenco"/>
    <w:uiPriority w:val="99"/>
    <w:semiHidden/>
    <w:unhideWhenUsed/>
    <w:rsid w:val="00C43D16"/>
  </w:style>
  <w:style w:type="numbering" w:customStyle="1" w:styleId="Stile1121">
    <w:name w:val="Stile1121"/>
    <w:rsid w:val="00C43D16"/>
  </w:style>
  <w:style w:type="numbering" w:customStyle="1" w:styleId="Stile2111">
    <w:name w:val="Stile2111"/>
    <w:rsid w:val="00C43D16"/>
  </w:style>
  <w:style w:type="numbering" w:customStyle="1" w:styleId="Nessunelenco11221">
    <w:name w:val="Nessun elenco11221"/>
    <w:next w:val="Nessunelenco"/>
    <w:semiHidden/>
    <w:unhideWhenUsed/>
    <w:rsid w:val="00C43D16"/>
  </w:style>
  <w:style w:type="numbering" w:customStyle="1" w:styleId="Nessunelenco111121">
    <w:name w:val="Nessun elenco111121"/>
    <w:next w:val="Nessunelenco"/>
    <w:semiHidden/>
    <w:unhideWhenUsed/>
    <w:rsid w:val="00C43D16"/>
  </w:style>
  <w:style w:type="numbering" w:customStyle="1" w:styleId="Nessunelenco2121">
    <w:name w:val="Nessun elenco2121"/>
    <w:next w:val="Nessunelenco"/>
    <w:uiPriority w:val="99"/>
    <w:semiHidden/>
    <w:rsid w:val="00C43D16"/>
  </w:style>
  <w:style w:type="numbering" w:customStyle="1" w:styleId="Nessunelenco1111121">
    <w:name w:val="Nessun elenco1111121"/>
    <w:next w:val="Nessunelenco"/>
    <w:uiPriority w:val="99"/>
    <w:semiHidden/>
    <w:unhideWhenUsed/>
    <w:rsid w:val="00C43D16"/>
  </w:style>
  <w:style w:type="numbering" w:customStyle="1" w:styleId="Nessunelenco3121">
    <w:name w:val="Nessun elenco3121"/>
    <w:next w:val="Nessunelenco"/>
    <w:uiPriority w:val="99"/>
    <w:semiHidden/>
    <w:unhideWhenUsed/>
    <w:rsid w:val="00C43D16"/>
  </w:style>
  <w:style w:type="numbering" w:customStyle="1" w:styleId="Nessunelenco4121">
    <w:name w:val="Nessun elenco4121"/>
    <w:next w:val="Nessunelenco"/>
    <w:uiPriority w:val="99"/>
    <w:semiHidden/>
    <w:unhideWhenUsed/>
    <w:rsid w:val="00C43D16"/>
  </w:style>
  <w:style w:type="numbering" w:customStyle="1" w:styleId="Nessunelenco5121">
    <w:name w:val="Nessun elenco5121"/>
    <w:next w:val="Nessunelenco"/>
    <w:semiHidden/>
    <w:rsid w:val="00C43D16"/>
  </w:style>
  <w:style w:type="numbering" w:customStyle="1" w:styleId="Nessunelenco81">
    <w:name w:val="Nessun elenco81"/>
    <w:next w:val="Nessunelenco"/>
    <w:uiPriority w:val="99"/>
    <w:semiHidden/>
    <w:unhideWhenUsed/>
    <w:rsid w:val="00C43D16"/>
  </w:style>
  <w:style w:type="paragraph" w:customStyle="1" w:styleId="Paragrafoelenco5">
    <w:name w:val="Paragrafo elenco5"/>
    <w:basedOn w:val="Normale"/>
    <w:rsid w:val="00C43D16"/>
    <w:pPr>
      <w:ind w:left="720"/>
      <w:contextualSpacing/>
      <w:jc w:val="left"/>
    </w:pPr>
    <w:rPr>
      <w:rFonts w:ascii="Times New Roman" w:hAnsi="Times New Roman"/>
      <w:sz w:val="24"/>
    </w:rPr>
  </w:style>
  <w:style w:type="table" w:customStyle="1" w:styleId="Grigliatabella124">
    <w:name w:val="Griglia tabella12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
    <w:name w:val="Griglia tabella13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1">
    <w:name w:val="Stile131"/>
    <w:rsid w:val="00C43D16"/>
  </w:style>
  <w:style w:type="numbering" w:customStyle="1" w:styleId="Stile231">
    <w:name w:val="Stile231"/>
    <w:rsid w:val="00C43D16"/>
  </w:style>
  <w:style w:type="numbering" w:customStyle="1" w:styleId="Nessunelenco141">
    <w:name w:val="Nessun elenco141"/>
    <w:next w:val="Nessunelenco"/>
    <w:semiHidden/>
    <w:unhideWhenUsed/>
    <w:rsid w:val="00C43D16"/>
  </w:style>
  <w:style w:type="numbering" w:customStyle="1" w:styleId="Nessunelenco1141">
    <w:name w:val="Nessun elenco1141"/>
    <w:next w:val="Nessunelenco"/>
    <w:semiHidden/>
    <w:unhideWhenUsed/>
    <w:rsid w:val="00C43D16"/>
  </w:style>
  <w:style w:type="numbering" w:customStyle="1" w:styleId="Nessunelenco231">
    <w:name w:val="Nessun elenco231"/>
    <w:next w:val="Nessunelenco"/>
    <w:uiPriority w:val="99"/>
    <w:semiHidden/>
    <w:rsid w:val="00C43D16"/>
  </w:style>
  <w:style w:type="numbering" w:customStyle="1" w:styleId="Nessunelenco11141">
    <w:name w:val="Nessun elenco11141"/>
    <w:next w:val="Nessunelenco"/>
    <w:uiPriority w:val="99"/>
    <w:semiHidden/>
    <w:unhideWhenUsed/>
    <w:rsid w:val="00C43D16"/>
  </w:style>
  <w:style w:type="numbering" w:customStyle="1" w:styleId="Nessunelenco331">
    <w:name w:val="Nessun elenco331"/>
    <w:next w:val="Nessunelenco"/>
    <w:uiPriority w:val="99"/>
    <w:semiHidden/>
    <w:unhideWhenUsed/>
    <w:rsid w:val="00C43D16"/>
  </w:style>
  <w:style w:type="numbering" w:customStyle="1" w:styleId="Nessunelenco431">
    <w:name w:val="Nessun elenco431"/>
    <w:next w:val="Nessunelenco"/>
    <w:uiPriority w:val="99"/>
    <w:semiHidden/>
    <w:unhideWhenUsed/>
    <w:rsid w:val="00C43D16"/>
  </w:style>
  <w:style w:type="table" w:customStyle="1" w:styleId="Grigliatabella1113">
    <w:name w:val="Griglia tabella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
    <w:name w:val="Griglia tabella12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3">
    <w:name w:val="Griglia tabella13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rpodeltesto22">
    <w:name w:val="Corpo del testo 22"/>
    <w:basedOn w:val="Normale"/>
    <w:rsid w:val="00C43D16"/>
    <w:rPr>
      <w:rFonts w:ascii="Times New Roman" w:hAnsi="Times New Roman"/>
      <w:szCs w:val="20"/>
    </w:rPr>
  </w:style>
  <w:style w:type="paragraph" w:customStyle="1" w:styleId="Testonormale2">
    <w:name w:val="Testo normale2"/>
    <w:basedOn w:val="Normale"/>
    <w:rsid w:val="00C43D16"/>
    <w:pPr>
      <w:widowControl w:val="0"/>
      <w:jc w:val="left"/>
    </w:pPr>
    <w:rPr>
      <w:rFonts w:ascii="Courier New" w:hAnsi="Courier New"/>
      <w:szCs w:val="20"/>
    </w:rPr>
  </w:style>
  <w:style w:type="numbering" w:customStyle="1" w:styleId="Nessunelenco531">
    <w:name w:val="Nessun elenco531"/>
    <w:next w:val="Nessunelenco"/>
    <w:semiHidden/>
    <w:rsid w:val="00C43D16"/>
  </w:style>
  <w:style w:type="numbering" w:customStyle="1" w:styleId="Nessunelenco621">
    <w:name w:val="Nessun elenco621"/>
    <w:next w:val="Nessunelenco"/>
    <w:uiPriority w:val="99"/>
    <w:semiHidden/>
    <w:unhideWhenUsed/>
    <w:rsid w:val="00C43D16"/>
  </w:style>
  <w:style w:type="numbering" w:customStyle="1" w:styleId="Nessunelenco1231">
    <w:name w:val="Nessun elenco1231"/>
    <w:next w:val="Nessunelenco"/>
    <w:uiPriority w:val="99"/>
    <w:semiHidden/>
    <w:unhideWhenUsed/>
    <w:rsid w:val="00C43D16"/>
  </w:style>
  <w:style w:type="table" w:customStyle="1" w:styleId="Grigliatabella33">
    <w:name w:val="Griglia tabella3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2">
    <w:name w:val="Griglia tabella15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2">
    <w:name w:val="Griglia tabella11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2">
    <w:name w:val="Griglia tabella12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2">
    <w:name w:val="Griglia tabella13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1">
    <w:name w:val="Stile1131"/>
    <w:rsid w:val="00C43D16"/>
  </w:style>
  <w:style w:type="numbering" w:customStyle="1" w:styleId="Stile2121">
    <w:name w:val="Stile2121"/>
    <w:rsid w:val="00C43D16"/>
  </w:style>
  <w:style w:type="numbering" w:customStyle="1" w:styleId="Nessunelenco11231">
    <w:name w:val="Nessun elenco11231"/>
    <w:next w:val="Nessunelenco"/>
    <w:semiHidden/>
    <w:unhideWhenUsed/>
    <w:rsid w:val="00C43D16"/>
  </w:style>
  <w:style w:type="numbering" w:customStyle="1" w:styleId="Nessunelenco111131">
    <w:name w:val="Nessun elenco111131"/>
    <w:next w:val="Nessunelenco"/>
    <w:semiHidden/>
    <w:unhideWhenUsed/>
    <w:rsid w:val="00C43D16"/>
  </w:style>
  <w:style w:type="numbering" w:customStyle="1" w:styleId="Nessunelenco2131">
    <w:name w:val="Nessun elenco2131"/>
    <w:next w:val="Nessunelenco"/>
    <w:uiPriority w:val="99"/>
    <w:semiHidden/>
    <w:rsid w:val="00C43D16"/>
  </w:style>
  <w:style w:type="numbering" w:customStyle="1" w:styleId="Nessunelenco1111131">
    <w:name w:val="Nessun elenco1111131"/>
    <w:next w:val="Nessunelenco"/>
    <w:uiPriority w:val="99"/>
    <w:semiHidden/>
    <w:unhideWhenUsed/>
    <w:rsid w:val="00C43D16"/>
  </w:style>
  <w:style w:type="numbering" w:customStyle="1" w:styleId="Nessunelenco3131">
    <w:name w:val="Nessun elenco3131"/>
    <w:next w:val="Nessunelenco"/>
    <w:uiPriority w:val="99"/>
    <w:semiHidden/>
    <w:unhideWhenUsed/>
    <w:rsid w:val="00C43D16"/>
  </w:style>
  <w:style w:type="numbering" w:customStyle="1" w:styleId="Nessunelenco4131">
    <w:name w:val="Nessun elenco4131"/>
    <w:next w:val="Nessunelenco"/>
    <w:uiPriority w:val="99"/>
    <w:semiHidden/>
    <w:unhideWhenUsed/>
    <w:rsid w:val="00C43D16"/>
  </w:style>
  <w:style w:type="table" w:customStyle="1" w:styleId="Grigliatabella213">
    <w:name w:val="Griglia tabella21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2">
    <w:name w:val="Griglia tabella14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2">
    <w:name w:val="Griglia tabella11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2">
    <w:name w:val="Griglia tabella12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2">
    <w:name w:val="Griglia tabella13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31">
    <w:name w:val="Nessun elenco5131"/>
    <w:next w:val="Nessunelenco"/>
    <w:semiHidden/>
    <w:rsid w:val="00C43D16"/>
  </w:style>
  <w:style w:type="paragraph" w:customStyle="1" w:styleId="Paragrafoelenco6">
    <w:name w:val="Paragrafo elenco6"/>
    <w:basedOn w:val="Normale"/>
    <w:rsid w:val="00C43D16"/>
    <w:pPr>
      <w:ind w:left="720"/>
      <w:contextualSpacing/>
      <w:jc w:val="left"/>
    </w:pPr>
    <w:rPr>
      <w:rFonts w:ascii="Times New Roman" w:hAnsi="Times New Roman"/>
      <w:sz w:val="24"/>
    </w:rPr>
  </w:style>
  <w:style w:type="table" w:customStyle="1" w:styleId="Grigliatabella125">
    <w:name w:val="Griglia tabella12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5">
    <w:name w:val="Griglia tabella13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15">
    <w:name w:val="Nessun elenco15"/>
    <w:next w:val="Nessunelenco"/>
    <w:uiPriority w:val="99"/>
    <w:semiHidden/>
    <w:unhideWhenUsed/>
    <w:rsid w:val="00C43D16"/>
  </w:style>
  <w:style w:type="table" w:customStyle="1" w:styleId="Grigliatabella34">
    <w:name w:val="Griglia tabella34"/>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5">
    <w:name w:val="Nessun elenco115"/>
    <w:next w:val="Nessunelenco"/>
    <w:uiPriority w:val="99"/>
    <w:semiHidden/>
    <w:unhideWhenUsed/>
    <w:rsid w:val="00C43D16"/>
  </w:style>
  <w:style w:type="numbering" w:customStyle="1" w:styleId="Nessunelenco1115">
    <w:name w:val="Nessun elenco1115"/>
    <w:next w:val="Nessunelenco"/>
    <w:uiPriority w:val="99"/>
    <w:semiHidden/>
    <w:unhideWhenUsed/>
    <w:rsid w:val="00C43D16"/>
  </w:style>
  <w:style w:type="numbering" w:customStyle="1" w:styleId="Nessunelenco24">
    <w:name w:val="Nessun elenco24"/>
    <w:next w:val="Nessunelenco"/>
    <w:uiPriority w:val="99"/>
    <w:semiHidden/>
    <w:rsid w:val="00C43D16"/>
  </w:style>
  <w:style w:type="table" w:customStyle="1" w:styleId="Grigliatabella1114">
    <w:name w:val="Griglia tabella1114"/>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4">
    <w:name w:val="Nessun elenco11114"/>
    <w:next w:val="Nessunelenco"/>
    <w:uiPriority w:val="99"/>
    <w:semiHidden/>
    <w:unhideWhenUsed/>
    <w:rsid w:val="00C43D16"/>
  </w:style>
  <w:style w:type="numbering" w:customStyle="1" w:styleId="Nessunelenco34">
    <w:name w:val="Nessun elenco34"/>
    <w:next w:val="Nessunelenco"/>
    <w:uiPriority w:val="99"/>
    <w:semiHidden/>
    <w:unhideWhenUsed/>
    <w:rsid w:val="00C43D16"/>
  </w:style>
  <w:style w:type="numbering" w:customStyle="1" w:styleId="Nessunelenco44">
    <w:name w:val="Nessun elenco44"/>
    <w:next w:val="Nessunelenco"/>
    <w:uiPriority w:val="99"/>
    <w:semiHidden/>
    <w:unhideWhenUsed/>
    <w:rsid w:val="00C43D16"/>
  </w:style>
  <w:style w:type="table" w:customStyle="1" w:styleId="Grigliatabella214">
    <w:name w:val="Griglia tabella214"/>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4">
    <w:name w:val="Stile14"/>
    <w:uiPriority w:val="99"/>
    <w:rsid w:val="00C43D16"/>
    <w:pPr>
      <w:numPr>
        <w:numId w:val="33"/>
      </w:numPr>
    </w:pPr>
  </w:style>
  <w:style w:type="table" w:customStyle="1" w:styleId="Grigliatabella126">
    <w:name w:val="Griglia tabella12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6">
    <w:name w:val="Griglia tabella13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4">
    <w:name w:val="Nessun elenco54"/>
    <w:next w:val="Nessunelenco"/>
    <w:uiPriority w:val="99"/>
    <w:semiHidden/>
    <w:unhideWhenUsed/>
    <w:rsid w:val="00C43D16"/>
  </w:style>
  <w:style w:type="table" w:customStyle="1" w:styleId="Grigliatabella41">
    <w:name w:val="Griglia tabella4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4">
    <w:name w:val="Griglia tabella14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3">
    <w:name w:val="Griglia tabella11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4">
    <w:name w:val="Griglia tabella12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4">
    <w:name w:val="Griglia tabella13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4">
    <w:name w:val="Stile114"/>
    <w:rsid w:val="00C43D16"/>
    <w:pPr>
      <w:numPr>
        <w:numId w:val="34"/>
      </w:numPr>
    </w:pPr>
  </w:style>
  <w:style w:type="numbering" w:customStyle="1" w:styleId="Stile24">
    <w:name w:val="Stile24"/>
    <w:rsid w:val="00C43D16"/>
    <w:pPr>
      <w:numPr>
        <w:numId w:val="35"/>
      </w:numPr>
    </w:pPr>
  </w:style>
  <w:style w:type="numbering" w:customStyle="1" w:styleId="Nessunelenco124">
    <w:name w:val="Nessun elenco124"/>
    <w:next w:val="Nessunelenco"/>
    <w:semiHidden/>
    <w:unhideWhenUsed/>
    <w:rsid w:val="00C43D16"/>
  </w:style>
  <w:style w:type="numbering" w:customStyle="1" w:styleId="Nessunelenco1124">
    <w:name w:val="Nessun elenco1124"/>
    <w:next w:val="Nessunelenco"/>
    <w:semiHidden/>
    <w:unhideWhenUsed/>
    <w:rsid w:val="00C43D16"/>
  </w:style>
  <w:style w:type="numbering" w:customStyle="1" w:styleId="Nessunelenco214">
    <w:name w:val="Nessun elenco214"/>
    <w:next w:val="Nessunelenco"/>
    <w:uiPriority w:val="99"/>
    <w:semiHidden/>
    <w:rsid w:val="00C43D16"/>
  </w:style>
  <w:style w:type="numbering" w:customStyle="1" w:styleId="Nessunelenco11122">
    <w:name w:val="Nessun elenco11122"/>
    <w:next w:val="Nessunelenco"/>
    <w:uiPriority w:val="99"/>
    <w:semiHidden/>
    <w:unhideWhenUsed/>
    <w:rsid w:val="00C43D16"/>
  </w:style>
  <w:style w:type="numbering" w:customStyle="1" w:styleId="Nessunelenco314">
    <w:name w:val="Nessun elenco314"/>
    <w:next w:val="Nessunelenco"/>
    <w:uiPriority w:val="99"/>
    <w:semiHidden/>
    <w:unhideWhenUsed/>
    <w:rsid w:val="00C43D16"/>
  </w:style>
  <w:style w:type="numbering" w:customStyle="1" w:styleId="Nessunelenco414">
    <w:name w:val="Nessun elenco414"/>
    <w:next w:val="Nessunelenco"/>
    <w:uiPriority w:val="99"/>
    <w:semiHidden/>
    <w:unhideWhenUsed/>
    <w:rsid w:val="00C43D16"/>
  </w:style>
  <w:style w:type="table" w:customStyle="1" w:styleId="Grigliatabella221">
    <w:name w:val="Griglia tabella22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3">
    <w:name w:val="Griglia tabella1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4">
    <w:name w:val="Nessun elenco514"/>
    <w:next w:val="Nessunelenco"/>
    <w:semiHidden/>
    <w:rsid w:val="00C43D16"/>
  </w:style>
  <w:style w:type="numbering" w:customStyle="1" w:styleId="Nessunelenco63">
    <w:name w:val="Nessun elenco63"/>
    <w:next w:val="Nessunelenco"/>
    <w:uiPriority w:val="99"/>
    <w:semiHidden/>
    <w:unhideWhenUsed/>
    <w:rsid w:val="00C43D16"/>
  </w:style>
  <w:style w:type="numbering" w:customStyle="1" w:styleId="Nessunelenco1212">
    <w:name w:val="Nessun elenco1212"/>
    <w:next w:val="Nessunelenco"/>
    <w:uiPriority w:val="99"/>
    <w:semiHidden/>
    <w:unhideWhenUsed/>
    <w:rsid w:val="00C43D16"/>
  </w:style>
  <w:style w:type="table" w:customStyle="1" w:styleId="Grigliatabella311">
    <w:name w:val="Griglia tabella31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3">
    <w:name w:val="Griglia tabella15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3">
    <w:name w:val="Griglia tabella12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3">
    <w:name w:val="Griglia tabella13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2">
    <w:name w:val="Stile1112"/>
    <w:rsid w:val="00C43D16"/>
  </w:style>
  <w:style w:type="numbering" w:customStyle="1" w:styleId="Stile213">
    <w:name w:val="Stile213"/>
    <w:rsid w:val="00C43D16"/>
  </w:style>
  <w:style w:type="numbering" w:customStyle="1" w:styleId="Nessunelenco11212">
    <w:name w:val="Nessun elenco11212"/>
    <w:next w:val="Nessunelenco"/>
    <w:semiHidden/>
    <w:unhideWhenUsed/>
    <w:rsid w:val="00C43D16"/>
  </w:style>
  <w:style w:type="numbering" w:customStyle="1" w:styleId="Nessunelenco111114">
    <w:name w:val="Nessun elenco111114"/>
    <w:next w:val="Nessunelenco"/>
    <w:semiHidden/>
    <w:unhideWhenUsed/>
    <w:rsid w:val="00C43D16"/>
  </w:style>
  <w:style w:type="numbering" w:customStyle="1" w:styleId="Nessunelenco2112">
    <w:name w:val="Nessun elenco2112"/>
    <w:next w:val="Nessunelenco"/>
    <w:uiPriority w:val="99"/>
    <w:semiHidden/>
    <w:rsid w:val="00C43D16"/>
  </w:style>
  <w:style w:type="numbering" w:customStyle="1" w:styleId="Nessunelenco1111113">
    <w:name w:val="Nessun elenco1111113"/>
    <w:next w:val="Nessunelenco"/>
    <w:uiPriority w:val="99"/>
    <w:semiHidden/>
    <w:unhideWhenUsed/>
    <w:rsid w:val="00C43D16"/>
  </w:style>
  <w:style w:type="numbering" w:customStyle="1" w:styleId="Nessunelenco3112">
    <w:name w:val="Nessun elenco3112"/>
    <w:next w:val="Nessunelenco"/>
    <w:uiPriority w:val="99"/>
    <w:semiHidden/>
    <w:unhideWhenUsed/>
    <w:rsid w:val="00C43D16"/>
  </w:style>
  <w:style w:type="numbering" w:customStyle="1" w:styleId="Nessunelenco4112">
    <w:name w:val="Nessun elenco4112"/>
    <w:next w:val="Nessunelenco"/>
    <w:uiPriority w:val="99"/>
    <w:semiHidden/>
    <w:unhideWhenUsed/>
    <w:rsid w:val="00C43D16"/>
  </w:style>
  <w:style w:type="table" w:customStyle="1" w:styleId="Grigliatabella2111">
    <w:name w:val="Griglia tabella211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3">
    <w:name w:val="Griglia tabella14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3">
    <w:name w:val="Griglia tabella12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3">
    <w:name w:val="Griglia tabella13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2">
    <w:name w:val="Nessun elenco5112"/>
    <w:next w:val="Nessunelenco"/>
    <w:semiHidden/>
    <w:rsid w:val="00C43D16"/>
  </w:style>
  <w:style w:type="numbering" w:customStyle="1" w:styleId="Nessunelenco72">
    <w:name w:val="Nessun elenco72"/>
    <w:next w:val="Nessunelenco"/>
    <w:uiPriority w:val="99"/>
    <w:semiHidden/>
    <w:unhideWhenUsed/>
    <w:rsid w:val="00C43D16"/>
  </w:style>
  <w:style w:type="table" w:customStyle="1" w:styleId="Grigliatabella51">
    <w:name w:val="Griglia tabella5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1">
    <w:name w:val="Griglia tabella16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1">
    <w:name w:val="Griglia tabella11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1">
    <w:name w:val="Griglia tabella12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1">
    <w:name w:val="Griglia tabella13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2">
    <w:name w:val="Stile122"/>
    <w:rsid w:val="00C43D16"/>
  </w:style>
  <w:style w:type="numbering" w:customStyle="1" w:styleId="Stile222">
    <w:name w:val="Stile222"/>
    <w:rsid w:val="00C43D16"/>
  </w:style>
  <w:style w:type="numbering" w:customStyle="1" w:styleId="Nessunelenco132">
    <w:name w:val="Nessun elenco132"/>
    <w:next w:val="Nessunelenco"/>
    <w:semiHidden/>
    <w:unhideWhenUsed/>
    <w:rsid w:val="00C43D16"/>
  </w:style>
  <w:style w:type="numbering" w:customStyle="1" w:styleId="Nessunelenco1132">
    <w:name w:val="Nessun elenco1132"/>
    <w:next w:val="Nessunelenco"/>
    <w:semiHidden/>
    <w:unhideWhenUsed/>
    <w:rsid w:val="00C43D16"/>
  </w:style>
  <w:style w:type="numbering" w:customStyle="1" w:styleId="Nessunelenco222">
    <w:name w:val="Nessun elenco222"/>
    <w:next w:val="Nessunelenco"/>
    <w:uiPriority w:val="99"/>
    <w:semiHidden/>
    <w:rsid w:val="00C43D16"/>
  </w:style>
  <w:style w:type="numbering" w:customStyle="1" w:styleId="Nessunelenco11132">
    <w:name w:val="Nessun elenco11132"/>
    <w:next w:val="Nessunelenco"/>
    <w:uiPriority w:val="99"/>
    <w:semiHidden/>
    <w:unhideWhenUsed/>
    <w:rsid w:val="00C43D16"/>
  </w:style>
  <w:style w:type="numbering" w:customStyle="1" w:styleId="Nessunelenco322">
    <w:name w:val="Nessun elenco322"/>
    <w:next w:val="Nessunelenco"/>
    <w:uiPriority w:val="99"/>
    <w:semiHidden/>
    <w:unhideWhenUsed/>
    <w:rsid w:val="00C43D16"/>
  </w:style>
  <w:style w:type="numbering" w:customStyle="1" w:styleId="Nessunelenco422">
    <w:name w:val="Nessun elenco422"/>
    <w:next w:val="Nessunelenco"/>
    <w:uiPriority w:val="99"/>
    <w:semiHidden/>
    <w:unhideWhenUsed/>
    <w:rsid w:val="00C43D16"/>
  </w:style>
  <w:style w:type="table" w:customStyle="1" w:styleId="Grigliatabella231">
    <w:name w:val="Griglia tabella23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1">
    <w:name w:val="Griglia tabella14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1">
    <w:name w:val="Griglia tabella1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1">
    <w:name w:val="Griglia tabella12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1">
    <w:name w:val="Griglia tabella13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2">
    <w:name w:val="Nessun elenco522"/>
    <w:next w:val="Nessunelenco"/>
    <w:semiHidden/>
    <w:rsid w:val="00C43D16"/>
  </w:style>
  <w:style w:type="numbering" w:customStyle="1" w:styleId="Nessunelenco612">
    <w:name w:val="Nessun elenco612"/>
    <w:next w:val="Nessunelenco"/>
    <w:uiPriority w:val="99"/>
    <w:semiHidden/>
    <w:unhideWhenUsed/>
    <w:rsid w:val="00C43D16"/>
  </w:style>
  <w:style w:type="numbering" w:customStyle="1" w:styleId="Nessunelenco1222">
    <w:name w:val="Nessun elenco1222"/>
    <w:next w:val="Nessunelenco"/>
    <w:uiPriority w:val="99"/>
    <w:semiHidden/>
    <w:unhideWhenUsed/>
    <w:rsid w:val="00C43D16"/>
  </w:style>
  <w:style w:type="table" w:customStyle="1" w:styleId="Grigliatabella321">
    <w:name w:val="Griglia tabella32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1">
    <w:name w:val="Griglia tabella15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1">
    <w:name w:val="Griglia tabella112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1">
    <w:name w:val="Griglia tabella122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1">
    <w:name w:val="Griglia tabella132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2">
    <w:name w:val="Stile1122"/>
    <w:rsid w:val="00C43D16"/>
  </w:style>
  <w:style w:type="numbering" w:customStyle="1" w:styleId="Stile2112">
    <w:name w:val="Stile2112"/>
    <w:rsid w:val="00C43D16"/>
  </w:style>
  <w:style w:type="numbering" w:customStyle="1" w:styleId="Nessunelenco11222">
    <w:name w:val="Nessun elenco11222"/>
    <w:next w:val="Nessunelenco"/>
    <w:semiHidden/>
    <w:unhideWhenUsed/>
    <w:rsid w:val="00C43D16"/>
  </w:style>
  <w:style w:type="numbering" w:customStyle="1" w:styleId="Nessunelenco111122">
    <w:name w:val="Nessun elenco111122"/>
    <w:next w:val="Nessunelenco"/>
    <w:semiHidden/>
    <w:unhideWhenUsed/>
    <w:rsid w:val="00C43D16"/>
  </w:style>
  <w:style w:type="numbering" w:customStyle="1" w:styleId="Nessunelenco2122">
    <w:name w:val="Nessun elenco2122"/>
    <w:next w:val="Nessunelenco"/>
    <w:uiPriority w:val="99"/>
    <w:semiHidden/>
    <w:rsid w:val="00C43D16"/>
  </w:style>
  <w:style w:type="numbering" w:customStyle="1" w:styleId="Nessunelenco1111122">
    <w:name w:val="Nessun elenco1111122"/>
    <w:next w:val="Nessunelenco"/>
    <w:uiPriority w:val="99"/>
    <w:semiHidden/>
    <w:unhideWhenUsed/>
    <w:rsid w:val="00C43D16"/>
  </w:style>
  <w:style w:type="numbering" w:customStyle="1" w:styleId="Nessunelenco3122">
    <w:name w:val="Nessun elenco3122"/>
    <w:next w:val="Nessunelenco"/>
    <w:uiPriority w:val="99"/>
    <w:semiHidden/>
    <w:unhideWhenUsed/>
    <w:rsid w:val="00C43D16"/>
  </w:style>
  <w:style w:type="numbering" w:customStyle="1" w:styleId="Nessunelenco4122">
    <w:name w:val="Nessun elenco4122"/>
    <w:next w:val="Nessunelenco"/>
    <w:uiPriority w:val="99"/>
    <w:semiHidden/>
    <w:unhideWhenUsed/>
    <w:rsid w:val="00C43D16"/>
  </w:style>
  <w:style w:type="table" w:customStyle="1" w:styleId="Grigliatabella2121">
    <w:name w:val="Griglia tabella212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1">
    <w:name w:val="Griglia tabella14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1">
    <w:name w:val="Griglia tabella111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1">
    <w:name w:val="Griglia tabella121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1">
    <w:name w:val="Griglia tabella131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2">
    <w:name w:val="Nessun elenco5122"/>
    <w:next w:val="Nessunelenco"/>
    <w:semiHidden/>
    <w:rsid w:val="00C43D16"/>
  </w:style>
  <w:style w:type="numbering" w:customStyle="1" w:styleId="Nessunelenco82">
    <w:name w:val="Nessun elenco82"/>
    <w:next w:val="Nessunelenco"/>
    <w:uiPriority w:val="99"/>
    <w:semiHidden/>
    <w:unhideWhenUsed/>
    <w:rsid w:val="00C43D16"/>
  </w:style>
  <w:style w:type="table" w:customStyle="1" w:styleId="Grigliatabella61">
    <w:name w:val="Griglia tabella6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1">
    <w:name w:val="Griglia tabella17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41">
    <w:name w:val="Griglia tabella114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41">
    <w:name w:val="Griglia tabella124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1">
    <w:name w:val="Griglia tabella134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2">
    <w:name w:val="Stile132"/>
    <w:rsid w:val="00C43D16"/>
  </w:style>
  <w:style w:type="numbering" w:customStyle="1" w:styleId="Stile232">
    <w:name w:val="Stile232"/>
    <w:rsid w:val="00C43D16"/>
  </w:style>
  <w:style w:type="numbering" w:customStyle="1" w:styleId="Nessunelenco142">
    <w:name w:val="Nessun elenco142"/>
    <w:next w:val="Nessunelenco"/>
    <w:semiHidden/>
    <w:unhideWhenUsed/>
    <w:rsid w:val="00C43D16"/>
  </w:style>
  <w:style w:type="numbering" w:customStyle="1" w:styleId="Nessunelenco1142">
    <w:name w:val="Nessun elenco1142"/>
    <w:next w:val="Nessunelenco"/>
    <w:semiHidden/>
    <w:unhideWhenUsed/>
    <w:rsid w:val="00C43D16"/>
  </w:style>
  <w:style w:type="numbering" w:customStyle="1" w:styleId="Nessunelenco232">
    <w:name w:val="Nessun elenco232"/>
    <w:next w:val="Nessunelenco"/>
    <w:uiPriority w:val="99"/>
    <w:semiHidden/>
    <w:rsid w:val="00C43D16"/>
  </w:style>
  <w:style w:type="numbering" w:customStyle="1" w:styleId="Nessunelenco11142">
    <w:name w:val="Nessun elenco11142"/>
    <w:next w:val="Nessunelenco"/>
    <w:uiPriority w:val="99"/>
    <w:semiHidden/>
    <w:unhideWhenUsed/>
    <w:rsid w:val="00C43D16"/>
  </w:style>
  <w:style w:type="numbering" w:customStyle="1" w:styleId="Nessunelenco332">
    <w:name w:val="Nessun elenco332"/>
    <w:next w:val="Nessunelenco"/>
    <w:uiPriority w:val="99"/>
    <w:semiHidden/>
    <w:unhideWhenUsed/>
    <w:rsid w:val="00C43D16"/>
  </w:style>
  <w:style w:type="numbering" w:customStyle="1" w:styleId="Nessunelenco432">
    <w:name w:val="Nessun elenco432"/>
    <w:next w:val="Nessunelenco"/>
    <w:uiPriority w:val="99"/>
    <w:semiHidden/>
    <w:unhideWhenUsed/>
    <w:rsid w:val="00C43D16"/>
  </w:style>
  <w:style w:type="table" w:customStyle="1" w:styleId="Grigliatabella241">
    <w:name w:val="Griglia tabella24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31">
    <w:name w:val="Griglia tabella14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31">
    <w:name w:val="Griglia tabella111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1">
    <w:name w:val="Griglia tabella121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31">
    <w:name w:val="Griglia tabella131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32">
    <w:name w:val="Nessun elenco532"/>
    <w:next w:val="Nessunelenco"/>
    <w:semiHidden/>
    <w:rsid w:val="00C43D16"/>
  </w:style>
  <w:style w:type="numbering" w:customStyle="1" w:styleId="Nessunelenco622">
    <w:name w:val="Nessun elenco622"/>
    <w:next w:val="Nessunelenco"/>
    <w:uiPriority w:val="99"/>
    <w:semiHidden/>
    <w:unhideWhenUsed/>
    <w:rsid w:val="00C43D16"/>
  </w:style>
  <w:style w:type="numbering" w:customStyle="1" w:styleId="Nessunelenco1232">
    <w:name w:val="Nessun elenco1232"/>
    <w:next w:val="Nessunelenco"/>
    <w:uiPriority w:val="99"/>
    <w:semiHidden/>
    <w:unhideWhenUsed/>
    <w:rsid w:val="00C43D16"/>
  </w:style>
  <w:style w:type="table" w:customStyle="1" w:styleId="Grigliatabella331">
    <w:name w:val="Griglia tabella33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21">
    <w:name w:val="Griglia tabella15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21">
    <w:name w:val="Griglia tabella112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21">
    <w:name w:val="Griglia tabella122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21">
    <w:name w:val="Griglia tabella132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2">
    <w:name w:val="Stile1132"/>
    <w:rsid w:val="00C43D16"/>
  </w:style>
  <w:style w:type="numbering" w:customStyle="1" w:styleId="Stile2122">
    <w:name w:val="Stile2122"/>
    <w:rsid w:val="00C43D16"/>
  </w:style>
  <w:style w:type="numbering" w:customStyle="1" w:styleId="Nessunelenco11232">
    <w:name w:val="Nessun elenco11232"/>
    <w:next w:val="Nessunelenco"/>
    <w:semiHidden/>
    <w:unhideWhenUsed/>
    <w:rsid w:val="00C43D16"/>
  </w:style>
  <w:style w:type="numbering" w:customStyle="1" w:styleId="Nessunelenco111132">
    <w:name w:val="Nessun elenco111132"/>
    <w:next w:val="Nessunelenco"/>
    <w:semiHidden/>
    <w:unhideWhenUsed/>
    <w:rsid w:val="00C43D16"/>
  </w:style>
  <w:style w:type="numbering" w:customStyle="1" w:styleId="Nessunelenco2132">
    <w:name w:val="Nessun elenco2132"/>
    <w:next w:val="Nessunelenco"/>
    <w:uiPriority w:val="99"/>
    <w:semiHidden/>
    <w:rsid w:val="00C43D16"/>
  </w:style>
  <w:style w:type="numbering" w:customStyle="1" w:styleId="Nessunelenco1111132">
    <w:name w:val="Nessun elenco1111132"/>
    <w:next w:val="Nessunelenco"/>
    <w:uiPriority w:val="99"/>
    <w:semiHidden/>
    <w:unhideWhenUsed/>
    <w:rsid w:val="00C43D16"/>
  </w:style>
  <w:style w:type="numbering" w:customStyle="1" w:styleId="Nessunelenco3132">
    <w:name w:val="Nessun elenco3132"/>
    <w:next w:val="Nessunelenco"/>
    <w:uiPriority w:val="99"/>
    <w:semiHidden/>
    <w:unhideWhenUsed/>
    <w:rsid w:val="00C43D16"/>
  </w:style>
  <w:style w:type="numbering" w:customStyle="1" w:styleId="Nessunelenco4132">
    <w:name w:val="Nessun elenco4132"/>
    <w:next w:val="Nessunelenco"/>
    <w:uiPriority w:val="99"/>
    <w:semiHidden/>
    <w:unhideWhenUsed/>
    <w:rsid w:val="00C43D16"/>
  </w:style>
  <w:style w:type="table" w:customStyle="1" w:styleId="Grigliatabella2131">
    <w:name w:val="Griglia tabella213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21">
    <w:name w:val="Griglia tabella14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21">
    <w:name w:val="Griglia tabella11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21">
    <w:name w:val="Griglia tabella12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21">
    <w:name w:val="Griglia tabella13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32">
    <w:name w:val="Nessun elenco5132"/>
    <w:next w:val="Nessunelenco"/>
    <w:semiHidden/>
    <w:rsid w:val="00C43D16"/>
  </w:style>
  <w:style w:type="numbering" w:customStyle="1" w:styleId="Nessunelenco16">
    <w:name w:val="Nessun elenco16"/>
    <w:next w:val="Nessunelenco"/>
    <w:uiPriority w:val="99"/>
    <w:semiHidden/>
    <w:unhideWhenUsed/>
    <w:rsid w:val="00C43D16"/>
  </w:style>
  <w:style w:type="table" w:customStyle="1" w:styleId="Grigliatabella26">
    <w:name w:val="Griglia tabella26"/>
    <w:basedOn w:val="Tabellanormale"/>
    <w:next w:val="Grigliatabella"/>
    <w:uiPriority w:val="99"/>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7">
    <w:name w:val="Nessun elenco17"/>
    <w:next w:val="Nessunelenco"/>
    <w:uiPriority w:val="99"/>
    <w:semiHidden/>
    <w:unhideWhenUsed/>
    <w:rsid w:val="00C43D16"/>
  </w:style>
  <w:style w:type="table" w:customStyle="1" w:styleId="Grigliatabella35">
    <w:name w:val="Griglia tabella35"/>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6">
    <w:name w:val="Nessun elenco116"/>
    <w:next w:val="Nessunelenco"/>
    <w:uiPriority w:val="99"/>
    <w:semiHidden/>
    <w:unhideWhenUsed/>
    <w:rsid w:val="00C43D16"/>
  </w:style>
  <w:style w:type="numbering" w:customStyle="1" w:styleId="Nessunelenco1116">
    <w:name w:val="Nessun elenco1116"/>
    <w:next w:val="Nessunelenco"/>
    <w:uiPriority w:val="99"/>
    <w:semiHidden/>
    <w:unhideWhenUsed/>
    <w:rsid w:val="00C43D16"/>
  </w:style>
  <w:style w:type="numbering" w:customStyle="1" w:styleId="Nessunelenco25">
    <w:name w:val="Nessun elenco25"/>
    <w:next w:val="Nessunelenco"/>
    <w:uiPriority w:val="99"/>
    <w:semiHidden/>
    <w:rsid w:val="00C43D16"/>
  </w:style>
  <w:style w:type="table" w:customStyle="1" w:styleId="Grigliatabella1115">
    <w:name w:val="Griglia tabella1115"/>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5">
    <w:name w:val="Nessun elenco11115"/>
    <w:next w:val="Nessunelenco"/>
    <w:uiPriority w:val="99"/>
    <w:semiHidden/>
    <w:unhideWhenUsed/>
    <w:rsid w:val="00C43D16"/>
  </w:style>
  <w:style w:type="numbering" w:customStyle="1" w:styleId="Nessunelenco35">
    <w:name w:val="Nessun elenco35"/>
    <w:next w:val="Nessunelenco"/>
    <w:uiPriority w:val="99"/>
    <w:semiHidden/>
    <w:unhideWhenUsed/>
    <w:rsid w:val="00C43D16"/>
  </w:style>
  <w:style w:type="numbering" w:customStyle="1" w:styleId="Nessunelenco45">
    <w:name w:val="Nessun elenco45"/>
    <w:next w:val="Nessunelenco"/>
    <w:uiPriority w:val="99"/>
    <w:semiHidden/>
    <w:unhideWhenUsed/>
    <w:rsid w:val="00C43D16"/>
  </w:style>
  <w:style w:type="table" w:customStyle="1" w:styleId="Grigliatabella215">
    <w:name w:val="Griglia tabella215"/>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5">
    <w:name w:val="Stile15"/>
    <w:uiPriority w:val="99"/>
    <w:rsid w:val="00C43D16"/>
    <w:pPr>
      <w:numPr>
        <w:numId w:val="36"/>
      </w:numPr>
    </w:pPr>
  </w:style>
  <w:style w:type="table" w:customStyle="1" w:styleId="Grigliatabella127">
    <w:name w:val="Griglia tabella127"/>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7">
    <w:name w:val="Griglia tabella137"/>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2">
    <w:name w:val="Elenco chiaro - Colore 12"/>
    <w:basedOn w:val="Tabellanormale"/>
    <w:next w:val="Elencochiaro-Colore11"/>
    <w:uiPriority w:val="61"/>
    <w:rsid w:val="00C43D16"/>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5">
    <w:name w:val="Nessun elenco55"/>
    <w:next w:val="Nessunelenco"/>
    <w:uiPriority w:val="99"/>
    <w:semiHidden/>
    <w:unhideWhenUsed/>
    <w:rsid w:val="00C43D16"/>
  </w:style>
  <w:style w:type="table" w:customStyle="1" w:styleId="Grigliatabella42">
    <w:name w:val="Griglia tabella4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5">
    <w:name w:val="Griglia tabella14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4">
    <w:name w:val="Griglia tabella112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5">
    <w:name w:val="Griglia tabella12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5">
    <w:name w:val="Griglia tabella13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5">
    <w:name w:val="Stile115"/>
    <w:rsid w:val="00C43D16"/>
    <w:pPr>
      <w:numPr>
        <w:numId w:val="37"/>
      </w:numPr>
    </w:pPr>
  </w:style>
  <w:style w:type="numbering" w:customStyle="1" w:styleId="Stile25">
    <w:name w:val="Stile25"/>
    <w:rsid w:val="00C43D16"/>
    <w:pPr>
      <w:numPr>
        <w:numId w:val="38"/>
      </w:numPr>
    </w:pPr>
  </w:style>
  <w:style w:type="numbering" w:customStyle="1" w:styleId="Nessunelenco125">
    <w:name w:val="Nessun elenco125"/>
    <w:next w:val="Nessunelenco"/>
    <w:semiHidden/>
    <w:unhideWhenUsed/>
    <w:rsid w:val="00C43D16"/>
  </w:style>
  <w:style w:type="numbering" w:customStyle="1" w:styleId="Nessunelenco1125">
    <w:name w:val="Nessun elenco1125"/>
    <w:next w:val="Nessunelenco"/>
    <w:semiHidden/>
    <w:unhideWhenUsed/>
    <w:rsid w:val="00C43D16"/>
  </w:style>
  <w:style w:type="numbering" w:customStyle="1" w:styleId="Nessunelenco215">
    <w:name w:val="Nessun elenco215"/>
    <w:next w:val="Nessunelenco"/>
    <w:uiPriority w:val="99"/>
    <w:semiHidden/>
    <w:rsid w:val="00C43D16"/>
  </w:style>
  <w:style w:type="numbering" w:customStyle="1" w:styleId="Nessunelenco11123">
    <w:name w:val="Nessun elenco11123"/>
    <w:next w:val="Nessunelenco"/>
    <w:uiPriority w:val="99"/>
    <w:semiHidden/>
    <w:unhideWhenUsed/>
    <w:rsid w:val="00C43D16"/>
  </w:style>
  <w:style w:type="numbering" w:customStyle="1" w:styleId="Nessunelenco315">
    <w:name w:val="Nessun elenco315"/>
    <w:next w:val="Nessunelenco"/>
    <w:uiPriority w:val="99"/>
    <w:semiHidden/>
    <w:unhideWhenUsed/>
    <w:rsid w:val="00C43D16"/>
  </w:style>
  <w:style w:type="numbering" w:customStyle="1" w:styleId="Nessunelenco415">
    <w:name w:val="Nessun elenco415"/>
    <w:next w:val="Nessunelenco"/>
    <w:uiPriority w:val="99"/>
    <w:semiHidden/>
    <w:unhideWhenUsed/>
    <w:rsid w:val="00C43D16"/>
  </w:style>
  <w:style w:type="table" w:customStyle="1" w:styleId="Grigliatabella222">
    <w:name w:val="Griglia tabella22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4">
    <w:name w:val="Griglia tabella111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5">
    <w:name w:val="Nessun elenco515"/>
    <w:next w:val="Nessunelenco"/>
    <w:semiHidden/>
    <w:rsid w:val="00C43D16"/>
  </w:style>
  <w:style w:type="numbering" w:customStyle="1" w:styleId="Nessunelenco64">
    <w:name w:val="Nessun elenco64"/>
    <w:next w:val="Nessunelenco"/>
    <w:uiPriority w:val="99"/>
    <w:semiHidden/>
    <w:unhideWhenUsed/>
    <w:rsid w:val="00C43D16"/>
  </w:style>
  <w:style w:type="numbering" w:customStyle="1" w:styleId="Nessunelenco1213">
    <w:name w:val="Nessun elenco1213"/>
    <w:next w:val="Nessunelenco"/>
    <w:uiPriority w:val="99"/>
    <w:semiHidden/>
    <w:unhideWhenUsed/>
    <w:rsid w:val="00C43D16"/>
  </w:style>
  <w:style w:type="table" w:customStyle="1" w:styleId="Grigliatabella312">
    <w:name w:val="Griglia tabella31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4">
    <w:name w:val="Griglia tabella15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4">
    <w:name w:val="Griglia tabella122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4">
    <w:name w:val="Griglia tabella132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3">
    <w:name w:val="Stile1113"/>
    <w:rsid w:val="00C43D16"/>
  </w:style>
  <w:style w:type="numbering" w:customStyle="1" w:styleId="Stile214">
    <w:name w:val="Stile214"/>
    <w:rsid w:val="00C43D16"/>
  </w:style>
  <w:style w:type="numbering" w:customStyle="1" w:styleId="Nessunelenco11213">
    <w:name w:val="Nessun elenco11213"/>
    <w:next w:val="Nessunelenco"/>
    <w:semiHidden/>
    <w:unhideWhenUsed/>
    <w:rsid w:val="00C43D16"/>
  </w:style>
  <w:style w:type="numbering" w:customStyle="1" w:styleId="Nessunelenco111115">
    <w:name w:val="Nessun elenco111115"/>
    <w:next w:val="Nessunelenco"/>
    <w:semiHidden/>
    <w:unhideWhenUsed/>
    <w:rsid w:val="00C43D16"/>
  </w:style>
  <w:style w:type="numbering" w:customStyle="1" w:styleId="Nessunelenco2113">
    <w:name w:val="Nessun elenco2113"/>
    <w:next w:val="Nessunelenco"/>
    <w:uiPriority w:val="99"/>
    <w:semiHidden/>
    <w:rsid w:val="00C43D16"/>
  </w:style>
  <w:style w:type="numbering" w:customStyle="1" w:styleId="Nessunelenco1111114">
    <w:name w:val="Nessun elenco1111114"/>
    <w:next w:val="Nessunelenco"/>
    <w:uiPriority w:val="99"/>
    <w:semiHidden/>
    <w:unhideWhenUsed/>
    <w:rsid w:val="00C43D16"/>
  </w:style>
  <w:style w:type="numbering" w:customStyle="1" w:styleId="Nessunelenco3113">
    <w:name w:val="Nessun elenco3113"/>
    <w:next w:val="Nessunelenco"/>
    <w:uiPriority w:val="99"/>
    <w:semiHidden/>
    <w:unhideWhenUsed/>
    <w:rsid w:val="00C43D16"/>
  </w:style>
  <w:style w:type="numbering" w:customStyle="1" w:styleId="Nessunelenco4113">
    <w:name w:val="Nessun elenco4113"/>
    <w:next w:val="Nessunelenco"/>
    <w:uiPriority w:val="99"/>
    <w:semiHidden/>
    <w:unhideWhenUsed/>
    <w:rsid w:val="00C43D16"/>
  </w:style>
  <w:style w:type="table" w:customStyle="1" w:styleId="Grigliatabella2112">
    <w:name w:val="Griglia tabella211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4">
    <w:name w:val="Griglia tabella14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4">
    <w:name w:val="Griglia tabella121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4">
    <w:name w:val="Griglia tabella131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3">
    <w:name w:val="Nessun elenco5113"/>
    <w:next w:val="Nessunelenco"/>
    <w:semiHidden/>
    <w:rsid w:val="00C43D16"/>
  </w:style>
  <w:style w:type="numbering" w:customStyle="1" w:styleId="Nessunelenco73">
    <w:name w:val="Nessun elenco73"/>
    <w:next w:val="Nessunelenco"/>
    <w:uiPriority w:val="99"/>
    <w:semiHidden/>
    <w:unhideWhenUsed/>
    <w:rsid w:val="00C43D16"/>
  </w:style>
  <w:style w:type="table" w:customStyle="1" w:styleId="Grigliatabella52">
    <w:name w:val="Griglia tabella5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2">
    <w:name w:val="Griglia tabella16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2">
    <w:name w:val="Griglia tabella113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2">
    <w:name w:val="Griglia tabella123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2">
    <w:name w:val="Griglia tabella133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3">
    <w:name w:val="Stile123"/>
    <w:rsid w:val="00C43D16"/>
  </w:style>
  <w:style w:type="numbering" w:customStyle="1" w:styleId="Stile223">
    <w:name w:val="Stile223"/>
    <w:rsid w:val="00C43D16"/>
  </w:style>
  <w:style w:type="numbering" w:customStyle="1" w:styleId="Nessunelenco133">
    <w:name w:val="Nessun elenco133"/>
    <w:next w:val="Nessunelenco"/>
    <w:semiHidden/>
    <w:unhideWhenUsed/>
    <w:rsid w:val="00C43D16"/>
  </w:style>
  <w:style w:type="numbering" w:customStyle="1" w:styleId="Nessunelenco1133">
    <w:name w:val="Nessun elenco1133"/>
    <w:next w:val="Nessunelenco"/>
    <w:semiHidden/>
    <w:unhideWhenUsed/>
    <w:rsid w:val="00C43D16"/>
  </w:style>
  <w:style w:type="numbering" w:customStyle="1" w:styleId="Nessunelenco223">
    <w:name w:val="Nessun elenco223"/>
    <w:next w:val="Nessunelenco"/>
    <w:uiPriority w:val="99"/>
    <w:semiHidden/>
    <w:rsid w:val="00C43D16"/>
  </w:style>
  <w:style w:type="numbering" w:customStyle="1" w:styleId="Nessunelenco11133">
    <w:name w:val="Nessun elenco11133"/>
    <w:next w:val="Nessunelenco"/>
    <w:uiPriority w:val="99"/>
    <w:semiHidden/>
    <w:unhideWhenUsed/>
    <w:rsid w:val="00C43D16"/>
  </w:style>
  <w:style w:type="numbering" w:customStyle="1" w:styleId="Nessunelenco323">
    <w:name w:val="Nessun elenco323"/>
    <w:next w:val="Nessunelenco"/>
    <w:uiPriority w:val="99"/>
    <w:semiHidden/>
    <w:unhideWhenUsed/>
    <w:rsid w:val="00C43D16"/>
  </w:style>
  <w:style w:type="numbering" w:customStyle="1" w:styleId="Nessunelenco423">
    <w:name w:val="Nessun elenco423"/>
    <w:next w:val="Nessunelenco"/>
    <w:uiPriority w:val="99"/>
    <w:semiHidden/>
    <w:unhideWhenUsed/>
    <w:rsid w:val="00C43D16"/>
  </w:style>
  <w:style w:type="table" w:customStyle="1" w:styleId="Grigliatabella232">
    <w:name w:val="Griglia tabella23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2">
    <w:name w:val="Griglia tabella14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2">
    <w:name w:val="Griglia tabella111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2">
    <w:name w:val="Griglia tabella121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2">
    <w:name w:val="Griglia tabella131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3">
    <w:name w:val="Nessun elenco523"/>
    <w:next w:val="Nessunelenco"/>
    <w:semiHidden/>
    <w:rsid w:val="00C43D16"/>
  </w:style>
  <w:style w:type="numbering" w:customStyle="1" w:styleId="Nessunelenco613">
    <w:name w:val="Nessun elenco613"/>
    <w:next w:val="Nessunelenco"/>
    <w:uiPriority w:val="99"/>
    <w:semiHidden/>
    <w:unhideWhenUsed/>
    <w:rsid w:val="00C43D16"/>
  </w:style>
  <w:style w:type="numbering" w:customStyle="1" w:styleId="Nessunelenco1223">
    <w:name w:val="Nessun elenco1223"/>
    <w:next w:val="Nessunelenco"/>
    <w:uiPriority w:val="99"/>
    <w:semiHidden/>
    <w:unhideWhenUsed/>
    <w:rsid w:val="00C43D16"/>
  </w:style>
  <w:style w:type="table" w:customStyle="1" w:styleId="Grigliatabella322">
    <w:name w:val="Griglia tabella32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2">
    <w:name w:val="Griglia tabella15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2">
    <w:name w:val="Griglia tabella112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2">
    <w:name w:val="Griglia tabella122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2">
    <w:name w:val="Griglia tabella132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3">
    <w:name w:val="Stile1123"/>
    <w:rsid w:val="00C43D16"/>
  </w:style>
  <w:style w:type="numbering" w:customStyle="1" w:styleId="Stile2113">
    <w:name w:val="Stile2113"/>
    <w:rsid w:val="00C43D16"/>
  </w:style>
  <w:style w:type="numbering" w:customStyle="1" w:styleId="Nessunelenco11223">
    <w:name w:val="Nessun elenco11223"/>
    <w:next w:val="Nessunelenco"/>
    <w:semiHidden/>
    <w:unhideWhenUsed/>
    <w:rsid w:val="00C43D16"/>
  </w:style>
  <w:style w:type="numbering" w:customStyle="1" w:styleId="Nessunelenco111123">
    <w:name w:val="Nessun elenco111123"/>
    <w:next w:val="Nessunelenco"/>
    <w:semiHidden/>
    <w:unhideWhenUsed/>
    <w:rsid w:val="00C43D16"/>
  </w:style>
  <w:style w:type="numbering" w:customStyle="1" w:styleId="Nessunelenco2123">
    <w:name w:val="Nessun elenco2123"/>
    <w:next w:val="Nessunelenco"/>
    <w:uiPriority w:val="99"/>
    <w:semiHidden/>
    <w:rsid w:val="00C43D16"/>
  </w:style>
  <w:style w:type="numbering" w:customStyle="1" w:styleId="Nessunelenco1111123">
    <w:name w:val="Nessun elenco1111123"/>
    <w:next w:val="Nessunelenco"/>
    <w:uiPriority w:val="99"/>
    <w:semiHidden/>
    <w:unhideWhenUsed/>
    <w:rsid w:val="00C43D16"/>
  </w:style>
  <w:style w:type="numbering" w:customStyle="1" w:styleId="Nessunelenco3123">
    <w:name w:val="Nessun elenco3123"/>
    <w:next w:val="Nessunelenco"/>
    <w:uiPriority w:val="99"/>
    <w:semiHidden/>
    <w:unhideWhenUsed/>
    <w:rsid w:val="00C43D16"/>
  </w:style>
  <w:style w:type="numbering" w:customStyle="1" w:styleId="Nessunelenco4123">
    <w:name w:val="Nessun elenco4123"/>
    <w:next w:val="Nessunelenco"/>
    <w:uiPriority w:val="99"/>
    <w:semiHidden/>
    <w:unhideWhenUsed/>
    <w:rsid w:val="00C43D16"/>
  </w:style>
  <w:style w:type="table" w:customStyle="1" w:styleId="Grigliatabella2122">
    <w:name w:val="Griglia tabella212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2">
    <w:name w:val="Griglia tabella14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2">
    <w:name w:val="Griglia tabella111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2">
    <w:name w:val="Griglia tabella121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2">
    <w:name w:val="Griglia tabella131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3">
    <w:name w:val="Nessun elenco5123"/>
    <w:next w:val="Nessunelenco"/>
    <w:semiHidden/>
    <w:rsid w:val="00C43D16"/>
  </w:style>
  <w:style w:type="numbering" w:customStyle="1" w:styleId="Nessunelenco83">
    <w:name w:val="Nessun elenco83"/>
    <w:next w:val="Nessunelenco"/>
    <w:uiPriority w:val="99"/>
    <w:semiHidden/>
    <w:unhideWhenUsed/>
    <w:rsid w:val="00C43D16"/>
  </w:style>
  <w:style w:type="table" w:customStyle="1" w:styleId="Grigliatabella62">
    <w:name w:val="Griglia tabella62"/>
    <w:basedOn w:val="Tabellanormale"/>
    <w:next w:val="Grigliatabella"/>
    <w:uiPriority w:val="9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2">
    <w:name w:val="Griglia tabella17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42">
    <w:name w:val="Griglia tabella242"/>
    <w:basedOn w:val="Tabellanormale"/>
    <w:next w:val="Grigliatabella"/>
    <w:uiPriority w:val="99"/>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43">
    <w:name w:val="Nessun elenco143"/>
    <w:next w:val="Nessunelenco"/>
    <w:uiPriority w:val="99"/>
    <w:semiHidden/>
    <w:unhideWhenUsed/>
    <w:rsid w:val="00C43D16"/>
  </w:style>
  <w:style w:type="table" w:customStyle="1" w:styleId="Grigliatabella332">
    <w:name w:val="Griglia tabella332"/>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43">
    <w:name w:val="Nessun elenco1143"/>
    <w:next w:val="Nessunelenco"/>
    <w:uiPriority w:val="99"/>
    <w:semiHidden/>
    <w:unhideWhenUsed/>
    <w:rsid w:val="00C43D16"/>
  </w:style>
  <w:style w:type="numbering" w:customStyle="1" w:styleId="Nessunelenco11143">
    <w:name w:val="Nessun elenco11143"/>
    <w:next w:val="Nessunelenco"/>
    <w:uiPriority w:val="99"/>
    <w:semiHidden/>
    <w:unhideWhenUsed/>
    <w:rsid w:val="00C43D16"/>
  </w:style>
  <w:style w:type="table" w:customStyle="1" w:styleId="Grigliatabella1142">
    <w:name w:val="Griglia tabella1142"/>
    <w:basedOn w:val="Tabellanormale"/>
    <w:next w:val="Grigliatabella"/>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33">
    <w:name w:val="Nessun elenco233"/>
    <w:next w:val="Nessunelenco"/>
    <w:uiPriority w:val="99"/>
    <w:semiHidden/>
    <w:rsid w:val="00C43D16"/>
  </w:style>
  <w:style w:type="table" w:customStyle="1" w:styleId="Grigliatabella11132">
    <w:name w:val="Griglia tabella1113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33">
    <w:name w:val="Nessun elenco111133"/>
    <w:next w:val="Nessunelenco"/>
    <w:uiPriority w:val="99"/>
    <w:semiHidden/>
    <w:unhideWhenUsed/>
    <w:rsid w:val="00C43D16"/>
  </w:style>
  <w:style w:type="numbering" w:customStyle="1" w:styleId="Nessunelenco333">
    <w:name w:val="Nessun elenco333"/>
    <w:next w:val="Nessunelenco"/>
    <w:uiPriority w:val="99"/>
    <w:semiHidden/>
    <w:unhideWhenUsed/>
    <w:rsid w:val="00C43D16"/>
  </w:style>
  <w:style w:type="numbering" w:customStyle="1" w:styleId="Nessunelenco433">
    <w:name w:val="Nessun elenco433"/>
    <w:next w:val="Nessunelenco"/>
    <w:uiPriority w:val="99"/>
    <w:semiHidden/>
    <w:unhideWhenUsed/>
    <w:rsid w:val="00C43D16"/>
  </w:style>
  <w:style w:type="table" w:customStyle="1" w:styleId="Grigliatabella2132">
    <w:name w:val="Griglia tabella2132"/>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42">
    <w:name w:val="Griglia tabella124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2">
    <w:name w:val="Griglia tabella134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1">
    <w:name w:val="Elenco chiaro - Colore 111"/>
    <w:basedOn w:val="Tabellanormale"/>
    <w:next w:val="Elencochiaro-Colore11"/>
    <w:uiPriority w:val="61"/>
    <w:rsid w:val="00C43D16"/>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91">
    <w:name w:val="Nessun elenco91"/>
    <w:next w:val="Nessunelenco"/>
    <w:uiPriority w:val="99"/>
    <w:semiHidden/>
    <w:unhideWhenUsed/>
    <w:rsid w:val="00C43D16"/>
  </w:style>
  <w:style w:type="table" w:customStyle="1" w:styleId="Grigliatabella71">
    <w:name w:val="Griglia tabella7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1">
    <w:name w:val="Griglia tabella18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1">
    <w:name w:val="Griglia tabella115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3">
    <w:name w:val="Stile133"/>
    <w:rsid w:val="00C43D16"/>
  </w:style>
  <w:style w:type="numbering" w:customStyle="1" w:styleId="Stile233">
    <w:name w:val="Stile233"/>
    <w:rsid w:val="00C43D16"/>
  </w:style>
  <w:style w:type="numbering" w:customStyle="1" w:styleId="Nessunelenco151">
    <w:name w:val="Nessun elenco151"/>
    <w:next w:val="Nessunelenco"/>
    <w:semiHidden/>
    <w:unhideWhenUsed/>
    <w:rsid w:val="00C43D16"/>
  </w:style>
  <w:style w:type="numbering" w:customStyle="1" w:styleId="Nessunelenco1151">
    <w:name w:val="Nessun elenco1151"/>
    <w:next w:val="Nessunelenco"/>
    <w:semiHidden/>
    <w:unhideWhenUsed/>
    <w:rsid w:val="00C43D16"/>
  </w:style>
  <w:style w:type="numbering" w:customStyle="1" w:styleId="Nessunelenco241">
    <w:name w:val="Nessun elenco241"/>
    <w:next w:val="Nessunelenco"/>
    <w:uiPriority w:val="99"/>
    <w:semiHidden/>
    <w:rsid w:val="00C43D16"/>
  </w:style>
  <w:style w:type="numbering" w:customStyle="1" w:styleId="Nessunelenco11151">
    <w:name w:val="Nessun elenco11151"/>
    <w:next w:val="Nessunelenco"/>
    <w:uiPriority w:val="99"/>
    <w:semiHidden/>
    <w:unhideWhenUsed/>
    <w:rsid w:val="00C43D16"/>
  </w:style>
  <w:style w:type="numbering" w:customStyle="1" w:styleId="Nessunelenco341">
    <w:name w:val="Nessun elenco341"/>
    <w:next w:val="Nessunelenco"/>
    <w:uiPriority w:val="99"/>
    <w:semiHidden/>
    <w:unhideWhenUsed/>
    <w:rsid w:val="00C43D16"/>
  </w:style>
  <w:style w:type="numbering" w:customStyle="1" w:styleId="Nessunelenco441">
    <w:name w:val="Nessun elenco441"/>
    <w:next w:val="Nessunelenco"/>
    <w:uiPriority w:val="99"/>
    <w:semiHidden/>
    <w:unhideWhenUsed/>
    <w:rsid w:val="00C43D16"/>
  </w:style>
  <w:style w:type="table" w:customStyle="1" w:styleId="Grigliatabella251">
    <w:name w:val="Griglia tabella25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41">
    <w:name w:val="Griglia tabella1114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33">
    <w:name w:val="Nessun elenco533"/>
    <w:next w:val="Nessunelenco"/>
    <w:semiHidden/>
    <w:rsid w:val="00C43D16"/>
  </w:style>
  <w:style w:type="numbering" w:customStyle="1" w:styleId="Nessunelenco623">
    <w:name w:val="Nessun elenco623"/>
    <w:next w:val="Nessunelenco"/>
    <w:uiPriority w:val="99"/>
    <w:semiHidden/>
    <w:unhideWhenUsed/>
    <w:rsid w:val="00C43D16"/>
  </w:style>
  <w:style w:type="numbering" w:customStyle="1" w:styleId="Nessunelenco1233">
    <w:name w:val="Nessun elenco1233"/>
    <w:next w:val="Nessunelenco"/>
    <w:uiPriority w:val="99"/>
    <w:semiHidden/>
    <w:unhideWhenUsed/>
    <w:rsid w:val="00C43D16"/>
  </w:style>
  <w:style w:type="table" w:customStyle="1" w:styleId="Grigliatabella341">
    <w:name w:val="Griglia tabella34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33">
    <w:name w:val="Stile1133"/>
    <w:rsid w:val="00C43D16"/>
  </w:style>
  <w:style w:type="numbering" w:customStyle="1" w:styleId="Stile2123">
    <w:name w:val="Stile2123"/>
    <w:rsid w:val="00C43D16"/>
  </w:style>
  <w:style w:type="numbering" w:customStyle="1" w:styleId="Nessunelenco11233">
    <w:name w:val="Nessun elenco11233"/>
    <w:next w:val="Nessunelenco"/>
    <w:semiHidden/>
    <w:unhideWhenUsed/>
    <w:rsid w:val="00C43D16"/>
  </w:style>
  <w:style w:type="numbering" w:customStyle="1" w:styleId="Nessunelenco111141">
    <w:name w:val="Nessun elenco111141"/>
    <w:next w:val="Nessunelenco"/>
    <w:semiHidden/>
    <w:unhideWhenUsed/>
    <w:rsid w:val="00C43D16"/>
  </w:style>
  <w:style w:type="numbering" w:customStyle="1" w:styleId="Nessunelenco2133">
    <w:name w:val="Nessun elenco2133"/>
    <w:next w:val="Nessunelenco"/>
    <w:uiPriority w:val="99"/>
    <w:semiHidden/>
    <w:rsid w:val="00C43D16"/>
  </w:style>
  <w:style w:type="numbering" w:customStyle="1" w:styleId="Nessunelenco1111133">
    <w:name w:val="Nessun elenco1111133"/>
    <w:next w:val="Nessunelenco"/>
    <w:uiPriority w:val="99"/>
    <w:semiHidden/>
    <w:unhideWhenUsed/>
    <w:rsid w:val="00C43D16"/>
  </w:style>
  <w:style w:type="numbering" w:customStyle="1" w:styleId="Nessunelenco3133">
    <w:name w:val="Nessun elenco3133"/>
    <w:next w:val="Nessunelenco"/>
    <w:uiPriority w:val="99"/>
    <w:semiHidden/>
    <w:unhideWhenUsed/>
    <w:rsid w:val="00C43D16"/>
  </w:style>
  <w:style w:type="numbering" w:customStyle="1" w:styleId="Nessunelenco4133">
    <w:name w:val="Nessun elenco4133"/>
    <w:next w:val="Nessunelenco"/>
    <w:uiPriority w:val="99"/>
    <w:semiHidden/>
    <w:unhideWhenUsed/>
    <w:rsid w:val="00C43D16"/>
  </w:style>
  <w:style w:type="numbering" w:customStyle="1" w:styleId="Nessunelenco5133">
    <w:name w:val="Nessun elenco5133"/>
    <w:next w:val="Nessunelenco"/>
    <w:semiHidden/>
    <w:rsid w:val="00C43D16"/>
  </w:style>
  <w:style w:type="numbering" w:customStyle="1" w:styleId="Nessunelenco18">
    <w:name w:val="Nessun elenco18"/>
    <w:next w:val="Nessunelenco"/>
    <w:uiPriority w:val="99"/>
    <w:semiHidden/>
    <w:unhideWhenUsed/>
    <w:rsid w:val="00C43D16"/>
  </w:style>
  <w:style w:type="table" w:customStyle="1" w:styleId="Grigliatabella27">
    <w:name w:val="Griglia tabella27"/>
    <w:basedOn w:val="Tabellanormale"/>
    <w:next w:val="Grigliatabella"/>
    <w:uiPriority w:val="99"/>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9">
    <w:name w:val="Nessun elenco19"/>
    <w:next w:val="Nessunelenco"/>
    <w:uiPriority w:val="99"/>
    <w:semiHidden/>
    <w:unhideWhenUsed/>
    <w:rsid w:val="00C43D16"/>
  </w:style>
  <w:style w:type="table" w:customStyle="1" w:styleId="Grigliatabella36">
    <w:name w:val="Griglia tabella36"/>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7">
    <w:name w:val="Nessun elenco117"/>
    <w:next w:val="Nessunelenco"/>
    <w:uiPriority w:val="99"/>
    <w:semiHidden/>
    <w:unhideWhenUsed/>
    <w:rsid w:val="00C43D16"/>
  </w:style>
  <w:style w:type="numbering" w:customStyle="1" w:styleId="Nessunelenco1117">
    <w:name w:val="Nessun elenco1117"/>
    <w:next w:val="Nessunelenco"/>
    <w:uiPriority w:val="99"/>
    <w:semiHidden/>
    <w:unhideWhenUsed/>
    <w:rsid w:val="00C43D16"/>
  </w:style>
  <w:style w:type="table" w:customStyle="1" w:styleId="Grigliatabella119">
    <w:name w:val="Griglia tabella119"/>
    <w:basedOn w:val="Tabellanormale"/>
    <w:next w:val="Grigliatabella"/>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6">
    <w:name w:val="Nessun elenco26"/>
    <w:next w:val="Nessunelenco"/>
    <w:uiPriority w:val="99"/>
    <w:semiHidden/>
    <w:rsid w:val="00C43D16"/>
  </w:style>
  <w:style w:type="table" w:customStyle="1" w:styleId="Grigliatabella1116">
    <w:name w:val="Griglia tabella1116"/>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6">
    <w:name w:val="Nessun elenco11116"/>
    <w:next w:val="Nessunelenco"/>
    <w:uiPriority w:val="99"/>
    <w:semiHidden/>
    <w:unhideWhenUsed/>
    <w:rsid w:val="00C43D16"/>
  </w:style>
  <w:style w:type="numbering" w:customStyle="1" w:styleId="Nessunelenco36">
    <w:name w:val="Nessun elenco36"/>
    <w:next w:val="Nessunelenco"/>
    <w:uiPriority w:val="99"/>
    <w:semiHidden/>
    <w:unhideWhenUsed/>
    <w:rsid w:val="00C43D16"/>
  </w:style>
  <w:style w:type="numbering" w:customStyle="1" w:styleId="Nessunelenco46">
    <w:name w:val="Nessun elenco46"/>
    <w:next w:val="Nessunelenco"/>
    <w:uiPriority w:val="99"/>
    <w:semiHidden/>
    <w:unhideWhenUsed/>
    <w:rsid w:val="00C43D16"/>
  </w:style>
  <w:style w:type="table" w:customStyle="1" w:styleId="Grigliatabella216">
    <w:name w:val="Griglia tabella216"/>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6">
    <w:name w:val="Stile16"/>
    <w:uiPriority w:val="99"/>
    <w:rsid w:val="00C43D16"/>
    <w:pPr>
      <w:numPr>
        <w:numId w:val="39"/>
      </w:numPr>
    </w:pPr>
  </w:style>
  <w:style w:type="table" w:customStyle="1" w:styleId="Grigliatabella128">
    <w:name w:val="Griglia tabella128"/>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8">
    <w:name w:val="Griglia tabella138"/>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3">
    <w:name w:val="Elenco chiaro - Colore 13"/>
    <w:basedOn w:val="Tabellanormale"/>
    <w:next w:val="Elencochiaro-Colore11"/>
    <w:uiPriority w:val="61"/>
    <w:rsid w:val="00C43D16"/>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6">
    <w:name w:val="Nessun elenco56"/>
    <w:next w:val="Nessunelenco"/>
    <w:uiPriority w:val="99"/>
    <w:semiHidden/>
    <w:unhideWhenUsed/>
    <w:rsid w:val="00C43D16"/>
  </w:style>
  <w:style w:type="table" w:customStyle="1" w:styleId="Grigliatabella43">
    <w:name w:val="Griglia tabella4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6">
    <w:name w:val="Griglia tabella14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5">
    <w:name w:val="Griglia tabella112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6">
    <w:name w:val="Griglia tabella121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6">
    <w:name w:val="Griglia tabella131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6">
    <w:name w:val="Stile116"/>
    <w:rsid w:val="00C43D16"/>
    <w:pPr>
      <w:numPr>
        <w:numId w:val="40"/>
      </w:numPr>
    </w:pPr>
  </w:style>
  <w:style w:type="numbering" w:customStyle="1" w:styleId="Stile26">
    <w:name w:val="Stile26"/>
    <w:rsid w:val="00C43D16"/>
    <w:pPr>
      <w:numPr>
        <w:numId w:val="41"/>
      </w:numPr>
    </w:pPr>
  </w:style>
  <w:style w:type="numbering" w:customStyle="1" w:styleId="Nessunelenco126">
    <w:name w:val="Nessun elenco126"/>
    <w:next w:val="Nessunelenco"/>
    <w:semiHidden/>
    <w:unhideWhenUsed/>
    <w:rsid w:val="00C43D16"/>
  </w:style>
  <w:style w:type="numbering" w:customStyle="1" w:styleId="Nessunelenco1126">
    <w:name w:val="Nessun elenco1126"/>
    <w:next w:val="Nessunelenco"/>
    <w:semiHidden/>
    <w:unhideWhenUsed/>
    <w:rsid w:val="00C43D16"/>
  </w:style>
  <w:style w:type="numbering" w:customStyle="1" w:styleId="Nessunelenco216">
    <w:name w:val="Nessun elenco216"/>
    <w:next w:val="Nessunelenco"/>
    <w:uiPriority w:val="99"/>
    <w:semiHidden/>
    <w:rsid w:val="00C43D16"/>
  </w:style>
  <w:style w:type="numbering" w:customStyle="1" w:styleId="Nessunelenco11124">
    <w:name w:val="Nessun elenco11124"/>
    <w:next w:val="Nessunelenco"/>
    <w:uiPriority w:val="99"/>
    <w:semiHidden/>
    <w:unhideWhenUsed/>
    <w:rsid w:val="00C43D16"/>
  </w:style>
  <w:style w:type="numbering" w:customStyle="1" w:styleId="Nessunelenco316">
    <w:name w:val="Nessun elenco316"/>
    <w:next w:val="Nessunelenco"/>
    <w:uiPriority w:val="99"/>
    <w:semiHidden/>
    <w:unhideWhenUsed/>
    <w:rsid w:val="00C43D16"/>
  </w:style>
  <w:style w:type="numbering" w:customStyle="1" w:styleId="Nessunelenco416">
    <w:name w:val="Nessun elenco416"/>
    <w:next w:val="Nessunelenco"/>
    <w:uiPriority w:val="99"/>
    <w:semiHidden/>
    <w:unhideWhenUsed/>
    <w:rsid w:val="00C43D16"/>
  </w:style>
  <w:style w:type="table" w:customStyle="1" w:styleId="Grigliatabella223">
    <w:name w:val="Griglia tabella22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5">
    <w:name w:val="Griglia tabella111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6">
    <w:name w:val="Nessun elenco516"/>
    <w:next w:val="Nessunelenco"/>
    <w:semiHidden/>
    <w:rsid w:val="00C43D16"/>
  </w:style>
  <w:style w:type="numbering" w:customStyle="1" w:styleId="Nessunelenco65">
    <w:name w:val="Nessun elenco65"/>
    <w:next w:val="Nessunelenco"/>
    <w:uiPriority w:val="99"/>
    <w:semiHidden/>
    <w:unhideWhenUsed/>
    <w:rsid w:val="00C43D16"/>
  </w:style>
  <w:style w:type="numbering" w:customStyle="1" w:styleId="Nessunelenco1214">
    <w:name w:val="Nessun elenco1214"/>
    <w:next w:val="Nessunelenco"/>
    <w:uiPriority w:val="99"/>
    <w:semiHidden/>
    <w:unhideWhenUsed/>
    <w:rsid w:val="00C43D16"/>
  </w:style>
  <w:style w:type="table" w:customStyle="1" w:styleId="Grigliatabella313">
    <w:name w:val="Griglia tabella31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5">
    <w:name w:val="Griglia tabella15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5">
    <w:name w:val="Griglia tabella122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5">
    <w:name w:val="Griglia tabella132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4">
    <w:name w:val="Stile1114"/>
    <w:rsid w:val="00C43D16"/>
  </w:style>
  <w:style w:type="numbering" w:customStyle="1" w:styleId="Stile215">
    <w:name w:val="Stile215"/>
    <w:rsid w:val="00C43D16"/>
  </w:style>
  <w:style w:type="numbering" w:customStyle="1" w:styleId="Nessunelenco11214">
    <w:name w:val="Nessun elenco11214"/>
    <w:next w:val="Nessunelenco"/>
    <w:semiHidden/>
    <w:unhideWhenUsed/>
    <w:rsid w:val="00C43D16"/>
  </w:style>
  <w:style w:type="numbering" w:customStyle="1" w:styleId="Nessunelenco111116">
    <w:name w:val="Nessun elenco111116"/>
    <w:next w:val="Nessunelenco"/>
    <w:semiHidden/>
    <w:unhideWhenUsed/>
    <w:rsid w:val="00C43D16"/>
  </w:style>
  <w:style w:type="numbering" w:customStyle="1" w:styleId="Nessunelenco2114">
    <w:name w:val="Nessun elenco2114"/>
    <w:next w:val="Nessunelenco"/>
    <w:uiPriority w:val="99"/>
    <w:semiHidden/>
    <w:rsid w:val="00C43D16"/>
  </w:style>
  <w:style w:type="numbering" w:customStyle="1" w:styleId="Nessunelenco1111115">
    <w:name w:val="Nessun elenco1111115"/>
    <w:next w:val="Nessunelenco"/>
    <w:uiPriority w:val="99"/>
    <w:semiHidden/>
    <w:unhideWhenUsed/>
    <w:rsid w:val="00C43D16"/>
  </w:style>
  <w:style w:type="numbering" w:customStyle="1" w:styleId="Nessunelenco3114">
    <w:name w:val="Nessun elenco3114"/>
    <w:next w:val="Nessunelenco"/>
    <w:uiPriority w:val="99"/>
    <w:semiHidden/>
    <w:unhideWhenUsed/>
    <w:rsid w:val="00C43D16"/>
  </w:style>
  <w:style w:type="numbering" w:customStyle="1" w:styleId="Nessunelenco4114">
    <w:name w:val="Nessun elenco4114"/>
    <w:next w:val="Nessunelenco"/>
    <w:uiPriority w:val="99"/>
    <w:semiHidden/>
    <w:unhideWhenUsed/>
    <w:rsid w:val="00C43D16"/>
  </w:style>
  <w:style w:type="table" w:customStyle="1" w:styleId="Grigliatabella2113">
    <w:name w:val="Griglia tabella211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5">
    <w:name w:val="Griglia tabella14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5">
    <w:name w:val="Griglia tabella121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5">
    <w:name w:val="Griglia tabella131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4">
    <w:name w:val="Nessun elenco5114"/>
    <w:next w:val="Nessunelenco"/>
    <w:semiHidden/>
    <w:rsid w:val="00C43D16"/>
  </w:style>
  <w:style w:type="numbering" w:customStyle="1" w:styleId="Nessunelenco74">
    <w:name w:val="Nessun elenco74"/>
    <w:next w:val="Nessunelenco"/>
    <w:uiPriority w:val="99"/>
    <w:semiHidden/>
    <w:unhideWhenUsed/>
    <w:rsid w:val="00C43D16"/>
  </w:style>
  <w:style w:type="table" w:customStyle="1" w:styleId="Grigliatabella53">
    <w:name w:val="Griglia tabella5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3">
    <w:name w:val="Griglia tabella16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3">
    <w:name w:val="Griglia tabella113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3">
    <w:name w:val="Griglia tabella123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3">
    <w:name w:val="Griglia tabella133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4">
    <w:name w:val="Stile124"/>
    <w:rsid w:val="00C43D16"/>
  </w:style>
  <w:style w:type="numbering" w:customStyle="1" w:styleId="Stile224">
    <w:name w:val="Stile224"/>
    <w:rsid w:val="00C43D16"/>
  </w:style>
  <w:style w:type="numbering" w:customStyle="1" w:styleId="Nessunelenco134">
    <w:name w:val="Nessun elenco134"/>
    <w:next w:val="Nessunelenco"/>
    <w:semiHidden/>
    <w:unhideWhenUsed/>
    <w:rsid w:val="00C43D16"/>
  </w:style>
  <w:style w:type="numbering" w:customStyle="1" w:styleId="Nessunelenco1134">
    <w:name w:val="Nessun elenco1134"/>
    <w:next w:val="Nessunelenco"/>
    <w:semiHidden/>
    <w:unhideWhenUsed/>
    <w:rsid w:val="00C43D16"/>
  </w:style>
  <w:style w:type="numbering" w:customStyle="1" w:styleId="Nessunelenco224">
    <w:name w:val="Nessun elenco224"/>
    <w:next w:val="Nessunelenco"/>
    <w:uiPriority w:val="99"/>
    <w:semiHidden/>
    <w:rsid w:val="00C43D16"/>
  </w:style>
  <w:style w:type="numbering" w:customStyle="1" w:styleId="Nessunelenco11134">
    <w:name w:val="Nessun elenco11134"/>
    <w:next w:val="Nessunelenco"/>
    <w:uiPriority w:val="99"/>
    <w:semiHidden/>
    <w:unhideWhenUsed/>
    <w:rsid w:val="00C43D16"/>
  </w:style>
  <w:style w:type="numbering" w:customStyle="1" w:styleId="Nessunelenco324">
    <w:name w:val="Nessun elenco324"/>
    <w:next w:val="Nessunelenco"/>
    <w:uiPriority w:val="99"/>
    <w:semiHidden/>
    <w:unhideWhenUsed/>
    <w:rsid w:val="00C43D16"/>
  </w:style>
  <w:style w:type="numbering" w:customStyle="1" w:styleId="Nessunelenco424">
    <w:name w:val="Nessun elenco424"/>
    <w:next w:val="Nessunelenco"/>
    <w:uiPriority w:val="99"/>
    <w:semiHidden/>
    <w:unhideWhenUsed/>
    <w:rsid w:val="00C43D16"/>
  </w:style>
  <w:style w:type="table" w:customStyle="1" w:styleId="Grigliatabella233">
    <w:name w:val="Griglia tabella23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3">
    <w:name w:val="Griglia tabella14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3">
    <w:name w:val="Griglia tabella111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3">
    <w:name w:val="Griglia tabella121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3">
    <w:name w:val="Griglia tabella131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4">
    <w:name w:val="Nessun elenco524"/>
    <w:next w:val="Nessunelenco"/>
    <w:semiHidden/>
    <w:rsid w:val="00C43D16"/>
  </w:style>
  <w:style w:type="numbering" w:customStyle="1" w:styleId="Nessunelenco614">
    <w:name w:val="Nessun elenco614"/>
    <w:next w:val="Nessunelenco"/>
    <w:uiPriority w:val="99"/>
    <w:semiHidden/>
    <w:unhideWhenUsed/>
    <w:rsid w:val="00C43D16"/>
  </w:style>
  <w:style w:type="numbering" w:customStyle="1" w:styleId="Nessunelenco1224">
    <w:name w:val="Nessun elenco1224"/>
    <w:next w:val="Nessunelenco"/>
    <w:uiPriority w:val="99"/>
    <w:semiHidden/>
    <w:unhideWhenUsed/>
    <w:rsid w:val="00C43D16"/>
  </w:style>
  <w:style w:type="table" w:customStyle="1" w:styleId="Grigliatabella323">
    <w:name w:val="Griglia tabella32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3">
    <w:name w:val="Griglia tabella15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3">
    <w:name w:val="Griglia tabella112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3">
    <w:name w:val="Griglia tabella122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3">
    <w:name w:val="Griglia tabella132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4">
    <w:name w:val="Stile1124"/>
    <w:rsid w:val="00C43D16"/>
  </w:style>
  <w:style w:type="numbering" w:customStyle="1" w:styleId="Stile2114">
    <w:name w:val="Stile2114"/>
    <w:rsid w:val="00C43D16"/>
  </w:style>
  <w:style w:type="numbering" w:customStyle="1" w:styleId="Nessunelenco11224">
    <w:name w:val="Nessun elenco11224"/>
    <w:next w:val="Nessunelenco"/>
    <w:semiHidden/>
    <w:unhideWhenUsed/>
    <w:rsid w:val="00C43D16"/>
  </w:style>
  <w:style w:type="numbering" w:customStyle="1" w:styleId="Nessunelenco111124">
    <w:name w:val="Nessun elenco111124"/>
    <w:next w:val="Nessunelenco"/>
    <w:semiHidden/>
    <w:unhideWhenUsed/>
    <w:rsid w:val="00C43D16"/>
  </w:style>
  <w:style w:type="numbering" w:customStyle="1" w:styleId="Nessunelenco2124">
    <w:name w:val="Nessun elenco2124"/>
    <w:next w:val="Nessunelenco"/>
    <w:uiPriority w:val="99"/>
    <w:semiHidden/>
    <w:rsid w:val="00C43D16"/>
  </w:style>
  <w:style w:type="numbering" w:customStyle="1" w:styleId="Nessunelenco1111124">
    <w:name w:val="Nessun elenco1111124"/>
    <w:next w:val="Nessunelenco"/>
    <w:uiPriority w:val="99"/>
    <w:semiHidden/>
    <w:unhideWhenUsed/>
    <w:rsid w:val="00C43D16"/>
  </w:style>
  <w:style w:type="numbering" w:customStyle="1" w:styleId="Nessunelenco3124">
    <w:name w:val="Nessun elenco3124"/>
    <w:next w:val="Nessunelenco"/>
    <w:uiPriority w:val="99"/>
    <w:semiHidden/>
    <w:unhideWhenUsed/>
    <w:rsid w:val="00C43D16"/>
  </w:style>
  <w:style w:type="numbering" w:customStyle="1" w:styleId="Nessunelenco4124">
    <w:name w:val="Nessun elenco4124"/>
    <w:next w:val="Nessunelenco"/>
    <w:uiPriority w:val="99"/>
    <w:semiHidden/>
    <w:unhideWhenUsed/>
    <w:rsid w:val="00C43D16"/>
  </w:style>
  <w:style w:type="table" w:customStyle="1" w:styleId="Grigliatabella2123">
    <w:name w:val="Griglia tabella212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3">
    <w:name w:val="Griglia tabella14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3">
    <w:name w:val="Griglia tabella11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3">
    <w:name w:val="Griglia tabella12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3">
    <w:name w:val="Griglia tabella13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4">
    <w:name w:val="Nessun elenco5124"/>
    <w:next w:val="Nessunelenco"/>
    <w:semiHidden/>
    <w:rsid w:val="00C43D16"/>
  </w:style>
  <w:style w:type="numbering" w:customStyle="1" w:styleId="Nessunelenco20">
    <w:name w:val="Nessun elenco20"/>
    <w:next w:val="Nessunelenco"/>
    <w:uiPriority w:val="99"/>
    <w:semiHidden/>
    <w:unhideWhenUsed/>
    <w:rsid w:val="00D73688"/>
  </w:style>
  <w:style w:type="character" w:customStyle="1" w:styleId="Titolo8Carattere">
    <w:name w:val="Titolo 8 Carattere"/>
    <w:link w:val="Titolo8"/>
    <w:rsid w:val="00D73688"/>
    <w:rPr>
      <w:rFonts w:ascii="Verdana" w:hAnsi="Verdana"/>
      <w:i/>
      <w:iCs/>
      <w:szCs w:val="24"/>
    </w:rPr>
  </w:style>
  <w:style w:type="numbering" w:customStyle="1" w:styleId="Stile17">
    <w:name w:val="Stile17"/>
    <w:uiPriority w:val="99"/>
    <w:rsid w:val="00D73688"/>
    <w:pPr>
      <w:numPr>
        <w:numId w:val="45"/>
      </w:numPr>
    </w:pPr>
  </w:style>
  <w:style w:type="numbering" w:customStyle="1" w:styleId="Nessunelenco27">
    <w:name w:val="Nessun elenco27"/>
    <w:next w:val="Nessunelenco"/>
    <w:uiPriority w:val="99"/>
    <w:semiHidden/>
    <w:unhideWhenUsed/>
    <w:rsid w:val="00B22D3E"/>
  </w:style>
  <w:style w:type="table" w:customStyle="1" w:styleId="Grigliatabella20">
    <w:name w:val="Griglia tabella20"/>
    <w:basedOn w:val="Tabellanormale"/>
    <w:next w:val="Grigliatabella"/>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0">
    <w:name w:val="Griglia tabella120"/>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0">
    <w:name w:val="Griglia tabella1110"/>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9">
    <w:name w:val="Griglia tabella129"/>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9">
    <w:name w:val="Griglia tabella139"/>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8">
    <w:name w:val="Stile18"/>
    <w:rsid w:val="00B22D3E"/>
    <w:pPr>
      <w:numPr>
        <w:numId w:val="48"/>
      </w:numPr>
    </w:pPr>
  </w:style>
  <w:style w:type="numbering" w:customStyle="1" w:styleId="Stile27">
    <w:name w:val="Stile27"/>
    <w:rsid w:val="00B22D3E"/>
  </w:style>
  <w:style w:type="numbering" w:customStyle="1" w:styleId="Nessunelenco110">
    <w:name w:val="Nessun elenco110"/>
    <w:next w:val="Nessunelenco"/>
    <w:semiHidden/>
    <w:unhideWhenUsed/>
    <w:rsid w:val="00B22D3E"/>
  </w:style>
  <w:style w:type="numbering" w:customStyle="1" w:styleId="Nessunelenco118">
    <w:name w:val="Nessun elenco118"/>
    <w:next w:val="Nessunelenco"/>
    <w:semiHidden/>
    <w:unhideWhenUsed/>
    <w:rsid w:val="00B22D3E"/>
  </w:style>
  <w:style w:type="numbering" w:customStyle="1" w:styleId="Nessunelenco28">
    <w:name w:val="Nessun elenco28"/>
    <w:next w:val="Nessunelenco"/>
    <w:uiPriority w:val="99"/>
    <w:semiHidden/>
    <w:rsid w:val="00B22D3E"/>
  </w:style>
  <w:style w:type="numbering" w:customStyle="1" w:styleId="Nessunelenco1118">
    <w:name w:val="Nessun elenco1118"/>
    <w:next w:val="Nessunelenco"/>
    <w:uiPriority w:val="99"/>
    <w:semiHidden/>
    <w:unhideWhenUsed/>
    <w:rsid w:val="00B22D3E"/>
  </w:style>
  <w:style w:type="numbering" w:customStyle="1" w:styleId="Nessunelenco37">
    <w:name w:val="Nessun elenco37"/>
    <w:next w:val="Nessunelenco"/>
    <w:uiPriority w:val="99"/>
    <w:semiHidden/>
    <w:unhideWhenUsed/>
    <w:rsid w:val="00B22D3E"/>
  </w:style>
  <w:style w:type="numbering" w:customStyle="1" w:styleId="Nessunelenco47">
    <w:name w:val="Nessun elenco47"/>
    <w:next w:val="Nessunelenco"/>
    <w:uiPriority w:val="99"/>
    <w:semiHidden/>
    <w:unhideWhenUsed/>
    <w:rsid w:val="00B22D3E"/>
  </w:style>
  <w:style w:type="table" w:customStyle="1" w:styleId="Grigliatabella28">
    <w:name w:val="Griglia tabella28"/>
    <w:basedOn w:val="Tabellanormale"/>
    <w:next w:val="Grigliatabella"/>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7">
    <w:name w:val="Griglia tabella147"/>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7">
    <w:name w:val="Griglia tabella1117"/>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7">
    <w:name w:val="Griglia tabella1217"/>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7">
    <w:name w:val="Griglia tabella1317"/>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7">
    <w:name w:val="Nessun elenco57"/>
    <w:next w:val="Nessunelenco"/>
    <w:semiHidden/>
    <w:rsid w:val="00B22D3E"/>
  </w:style>
  <w:style w:type="numbering" w:customStyle="1" w:styleId="Nessunelenco66">
    <w:name w:val="Nessun elenco66"/>
    <w:next w:val="Nessunelenco"/>
    <w:uiPriority w:val="99"/>
    <w:semiHidden/>
    <w:unhideWhenUsed/>
    <w:rsid w:val="00B22D3E"/>
  </w:style>
  <w:style w:type="numbering" w:customStyle="1" w:styleId="Nessunelenco127">
    <w:name w:val="Nessun elenco127"/>
    <w:next w:val="Nessunelenco"/>
    <w:uiPriority w:val="99"/>
    <w:semiHidden/>
    <w:unhideWhenUsed/>
    <w:rsid w:val="00B22D3E"/>
  </w:style>
  <w:style w:type="table" w:customStyle="1" w:styleId="Grigliatabella37">
    <w:name w:val="Griglia tabella37"/>
    <w:basedOn w:val="Tabellanormale"/>
    <w:next w:val="Grigliatabella"/>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6">
    <w:name w:val="Griglia tabella156"/>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6">
    <w:name w:val="Griglia tabella1126"/>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6">
    <w:name w:val="Griglia tabella1226"/>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6">
    <w:name w:val="Griglia tabella1326"/>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7">
    <w:name w:val="Stile117"/>
    <w:rsid w:val="00B22D3E"/>
    <w:pPr>
      <w:numPr>
        <w:numId w:val="46"/>
      </w:numPr>
    </w:pPr>
  </w:style>
  <w:style w:type="numbering" w:customStyle="1" w:styleId="Stile216">
    <w:name w:val="Stile216"/>
    <w:rsid w:val="00B22D3E"/>
    <w:pPr>
      <w:numPr>
        <w:numId w:val="47"/>
      </w:numPr>
    </w:pPr>
  </w:style>
  <w:style w:type="numbering" w:customStyle="1" w:styleId="Nessunelenco1127">
    <w:name w:val="Nessun elenco1127"/>
    <w:next w:val="Nessunelenco"/>
    <w:semiHidden/>
    <w:unhideWhenUsed/>
    <w:rsid w:val="00B22D3E"/>
  </w:style>
  <w:style w:type="numbering" w:customStyle="1" w:styleId="Nessunelenco11117">
    <w:name w:val="Nessun elenco11117"/>
    <w:next w:val="Nessunelenco"/>
    <w:semiHidden/>
    <w:unhideWhenUsed/>
    <w:rsid w:val="00B22D3E"/>
  </w:style>
  <w:style w:type="numbering" w:customStyle="1" w:styleId="Nessunelenco217">
    <w:name w:val="Nessun elenco217"/>
    <w:next w:val="Nessunelenco"/>
    <w:uiPriority w:val="99"/>
    <w:semiHidden/>
    <w:rsid w:val="00B22D3E"/>
  </w:style>
  <w:style w:type="numbering" w:customStyle="1" w:styleId="Nessunelenco111117">
    <w:name w:val="Nessun elenco111117"/>
    <w:next w:val="Nessunelenco"/>
    <w:uiPriority w:val="99"/>
    <w:semiHidden/>
    <w:unhideWhenUsed/>
    <w:rsid w:val="00B22D3E"/>
  </w:style>
  <w:style w:type="numbering" w:customStyle="1" w:styleId="Nessunelenco317">
    <w:name w:val="Nessun elenco317"/>
    <w:next w:val="Nessunelenco"/>
    <w:uiPriority w:val="99"/>
    <w:semiHidden/>
    <w:unhideWhenUsed/>
    <w:rsid w:val="00B22D3E"/>
  </w:style>
  <w:style w:type="numbering" w:customStyle="1" w:styleId="Nessunelenco417">
    <w:name w:val="Nessun elenco417"/>
    <w:next w:val="Nessunelenco"/>
    <w:uiPriority w:val="99"/>
    <w:semiHidden/>
    <w:unhideWhenUsed/>
    <w:rsid w:val="00B22D3E"/>
  </w:style>
  <w:style w:type="table" w:customStyle="1" w:styleId="Grigliatabella217">
    <w:name w:val="Griglia tabella217"/>
    <w:basedOn w:val="Tabellanormale"/>
    <w:next w:val="Grigliatabella"/>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6">
    <w:name w:val="Griglia tabella1416"/>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6">
    <w:name w:val="Griglia tabella11116"/>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6">
    <w:name w:val="Griglia tabella12116"/>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6">
    <w:name w:val="Griglia tabella13116"/>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7">
    <w:name w:val="Nessun elenco517"/>
    <w:next w:val="Nessunelenco"/>
    <w:semiHidden/>
    <w:rsid w:val="00B22D3E"/>
  </w:style>
  <w:style w:type="character" w:customStyle="1" w:styleId="BodyTextChar">
    <w:name w:val="Body Text Char"/>
    <w:aliases w:val="PRSR - Corpo del testo Char"/>
    <w:semiHidden/>
    <w:locked/>
    <w:rsid w:val="00B22D3E"/>
    <w:rPr>
      <w:rFonts w:ascii="Arial" w:hAnsi="Arial" w:cs="Arial"/>
      <w:sz w:val="24"/>
      <w:szCs w:val="24"/>
    </w:rPr>
  </w:style>
  <w:style w:type="paragraph" w:customStyle="1" w:styleId="Paragrafoelenco12">
    <w:name w:val="Paragrafo elenco12"/>
    <w:basedOn w:val="Normale"/>
    <w:uiPriority w:val="99"/>
    <w:rsid w:val="00B22D3E"/>
    <w:pPr>
      <w:ind w:left="720"/>
      <w:jc w:val="left"/>
    </w:pPr>
    <w:rPr>
      <w:rFonts w:ascii="Times New Roman" w:hAnsi="Times New Roman"/>
      <w:sz w:val="24"/>
    </w:rPr>
  </w:style>
  <w:style w:type="paragraph" w:customStyle="1" w:styleId="Corpodeltesto211">
    <w:name w:val="Corpo del testo 211"/>
    <w:basedOn w:val="Normale"/>
    <w:rsid w:val="00B22D3E"/>
    <w:rPr>
      <w:rFonts w:ascii="Times New Roman" w:hAnsi="Times New Roman"/>
      <w:szCs w:val="20"/>
    </w:rPr>
  </w:style>
  <w:style w:type="character" w:customStyle="1" w:styleId="CarattereCarattere111">
    <w:name w:val="Carattere Carattere111"/>
    <w:rsid w:val="00B22D3E"/>
    <w:rPr>
      <w:rFonts w:ascii="Tahoma" w:hAnsi="Tahoma" w:cs="Tahoma"/>
      <w:b/>
      <w:bCs/>
      <w:sz w:val="24"/>
      <w:szCs w:val="24"/>
      <w:lang w:val="it-IT" w:eastAsia="it-IT"/>
    </w:rPr>
  </w:style>
  <w:style w:type="character" w:customStyle="1" w:styleId="CarattereCarattere101">
    <w:name w:val="Carattere Carattere101"/>
    <w:semiHidden/>
    <w:rsid w:val="00B22D3E"/>
    <w:rPr>
      <w:rFonts w:ascii="Tahoma" w:hAnsi="Tahoma" w:cs="Tahoma"/>
      <w:b/>
      <w:bCs/>
      <w:sz w:val="28"/>
      <w:szCs w:val="28"/>
      <w:lang w:val="it-IT" w:eastAsia="it-IT"/>
    </w:rPr>
  </w:style>
  <w:style w:type="character" w:customStyle="1" w:styleId="CarattereCarattere91">
    <w:name w:val="Carattere Carattere91"/>
    <w:semiHidden/>
    <w:rsid w:val="00B22D3E"/>
    <w:rPr>
      <w:rFonts w:cs="Times New Roman"/>
      <w:b/>
      <w:bCs/>
      <w:sz w:val="22"/>
      <w:szCs w:val="22"/>
      <w:lang w:val="it-IT" w:eastAsia="it-IT"/>
    </w:rPr>
  </w:style>
  <w:style w:type="character" w:customStyle="1" w:styleId="CarattereCarattere41">
    <w:name w:val="Carattere Carattere41"/>
    <w:semiHidden/>
    <w:rsid w:val="00B22D3E"/>
    <w:rPr>
      <w:rFonts w:cs="Times New Roman"/>
      <w:sz w:val="24"/>
      <w:szCs w:val="24"/>
      <w:lang w:val="it-IT" w:eastAsia="it-IT"/>
    </w:rPr>
  </w:style>
  <w:style w:type="character" w:customStyle="1" w:styleId="CarattereCarattere31">
    <w:name w:val="Carattere Carattere31"/>
    <w:rsid w:val="00B22D3E"/>
    <w:rPr>
      <w:rFonts w:cs="Times New Roman"/>
      <w:sz w:val="16"/>
      <w:szCs w:val="16"/>
      <w:lang w:val="it-IT" w:eastAsia="it-IT"/>
    </w:rPr>
  </w:style>
  <w:style w:type="character" w:customStyle="1" w:styleId="CarattereCarattere81">
    <w:name w:val="Carattere Carattere81"/>
    <w:rsid w:val="00B22D3E"/>
    <w:rPr>
      <w:rFonts w:cs="Times New Roman"/>
      <w:lang w:val="it-IT" w:eastAsia="it-IT"/>
    </w:rPr>
  </w:style>
  <w:style w:type="character" w:customStyle="1" w:styleId="CarattereCarattere13">
    <w:name w:val="Carattere Carattere13"/>
    <w:rsid w:val="00B22D3E"/>
    <w:rPr>
      <w:rFonts w:cs="Times New Roman"/>
      <w:sz w:val="24"/>
      <w:szCs w:val="24"/>
      <w:lang w:val="it-IT" w:eastAsia="it-IT"/>
    </w:rPr>
  </w:style>
  <w:style w:type="character" w:customStyle="1" w:styleId="CarattereCarattere12">
    <w:name w:val="Carattere Carattere12"/>
    <w:semiHidden/>
    <w:rsid w:val="00B22D3E"/>
    <w:rPr>
      <w:rFonts w:ascii="Tahoma" w:hAnsi="Tahoma" w:cs="Tahoma"/>
      <w:sz w:val="16"/>
      <w:szCs w:val="16"/>
      <w:lang w:val="it-IT" w:eastAsia="it-IT"/>
    </w:rPr>
  </w:style>
  <w:style w:type="character" w:customStyle="1" w:styleId="CarattereCarattere51">
    <w:name w:val="Carattere Carattere51"/>
    <w:semiHidden/>
    <w:rsid w:val="00B22D3E"/>
    <w:rPr>
      <w:rFonts w:cs="Times New Roman"/>
      <w:sz w:val="24"/>
      <w:szCs w:val="24"/>
      <w:lang w:val="it-IT" w:eastAsia="it-IT"/>
    </w:rPr>
  </w:style>
  <w:style w:type="character" w:customStyle="1" w:styleId="CarattereCarattere61">
    <w:name w:val="Carattere Carattere61"/>
    <w:rsid w:val="00B22D3E"/>
    <w:rPr>
      <w:rFonts w:cs="Times New Roman"/>
      <w:sz w:val="24"/>
      <w:szCs w:val="24"/>
      <w:lang w:val="it-IT" w:eastAsia="it-IT"/>
    </w:rPr>
  </w:style>
  <w:style w:type="character" w:customStyle="1" w:styleId="CarattereCarattere21">
    <w:name w:val="Carattere Carattere21"/>
    <w:semiHidden/>
    <w:rsid w:val="00B22D3E"/>
    <w:rPr>
      <w:rFonts w:cs="Times New Roman"/>
      <w:sz w:val="24"/>
      <w:szCs w:val="24"/>
      <w:lang w:val="it-IT" w:eastAsia="it-IT"/>
    </w:rPr>
  </w:style>
  <w:style w:type="paragraph" w:customStyle="1" w:styleId="Testonormale11">
    <w:name w:val="Testo normale11"/>
    <w:basedOn w:val="Normale"/>
    <w:rsid w:val="00B22D3E"/>
    <w:pPr>
      <w:widowControl w:val="0"/>
      <w:jc w:val="left"/>
    </w:pPr>
    <w:rPr>
      <w:rFonts w:ascii="Courier New" w:hAnsi="Courier New" w:cs="Courier New"/>
      <w:szCs w:val="20"/>
    </w:rPr>
  </w:style>
  <w:style w:type="character" w:customStyle="1" w:styleId="CorpodeltestoCarattere2">
    <w:name w:val="Corpo del testo Carattere2"/>
    <w:uiPriority w:val="99"/>
    <w:semiHidden/>
    <w:rsid w:val="00B22D3E"/>
    <w:rPr>
      <w:rFonts w:ascii="Arial" w:eastAsia="Times New Roman" w:hAnsi="Arial" w:cs="Arial"/>
      <w:sz w:val="24"/>
      <w:szCs w:val="24"/>
      <w:lang w:eastAsia="it-IT"/>
    </w:rPr>
  </w:style>
  <w:style w:type="character" w:customStyle="1" w:styleId="BodyText2Char">
    <w:name w:val="Body Text 2 Char"/>
    <w:uiPriority w:val="99"/>
    <w:semiHidden/>
    <w:locked/>
    <w:rsid w:val="00B22D3E"/>
    <w:rPr>
      <w:rFonts w:ascii="Times New Roman" w:hAnsi="Times New Roman" w:cs="Times New Roman"/>
      <w:sz w:val="24"/>
    </w:rPr>
  </w:style>
  <w:style w:type="character" w:customStyle="1" w:styleId="msobooktitle0">
    <w:name w:val="msobooktitle"/>
    <w:rsid w:val="00B22D3E"/>
    <w:rPr>
      <w:b/>
      <w:smallCaps/>
      <w:spacing w:val="5"/>
    </w:rPr>
  </w:style>
  <w:style w:type="paragraph" w:customStyle="1" w:styleId="Titolosommario1">
    <w:name w:val="Titolo sommario1"/>
    <w:basedOn w:val="Titolo1"/>
    <w:next w:val="Normale"/>
    <w:rsid w:val="00B22D3E"/>
    <w:pPr>
      <w:keepLines/>
      <w:numPr>
        <w:numId w:val="0"/>
      </w:numPr>
      <w:spacing w:before="480" w:after="0" w:line="276" w:lineRule="auto"/>
      <w:outlineLvl w:val="9"/>
    </w:pPr>
    <w:rPr>
      <w:rFonts w:ascii="Cambria" w:eastAsia="Calibri" w:hAnsi="Cambria"/>
      <w:color w:val="365F91"/>
      <w:sz w:val="28"/>
      <w:szCs w:val="28"/>
    </w:rPr>
  </w:style>
  <w:style w:type="character" w:customStyle="1" w:styleId="BodyTextChar1">
    <w:name w:val="Body Text Char1"/>
    <w:aliases w:val="PRSR - Corpo del testo Char1"/>
    <w:locked/>
    <w:rsid w:val="00B22D3E"/>
    <w:rPr>
      <w:rFonts w:ascii="Bookman Old Style" w:hAnsi="Bookman Old Style" w:cs="Bookman Old Style"/>
      <w:sz w:val="24"/>
      <w:szCs w:val="24"/>
      <w:lang w:eastAsia="it-IT"/>
    </w:rPr>
  </w:style>
  <w:style w:type="character" w:customStyle="1" w:styleId="st">
    <w:name w:val="st"/>
    <w:rsid w:val="00B22D3E"/>
  </w:style>
  <w:style w:type="table" w:customStyle="1" w:styleId="Grigliatabella2114">
    <w:name w:val="Griglia tabella2114"/>
    <w:basedOn w:val="Tabellanormale"/>
    <w:next w:val="Grigliatabella"/>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lencochiaro-Colore112">
    <w:name w:val="Elenco chiaro - Colore 112"/>
    <w:basedOn w:val="Tabellanormale"/>
    <w:uiPriority w:val="61"/>
    <w:rsid w:val="00B22D3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NormaleWeb1">
    <w:name w:val="Normale (Web)1"/>
    <w:basedOn w:val="Normale"/>
    <w:next w:val="NormaleWeb"/>
    <w:unhideWhenUsed/>
    <w:rsid w:val="00B22D3E"/>
    <w:pPr>
      <w:spacing w:before="100" w:beforeAutospacing="1" w:after="100" w:afterAutospacing="1"/>
      <w:jc w:val="left"/>
    </w:pPr>
    <w:rPr>
      <w:rFonts w:ascii="Times New Roman" w:hAnsi="Times New Roman"/>
      <w:sz w:val="24"/>
    </w:rPr>
  </w:style>
  <w:style w:type="table" w:customStyle="1" w:styleId="Grigliatabella44">
    <w:name w:val="Griglia tabella44"/>
    <w:basedOn w:val="Tabellanormale"/>
    <w:next w:val="Grigliatabella"/>
    <w:uiPriority w:val="59"/>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25">
    <w:name w:val="Nessun elenco11125"/>
    <w:next w:val="Nessunelenco"/>
    <w:uiPriority w:val="99"/>
    <w:semiHidden/>
    <w:unhideWhenUsed/>
    <w:rsid w:val="00B22D3E"/>
  </w:style>
  <w:style w:type="table" w:customStyle="1" w:styleId="Grigliatabella224">
    <w:name w:val="Griglia tabella224"/>
    <w:basedOn w:val="Tabellanormale"/>
    <w:next w:val="Grigliatabella"/>
    <w:uiPriority w:val="59"/>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14">
    <w:name w:val="Griglia tabella11111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1215">
    <w:name w:val="Nessun elenco1215"/>
    <w:next w:val="Nessunelenco"/>
    <w:uiPriority w:val="99"/>
    <w:semiHidden/>
    <w:unhideWhenUsed/>
    <w:rsid w:val="00B22D3E"/>
  </w:style>
  <w:style w:type="table" w:customStyle="1" w:styleId="Grigliatabella314">
    <w:name w:val="Griglia tabella314"/>
    <w:basedOn w:val="Tabellanormale"/>
    <w:next w:val="Grigliatabella"/>
    <w:uiPriority w:val="59"/>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15">
    <w:name w:val="Stile1115"/>
    <w:rsid w:val="00B22D3E"/>
  </w:style>
  <w:style w:type="numbering" w:customStyle="1" w:styleId="Nessunelenco11215">
    <w:name w:val="Nessun elenco11215"/>
    <w:next w:val="Nessunelenco"/>
    <w:semiHidden/>
    <w:unhideWhenUsed/>
    <w:rsid w:val="00B22D3E"/>
  </w:style>
  <w:style w:type="numbering" w:customStyle="1" w:styleId="Nessunelenco2115">
    <w:name w:val="Nessun elenco2115"/>
    <w:next w:val="Nessunelenco"/>
    <w:uiPriority w:val="99"/>
    <w:semiHidden/>
    <w:rsid w:val="00B22D3E"/>
  </w:style>
  <w:style w:type="numbering" w:customStyle="1" w:styleId="Nessunelenco1111116">
    <w:name w:val="Nessun elenco1111116"/>
    <w:next w:val="Nessunelenco"/>
    <w:semiHidden/>
    <w:unhideWhenUsed/>
    <w:rsid w:val="00B22D3E"/>
  </w:style>
  <w:style w:type="numbering" w:customStyle="1" w:styleId="Nessunelenco3115">
    <w:name w:val="Nessun elenco3115"/>
    <w:next w:val="Nessunelenco"/>
    <w:uiPriority w:val="99"/>
    <w:semiHidden/>
    <w:unhideWhenUsed/>
    <w:rsid w:val="00B22D3E"/>
  </w:style>
  <w:style w:type="numbering" w:customStyle="1" w:styleId="Nessunelenco4115">
    <w:name w:val="Nessun elenco4115"/>
    <w:next w:val="Nessunelenco"/>
    <w:uiPriority w:val="99"/>
    <w:semiHidden/>
    <w:unhideWhenUsed/>
    <w:rsid w:val="00B22D3E"/>
  </w:style>
  <w:style w:type="numbering" w:customStyle="1" w:styleId="Nessunelenco5115">
    <w:name w:val="Nessun elenco5115"/>
    <w:next w:val="Nessunelenco"/>
    <w:semiHidden/>
    <w:rsid w:val="00B22D3E"/>
  </w:style>
  <w:style w:type="numbering" w:customStyle="1" w:styleId="Nessunelenco75">
    <w:name w:val="Nessun elenco75"/>
    <w:next w:val="Nessunelenco"/>
    <w:uiPriority w:val="99"/>
    <w:semiHidden/>
    <w:unhideWhenUsed/>
    <w:rsid w:val="00B22D3E"/>
  </w:style>
  <w:style w:type="table" w:customStyle="1" w:styleId="Grigliatabella54">
    <w:name w:val="Griglia tabella54"/>
    <w:basedOn w:val="Tabellanormale"/>
    <w:next w:val="Grigliatabella"/>
    <w:uiPriority w:val="59"/>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4">
    <w:name w:val="Griglia tabella164"/>
    <w:basedOn w:val="Tabellanormale"/>
    <w:next w:val="Grigliatabella"/>
    <w:uiPriority w:val="99"/>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4">
    <w:name w:val="Griglia tabella1134"/>
    <w:basedOn w:val="Tabellanormale"/>
    <w:next w:val="Grigliatabella"/>
    <w:uiPriority w:val="99"/>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4">
    <w:name w:val="Griglia tabella1234"/>
    <w:basedOn w:val="Tabellanormale"/>
    <w:next w:val="Grigliatabella"/>
    <w:uiPriority w:val="99"/>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4">
    <w:name w:val="Griglia tabella1334"/>
    <w:basedOn w:val="Tabellanormale"/>
    <w:next w:val="Grigliatabella"/>
    <w:uiPriority w:val="99"/>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5">
    <w:name w:val="Stile125"/>
    <w:rsid w:val="00B22D3E"/>
  </w:style>
  <w:style w:type="numbering" w:customStyle="1" w:styleId="Stile225">
    <w:name w:val="Stile225"/>
    <w:rsid w:val="00B22D3E"/>
  </w:style>
  <w:style w:type="numbering" w:customStyle="1" w:styleId="Nessunelenco135">
    <w:name w:val="Nessun elenco135"/>
    <w:next w:val="Nessunelenco"/>
    <w:semiHidden/>
    <w:unhideWhenUsed/>
    <w:rsid w:val="00B22D3E"/>
  </w:style>
  <w:style w:type="numbering" w:customStyle="1" w:styleId="Nessunelenco1135">
    <w:name w:val="Nessun elenco1135"/>
    <w:next w:val="Nessunelenco"/>
    <w:semiHidden/>
    <w:unhideWhenUsed/>
    <w:rsid w:val="00B22D3E"/>
  </w:style>
  <w:style w:type="numbering" w:customStyle="1" w:styleId="Nessunelenco225">
    <w:name w:val="Nessun elenco225"/>
    <w:next w:val="Nessunelenco"/>
    <w:uiPriority w:val="99"/>
    <w:semiHidden/>
    <w:rsid w:val="00B22D3E"/>
  </w:style>
  <w:style w:type="numbering" w:customStyle="1" w:styleId="Nessunelenco11135">
    <w:name w:val="Nessun elenco11135"/>
    <w:next w:val="Nessunelenco"/>
    <w:uiPriority w:val="99"/>
    <w:semiHidden/>
    <w:unhideWhenUsed/>
    <w:rsid w:val="00B22D3E"/>
  </w:style>
  <w:style w:type="numbering" w:customStyle="1" w:styleId="Nessunelenco325">
    <w:name w:val="Nessun elenco325"/>
    <w:next w:val="Nessunelenco"/>
    <w:uiPriority w:val="99"/>
    <w:semiHidden/>
    <w:unhideWhenUsed/>
    <w:rsid w:val="00B22D3E"/>
  </w:style>
  <w:style w:type="numbering" w:customStyle="1" w:styleId="Nessunelenco425">
    <w:name w:val="Nessun elenco425"/>
    <w:next w:val="Nessunelenco"/>
    <w:uiPriority w:val="99"/>
    <w:semiHidden/>
    <w:unhideWhenUsed/>
    <w:rsid w:val="00B22D3E"/>
  </w:style>
  <w:style w:type="table" w:customStyle="1" w:styleId="Grigliatabella234">
    <w:name w:val="Griglia tabella234"/>
    <w:basedOn w:val="Tabellanormale"/>
    <w:next w:val="Grigliatabella"/>
    <w:uiPriority w:val="99"/>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4">
    <w:name w:val="Griglia tabella1424"/>
    <w:basedOn w:val="Tabellanormale"/>
    <w:next w:val="Grigliatabella"/>
    <w:uiPriority w:val="99"/>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4">
    <w:name w:val="Griglia tabella1112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4">
    <w:name w:val="Griglia tabella1212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4">
    <w:name w:val="Griglia tabella1312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5">
    <w:name w:val="Nessun elenco525"/>
    <w:next w:val="Nessunelenco"/>
    <w:semiHidden/>
    <w:rsid w:val="00B22D3E"/>
  </w:style>
  <w:style w:type="numbering" w:customStyle="1" w:styleId="Nessunelenco615">
    <w:name w:val="Nessun elenco615"/>
    <w:next w:val="Nessunelenco"/>
    <w:uiPriority w:val="99"/>
    <w:semiHidden/>
    <w:unhideWhenUsed/>
    <w:rsid w:val="00B22D3E"/>
  </w:style>
  <w:style w:type="numbering" w:customStyle="1" w:styleId="Nessunelenco1225">
    <w:name w:val="Nessun elenco1225"/>
    <w:next w:val="Nessunelenco"/>
    <w:uiPriority w:val="99"/>
    <w:semiHidden/>
    <w:unhideWhenUsed/>
    <w:rsid w:val="00B22D3E"/>
  </w:style>
  <w:style w:type="table" w:customStyle="1" w:styleId="Grigliatabella324">
    <w:name w:val="Griglia tabella324"/>
    <w:basedOn w:val="Tabellanormale"/>
    <w:next w:val="Grigliatabella"/>
    <w:uiPriority w:val="59"/>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4">
    <w:name w:val="Griglia tabella1514"/>
    <w:basedOn w:val="Tabellanormale"/>
    <w:next w:val="Grigliatabella"/>
    <w:uiPriority w:val="99"/>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4">
    <w:name w:val="Griglia tabella1121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4">
    <w:name w:val="Griglia tabella1221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4">
    <w:name w:val="Griglia tabella1321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5">
    <w:name w:val="Stile1125"/>
    <w:rsid w:val="00B22D3E"/>
  </w:style>
  <w:style w:type="numbering" w:customStyle="1" w:styleId="Stile2115">
    <w:name w:val="Stile2115"/>
    <w:rsid w:val="00B22D3E"/>
  </w:style>
  <w:style w:type="numbering" w:customStyle="1" w:styleId="Nessunelenco11225">
    <w:name w:val="Nessun elenco11225"/>
    <w:next w:val="Nessunelenco"/>
    <w:semiHidden/>
    <w:unhideWhenUsed/>
    <w:rsid w:val="00B22D3E"/>
  </w:style>
  <w:style w:type="numbering" w:customStyle="1" w:styleId="Nessunelenco111125">
    <w:name w:val="Nessun elenco111125"/>
    <w:next w:val="Nessunelenco"/>
    <w:uiPriority w:val="99"/>
    <w:semiHidden/>
    <w:unhideWhenUsed/>
    <w:rsid w:val="00B22D3E"/>
  </w:style>
  <w:style w:type="numbering" w:customStyle="1" w:styleId="Nessunelenco2125">
    <w:name w:val="Nessun elenco2125"/>
    <w:next w:val="Nessunelenco"/>
    <w:uiPriority w:val="99"/>
    <w:semiHidden/>
    <w:rsid w:val="00B22D3E"/>
  </w:style>
  <w:style w:type="numbering" w:customStyle="1" w:styleId="Nessunelenco1111125">
    <w:name w:val="Nessun elenco1111125"/>
    <w:next w:val="Nessunelenco"/>
    <w:uiPriority w:val="99"/>
    <w:semiHidden/>
    <w:unhideWhenUsed/>
    <w:rsid w:val="00B22D3E"/>
  </w:style>
  <w:style w:type="numbering" w:customStyle="1" w:styleId="Nessunelenco3125">
    <w:name w:val="Nessun elenco3125"/>
    <w:next w:val="Nessunelenco"/>
    <w:uiPriority w:val="99"/>
    <w:semiHidden/>
    <w:unhideWhenUsed/>
    <w:rsid w:val="00B22D3E"/>
  </w:style>
  <w:style w:type="numbering" w:customStyle="1" w:styleId="Nessunelenco4125">
    <w:name w:val="Nessun elenco4125"/>
    <w:next w:val="Nessunelenco"/>
    <w:uiPriority w:val="99"/>
    <w:semiHidden/>
    <w:unhideWhenUsed/>
    <w:rsid w:val="00B22D3E"/>
  </w:style>
  <w:style w:type="table" w:customStyle="1" w:styleId="Grigliatabella2124">
    <w:name w:val="Griglia tabella2124"/>
    <w:basedOn w:val="Tabellanormale"/>
    <w:next w:val="Grigliatabella"/>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4">
    <w:name w:val="Griglia tabella1411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4">
    <w:name w:val="Griglia tabella12111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4">
    <w:name w:val="Griglia tabella131114"/>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5">
    <w:name w:val="Nessun elenco5125"/>
    <w:next w:val="Nessunelenco"/>
    <w:semiHidden/>
    <w:rsid w:val="00B22D3E"/>
  </w:style>
  <w:style w:type="table" w:customStyle="1" w:styleId="Grigliatabella63">
    <w:name w:val="Griglia tabella63"/>
    <w:basedOn w:val="Tabellanormale"/>
    <w:next w:val="Grigliatabella"/>
    <w:uiPriority w:val="59"/>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3">
    <w:name w:val="Griglia tabella173"/>
    <w:basedOn w:val="Tabellanormale"/>
    <w:next w:val="Grigliatabella"/>
    <w:uiPriority w:val="99"/>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43">
    <w:name w:val="Griglia tabella243"/>
    <w:basedOn w:val="Tabellanormale"/>
    <w:next w:val="Grigliatabella"/>
    <w:uiPriority w:val="5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43">
    <w:name w:val="Griglia tabella1143"/>
    <w:basedOn w:val="Tabellanormale"/>
    <w:next w:val="Grigliatabella"/>
    <w:uiPriority w:val="9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33">
    <w:name w:val="Griglia tabella11133"/>
    <w:basedOn w:val="Tabellanormale"/>
    <w:next w:val="Grigliatabella"/>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133">
    <w:name w:val="Griglia tabella2133"/>
    <w:basedOn w:val="Tabellanormale"/>
    <w:next w:val="Grigliatabella"/>
    <w:uiPriority w:val="59"/>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34">
    <w:name w:val="Stile134"/>
    <w:uiPriority w:val="99"/>
    <w:rsid w:val="00B22D3E"/>
  </w:style>
  <w:style w:type="table" w:customStyle="1" w:styleId="Grigliatabella1432">
    <w:name w:val="Griglia tabella1432"/>
    <w:basedOn w:val="Tabellanormale"/>
    <w:next w:val="Grigliatabella"/>
    <w:uiPriority w:val="99"/>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4">
    <w:name w:val="Stile1134"/>
    <w:rsid w:val="00B22D3E"/>
  </w:style>
  <w:style w:type="numbering" w:customStyle="1" w:styleId="Stile234">
    <w:name w:val="Stile234"/>
    <w:rsid w:val="00B22D3E"/>
  </w:style>
  <w:style w:type="table" w:customStyle="1" w:styleId="Grigliatabella111122">
    <w:name w:val="Griglia tabella111122"/>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Sfondomedio2-Colore6">
    <w:name w:val="Medium Shading 2 Accent 6"/>
    <w:basedOn w:val="Tabellanormale"/>
    <w:uiPriority w:val="64"/>
    <w:rsid w:val="00B22D3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Enfasigrassetto1">
    <w:name w:val="Enfasi (grassetto)1"/>
    <w:rsid w:val="00B22D3E"/>
  </w:style>
  <w:style w:type="paragraph" w:customStyle="1" w:styleId="Paragrafoelenco21">
    <w:name w:val="Paragrafo elenco21"/>
    <w:basedOn w:val="Normale"/>
    <w:uiPriority w:val="99"/>
    <w:rsid w:val="00B22D3E"/>
    <w:pPr>
      <w:ind w:left="720"/>
      <w:jc w:val="left"/>
    </w:pPr>
    <w:rPr>
      <w:rFonts w:ascii="Arial" w:hAnsi="Arial"/>
      <w:sz w:val="24"/>
    </w:rPr>
  </w:style>
  <w:style w:type="table" w:customStyle="1" w:styleId="Elencochiaro-Colore14">
    <w:name w:val="Elenco chiaro - Colore 14"/>
    <w:basedOn w:val="Tabellanormale"/>
    <w:next w:val="Elencochiaro-Colore15"/>
    <w:uiPriority w:val="61"/>
    <w:rsid w:val="00B22D3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11111111">
    <w:name w:val="Nessun elenco11111111"/>
    <w:next w:val="Nessunelenco"/>
    <w:uiPriority w:val="99"/>
    <w:semiHidden/>
    <w:unhideWhenUsed/>
    <w:rsid w:val="00B22D3E"/>
  </w:style>
  <w:style w:type="table" w:customStyle="1" w:styleId="Elencochiaro-Colore121">
    <w:name w:val="Elenco chiaro - Colore 121"/>
    <w:basedOn w:val="Tabellanormale"/>
    <w:uiPriority w:val="61"/>
    <w:rsid w:val="00B22D3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Grigliatabella1152">
    <w:name w:val="Griglia tabella1152"/>
    <w:basedOn w:val="Tabellanormale"/>
    <w:next w:val="Grigliatabella"/>
    <w:uiPriority w:val="9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61">
    <w:name w:val="Griglia tabella1161"/>
    <w:basedOn w:val="Tabellanormale"/>
    <w:next w:val="Grigliatabella"/>
    <w:uiPriority w:val="9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72">
    <w:name w:val="Griglia tabella72"/>
    <w:basedOn w:val="Tabellanormale"/>
    <w:next w:val="Grigliatabella"/>
    <w:uiPriority w:val="9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84">
    <w:name w:val="Nessun elenco84"/>
    <w:next w:val="Nessunelenco"/>
    <w:uiPriority w:val="99"/>
    <w:semiHidden/>
    <w:unhideWhenUsed/>
    <w:rsid w:val="00B22D3E"/>
  </w:style>
  <w:style w:type="table" w:customStyle="1" w:styleId="Grigliatabella81">
    <w:name w:val="Griglia tabella81"/>
    <w:basedOn w:val="Tabellanormale"/>
    <w:next w:val="Grigliatabella"/>
    <w:uiPriority w:val="59"/>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2">
    <w:name w:val="Griglia tabella182"/>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71">
    <w:name w:val="Griglia tabella1171"/>
    <w:basedOn w:val="Tabellanormale"/>
    <w:next w:val="Grigliatabella"/>
    <w:uiPriority w:val="9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92">
    <w:name w:val="Nessun elenco92"/>
    <w:next w:val="Nessunelenco"/>
    <w:uiPriority w:val="99"/>
    <w:semiHidden/>
    <w:unhideWhenUsed/>
    <w:rsid w:val="00B22D3E"/>
  </w:style>
  <w:style w:type="table" w:customStyle="1" w:styleId="Grigliatabella91">
    <w:name w:val="Griglia tabella91"/>
    <w:basedOn w:val="Tabellanormale"/>
    <w:next w:val="Grigliatabella"/>
    <w:uiPriority w:val="9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1">
    <w:name w:val="Griglia tabella191"/>
    <w:basedOn w:val="Tabellanormale"/>
    <w:next w:val="Grigliatabella"/>
    <w:uiPriority w:val="9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52">
    <w:name w:val="Griglia tabella252"/>
    <w:basedOn w:val="Tabellanormale"/>
    <w:next w:val="Grigliatabella"/>
    <w:uiPriority w:val="59"/>
    <w:rsid w:val="00B22D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101">
    <w:name w:val="Nessun elenco101"/>
    <w:next w:val="Nessunelenco"/>
    <w:uiPriority w:val="99"/>
    <w:semiHidden/>
    <w:unhideWhenUsed/>
    <w:rsid w:val="00B22D3E"/>
  </w:style>
  <w:style w:type="table" w:customStyle="1" w:styleId="Grigliatabella101">
    <w:name w:val="Griglia tabella101"/>
    <w:basedOn w:val="Tabellanormale"/>
    <w:next w:val="Grigliatabella"/>
    <w:uiPriority w:val="59"/>
    <w:rsid w:val="00B22D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01">
    <w:name w:val="Griglia tabella1101"/>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81">
    <w:name w:val="Griglia tabella1181"/>
    <w:basedOn w:val="Tabellanormale"/>
    <w:next w:val="Grigliatabella"/>
    <w:uiPriority w:val="9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
    <w:name w:val="Headings"/>
    <w:uiPriority w:val="99"/>
    <w:rsid w:val="00B22D3E"/>
    <w:pPr>
      <w:numPr>
        <w:numId w:val="50"/>
      </w:numPr>
    </w:pPr>
  </w:style>
  <w:style w:type="paragraph" w:styleId="Numeroelenco5">
    <w:name w:val="List Number 5"/>
    <w:basedOn w:val="Normale"/>
    <w:rsid w:val="00B22D3E"/>
    <w:pPr>
      <w:numPr>
        <w:numId w:val="51"/>
      </w:numPr>
      <w:spacing w:before="120" w:after="120"/>
    </w:pPr>
    <w:rPr>
      <w:rFonts w:ascii="Times New Roman" w:hAnsi="Times New Roman"/>
      <w:sz w:val="22"/>
      <w:szCs w:val="20"/>
      <w:lang w:val="en-GB" w:eastAsia="en-US"/>
    </w:rPr>
  </w:style>
  <w:style w:type="numbering" w:customStyle="1" w:styleId="Headings1">
    <w:name w:val="Headings1"/>
    <w:uiPriority w:val="99"/>
    <w:rsid w:val="00B22D3E"/>
    <w:pPr>
      <w:numPr>
        <w:numId w:val="49"/>
      </w:numPr>
    </w:pPr>
  </w:style>
  <w:style w:type="character" w:customStyle="1" w:styleId="ParagrafoelencoCarattere">
    <w:name w:val="Paragrafo elenco Carattere"/>
    <w:link w:val="Paragrafoelenco"/>
    <w:uiPriority w:val="99"/>
    <w:locked/>
    <w:rsid w:val="00B22D3E"/>
    <w:rPr>
      <w:sz w:val="24"/>
      <w:szCs w:val="24"/>
    </w:rPr>
  </w:style>
  <w:style w:type="character" w:customStyle="1" w:styleId="hps">
    <w:name w:val="hps"/>
    <w:rsid w:val="00B22D3E"/>
  </w:style>
  <w:style w:type="table" w:customStyle="1" w:styleId="Grigliatabella1191">
    <w:name w:val="Griglia tabella1191"/>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43">
    <w:name w:val="Griglia tabella1243"/>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2">
    <w:name w:val="Griglia tabella12132"/>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33">
    <w:name w:val="Griglia tabella333"/>
    <w:basedOn w:val="Tabellanormale"/>
    <w:next w:val="Grigliatabella"/>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01">
    <w:name w:val="Griglia tabella1201"/>
    <w:basedOn w:val="Tabellanormale"/>
    <w:next w:val="Grigliatabella"/>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51">
    <w:name w:val="Griglia tabella1251"/>
    <w:basedOn w:val="Tabellanormale"/>
    <w:next w:val="Grigliatabella"/>
    <w:rsid w:val="00B22D3E"/>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41">
    <w:name w:val="Griglia tabella1441"/>
    <w:basedOn w:val="Tabellanormale"/>
    <w:next w:val="Grigliatabella"/>
    <w:uiPriority w:val="59"/>
    <w:rsid w:val="00B22D3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42">
    <w:name w:val="Griglia tabella11142"/>
    <w:basedOn w:val="Tabellanormale"/>
    <w:next w:val="Grigliatabella"/>
    <w:rsid w:val="00B22D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lencochiaro-Colore15">
    <w:name w:val="Elenco chiaro - Colore 15"/>
    <w:basedOn w:val="Tabellanormale"/>
    <w:uiPriority w:val="61"/>
    <w:rsid w:val="00B22D3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tile3">
    <w:name w:val="Stile3"/>
    <w:uiPriority w:val="99"/>
    <w:rsid w:val="0065655C"/>
    <w:pPr>
      <w:numPr>
        <w:numId w:val="52"/>
      </w:numPr>
    </w:pPr>
  </w:style>
  <w:style w:type="numbering" w:customStyle="1" w:styleId="Stile4">
    <w:name w:val="Stile4"/>
    <w:uiPriority w:val="99"/>
    <w:rsid w:val="0065655C"/>
    <w:pPr>
      <w:numPr>
        <w:numId w:val="53"/>
      </w:numPr>
    </w:pPr>
  </w:style>
  <w:style w:type="numbering" w:customStyle="1" w:styleId="Stile5">
    <w:name w:val="Stile5"/>
    <w:uiPriority w:val="99"/>
    <w:rsid w:val="0065655C"/>
    <w:pPr>
      <w:numPr>
        <w:numId w:val="54"/>
      </w:numPr>
    </w:pPr>
  </w:style>
  <w:style w:type="table" w:customStyle="1" w:styleId="Grigliatabella73">
    <w:name w:val="Griglia tabella73"/>
    <w:basedOn w:val="Tabellanormale"/>
    <w:next w:val="Grigliatabella"/>
    <w:uiPriority w:val="99"/>
    <w:rsid w:val="00D56849"/>
    <w:rPr>
      <w:rFonts w:asciiTheme="minorHAnsi" w:hAnsi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74">
    <w:name w:val="Griglia tabella74"/>
    <w:basedOn w:val="Tabellanormale"/>
    <w:next w:val="Grigliatabella"/>
    <w:uiPriority w:val="99"/>
    <w:rsid w:val="00D56849"/>
    <w:rPr>
      <w:rFonts w:asciiTheme="minorHAnsi" w:hAnsi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9">
    <w:name w:val="Nessun elenco29"/>
    <w:next w:val="Nessunelenco"/>
    <w:uiPriority w:val="99"/>
    <w:semiHidden/>
    <w:unhideWhenUsed/>
    <w:rsid w:val="00D56849"/>
  </w:style>
  <w:style w:type="table" w:customStyle="1" w:styleId="Grigliatabella29">
    <w:name w:val="Griglia tabella29"/>
    <w:basedOn w:val="Tabellanormale"/>
    <w:next w:val="Grigliatabella"/>
    <w:uiPriority w:val="39"/>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0">
    <w:name w:val="Griglia tabella130"/>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8">
    <w:name w:val="Griglia tabella1118"/>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0">
    <w:name w:val="Griglia tabella1210"/>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0">
    <w:name w:val="Griglia tabella1310"/>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rpotestoCarattere3">
    <w:name w:val="Corpo testo Carattere3"/>
    <w:aliases w:val="PRSR - Corpo del testo Carattere2"/>
    <w:locked/>
    <w:rsid w:val="00D56849"/>
    <w:rPr>
      <w:rFonts w:ascii="Bookman Old Style" w:hAnsi="Bookman Old Style" w:cs="Bookman Old Style"/>
      <w:sz w:val="24"/>
      <w:szCs w:val="24"/>
      <w:lang w:eastAsia="it-IT"/>
    </w:rPr>
  </w:style>
  <w:style w:type="character" w:customStyle="1" w:styleId="CorpotestoCarattere2">
    <w:name w:val="Corpo testo Carattere2"/>
    <w:aliases w:val="Body Text Carattere"/>
    <w:uiPriority w:val="99"/>
    <w:locked/>
    <w:rsid w:val="00D56849"/>
    <w:rPr>
      <w:rFonts w:ascii="Arial" w:hAnsi="Arial" w:cs="Arial"/>
      <w:sz w:val="24"/>
      <w:szCs w:val="24"/>
    </w:rPr>
  </w:style>
  <w:style w:type="table" w:customStyle="1" w:styleId="Grigliatabella210">
    <w:name w:val="Griglia tabella210"/>
    <w:rsid w:val="00D56849"/>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148">
    <w:name w:val="Griglia tabella148"/>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119">
    <w:name w:val="Griglia tabella1119"/>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218">
    <w:name w:val="Griglia tabella1218"/>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318">
    <w:name w:val="Griglia tabella1318"/>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38">
    <w:name w:val="Griglia tabella38"/>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157">
    <w:name w:val="Griglia tabella157"/>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127">
    <w:name w:val="Griglia tabella1127"/>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227">
    <w:name w:val="Griglia tabella1227"/>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327">
    <w:name w:val="Griglia tabella1327"/>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218">
    <w:name w:val="Griglia tabella218"/>
    <w:rsid w:val="00D56849"/>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1417">
    <w:name w:val="Griglia tabella1417"/>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1117">
    <w:name w:val="Griglia tabella11117"/>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2117">
    <w:name w:val="Griglia tabella12117"/>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3117">
    <w:name w:val="Griglia tabella13117"/>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Stile19">
    <w:name w:val="Stile19"/>
    <w:rsid w:val="00D56849"/>
  </w:style>
  <w:style w:type="numbering" w:customStyle="1" w:styleId="Stile28">
    <w:name w:val="Stile28"/>
    <w:rsid w:val="00D56849"/>
  </w:style>
  <w:style w:type="numbering" w:customStyle="1" w:styleId="Stile118">
    <w:name w:val="Stile118"/>
    <w:rsid w:val="00D56849"/>
    <w:pPr>
      <w:numPr>
        <w:numId w:val="55"/>
      </w:numPr>
    </w:pPr>
  </w:style>
  <w:style w:type="numbering" w:customStyle="1" w:styleId="Stile217">
    <w:name w:val="Stile217"/>
    <w:rsid w:val="00D56849"/>
    <w:pPr>
      <w:numPr>
        <w:numId w:val="57"/>
      </w:numPr>
    </w:pPr>
  </w:style>
  <w:style w:type="numbering" w:customStyle="1" w:styleId="Nessunelenco119">
    <w:name w:val="Nessun elenco119"/>
    <w:next w:val="Nessunelenco"/>
    <w:semiHidden/>
    <w:unhideWhenUsed/>
    <w:rsid w:val="00D56849"/>
  </w:style>
  <w:style w:type="numbering" w:customStyle="1" w:styleId="Nessunelenco1110">
    <w:name w:val="Nessun elenco1110"/>
    <w:next w:val="Nessunelenco"/>
    <w:semiHidden/>
    <w:unhideWhenUsed/>
    <w:rsid w:val="00D56849"/>
  </w:style>
  <w:style w:type="numbering" w:customStyle="1" w:styleId="Nessunelenco210">
    <w:name w:val="Nessun elenco210"/>
    <w:next w:val="Nessunelenco"/>
    <w:uiPriority w:val="99"/>
    <w:semiHidden/>
    <w:rsid w:val="00D56849"/>
  </w:style>
  <w:style w:type="numbering" w:customStyle="1" w:styleId="Nessunelenco1119">
    <w:name w:val="Nessun elenco1119"/>
    <w:next w:val="Nessunelenco"/>
    <w:uiPriority w:val="99"/>
    <w:semiHidden/>
    <w:unhideWhenUsed/>
    <w:rsid w:val="00D56849"/>
  </w:style>
  <w:style w:type="numbering" w:customStyle="1" w:styleId="Nessunelenco38">
    <w:name w:val="Nessun elenco38"/>
    <w:next w:val="Nessunelenco"/>
    <w:uiPriority w:val="99"/>
    <w:semiHidden/>
    <w:unhideWhenUsed/>
    <w:rsid w:val="00D56849"/>
  </w:style>
  <w:style w:type="numbering" w:customStyle="1" w:styleId="Nessunelenco48">
    <w:name w:val="Nessun elenco48"/>
    <w:next w:val="Nessunelenco"/>
    <w:uiPriority w:val="99"/>
    <w:semiHidden/>
    <w:unhideWhenUsed/>
    <w:rsid w:val="00D56849"/>
  </w:style>
  <w:style w:type="numbering" w:customStyle="1" w:styleId="Nessunelenco58">
    <w:name w:val="Nessun elenco58"/>
    <w:next w:val="Nessunelenco"/>
    <w:semiHidden/>
    <w:rsid w:val="00D56849"/>
  </w:style>
  <w:style w:type="numbering" w:customStyle="1" w:styleId="Nessunelenco67">
    <w:name w:val="Nessun elenco67"/>
    <w:next w:val="Nessunelenco"/>
    <w:uiPriority w:val="99"/>
    <w:semiHidden/>
    <w:unhideWhenUsed/>
    <w:rsid w:val="00D56849"/>
  </w:style>
  <w:style w:type="numbering" w:customStyle="1" w:styleId="Nessunelenco128">
    <w:name w:val="Nessun elenco128"/>
    <w:next w:val="Nessunelenco"/>
    <w:uiPriority w:val="99"/>
    <w:semiHidden/>
    <w:unhideWhenUsed/>
    <w:rsid w:val="00D56849"/>
  </w:style>
  <w:style w:type="numbering" w:customStyle="1" w:styleId="Nessunelenco1128">
    <w:name w:val="Nessun elenco1128"/>
    <w:next w:val="Nessunelenco"/>
    <w:semiHidden/>
    <w:unhideWhenUsed/>
    <w:rsid w:val="00D56849"/>
  </w:style>
  <w:style w:type="numbering" w:customStyle="1" w:styleId="Nessunelenco11118">
    <w:name w:val="Nessun elenco11118"/>
    <w:next w:val="Nessunelenco"/>
    <w:semiHidden/>
    <w:unhideWhenUsed/>
    <w:rsid w:val="00D56849"/>
  </w:style>
  <w:style w:type="numbering" w:customStyle="1" w:styleId="Nessunelenco218">
    <w:name w:val="Nessun elenco218"/>
    <w:next w:val="Nessunelenco"/>
    <w:uiPriority w:val="99"/>
    <w:semiHidden/>
    <w:rsid w:val="00D56849"/>
  </w:style>
  <w:style w:type="numbering" w:customStyle="1" w:styleId="Nessunelenco111118">
    <w:name w:val="Nessun elenco111118"/>
    <w:next w:val="Nessunelenco"/>
    <w:uiPriority w:val="99"/>
    <w:semiHidden/>
    <w:unhideWhenUsed/>
    <w:rsid w:val="00D56849"/>
  </w:style>
  <w:style w:type="numbering" w:customStyle="1" w:styleId="Nessunelenco318">
    <w:name w:val="Nessun elenco318"/>
    <w:next w:val="Nessunelenco"/>
    <w:uiPriority w:val="99"/>
    <w:semiHidden/>
    <w:unhideWhenUsed/>
    <w:rsid w:val="00D56849"/>
  </w:style>
  <w:style w:type="numbering" w:customStyle="1" w:styleId="Nessunelenco418">
    <w:name w:val="Nessun elenco418"/>
    <w:next w:val="Nessunelenco"/>
    <w:uiPriority w:val="99"/>
    <w:semiHidden/>
    <w:unhideWhenUsed/>
    <w:rsid w:val="00D56849"/>
  </w:style>
  <w:style w:type="numbering" w:customStyle="1" w:styleId="Nessunelenco518">
    <w:name w:val="Nessun elenco518"/>
    <w:next w:val="Nessunelenco"/>
    <w:semiHidden/>
    <w:rsid w:val="00D56849"/>
  </w:style>
  <w:style w:type="table" w:customStyle="1" w:styleId="Grigliatabella2115">
    <w:name w:val="Griglia tabella2115"/>
    <w:basedOn w:val="Tabellanormale"/>
    <w:next w:val="Grigliatabella"/>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lencochiaro-Colore113">
    <w:name w:val="Elenco chiaro - Colore 113"/>
    <w:basedOn w:val="Tabellanormale"/>
    <w:uiPriority w:val="61"/>
    <w:rsid w:val="00D56849"/>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Grigliatabella45">
    <w:name w:val="Griglia tabella45"/>
    <w:basedOn w:val="Tabellanormale"/>
    <w:next w:val="Grigliatabella"/>
    <w:uiPriority w:val="59"/>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26">
    <w:name w:val="Nessun elenco11126"/>
    <w:next w:val="Nessunelenco"/>
    <w:uiPriority w:val="99"/>
    <w:semiHidden/>
    <w:unhideWhenUsed/>
    <w:rsid w:val="00D56849"/>
  </w:style>
  <w:style w:type="table" w:customStyle="1" w:styleId="Grigliatabella225">
    <w:name w:val="Griglia tabella225"/>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15">
    <w:name w:val="Griglia tabella11111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1216">
    <w:name w:val="Nessun elenco1216"/>
    <w:next w:val="Nessunelenco"/>
    <w:uiPriority w:val="99"/>
    <w:semiHidden/>
    <w:unhideWhenUsed/>
    <w:rsid w:val="00D56849"/>
  </w:style>
  <w:style w:type="table" w:customStyle="1" w:styleId="Grigliatabella315">
    <w:name w:val="Griglia tabella315"/>
    <w:basedOn w:val="Tabellanormale"/>
    <w:next w:val="Grigliatabella"/>
    <w:uiPriority w:val="59"/>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16">
    <w:name w:val="Stile1116"/>
    <w:rsid w:val="00D56849"/>
  </w:style>
  <w:style w:type="numbering" w:customStyle="1" w:styleId="Nessunelenco11216">
    <w:name w:val="Nessun elenco11216"/>
    <w:next w:val="Nessunelenco"/>
    <w:semiHidden/>
    <w:unhideWhenUsed/>
    <w:rsid w:val="00D56849"/>
  </w:style>
  <w:style w:type="numbering" w:customStyle="1" w:styleId="Nessunelenco2116">
    <w:name w:val="Nessun elenco2116"/>
    <w:next w:val="Nessunelenco"/>
    <w:uiPriority w:val="99"/>
    <w:semiHidden/>
    <w:rsid w:val="00D56849"/>
  </w:style>
  <w:style w:type="numbering" w:customStyle="1" w:styleId="Nessunelenco1111117">
    <w:name w:val="Nessun elenco1111117"/>
    <w:next w:val="Nessunelenco"/>
    <w:semiHidden/>
    <w:unhideWhenUsed/>
    <w:rsid w:val="00D56849"/>
  </w:style>
  <w:style w:type="numbering" w:customStyle="1" w:styleId="Nessunelenco3116">
    <w:name w:val="Nessun elenco3116"/>
    <w:next w:val="Nessunelenco"/>
    <w:uiPriority w:val="99"/>
    <w:semiHidden/>
    <w:unhideWhenUsed/>
    <w:rsid w:val="00D56849"/>
  </w:style>
  <w:style w:type="numbering" w:customStyle="1" w:styleId="Nessunelenco4116">
    <w:name w:val="Nessun elenco4116"/>
    <w:next w:val="Nessunelenco"/>
    <w:uiPriority w:val="99"/>
    <w:semiHidden/>
    <w:unhideWhenUsed/>
    <w:rsid w:val="00D56849"/>
  </w:style>
  <w:style w:type="numbering" w:customStyle="1" w:styleId="Nessunelenco5116">
    <w:name w:val="Nessun elenco5116"/>
    <w:next w:val="Nessunelenco"/>
    <w:semiHidden/>
    <w:rsid w:val="00D56849"/>
  </w:style>
  <w:style w:type="numbering" w:customStyle="1" w:styleId="Nessunelenco76">
    <w:name w:val="Nessun elenco76"/>
    <w:next w:val="Nessunelenco"/>
    <w:uiPriority w:val="99"/>
    <w:semiHidden/>
    <w:unhideWhenUsed/>
    <w:rsid w:val="00D56849"/>
  </w:style>
  <w:style w:type="table" w:customStyle="1" w:styleId="Grigliatabella55">
    <w:name w:val="Griglia tabella55"/>
    <w:basedOn w:val="Tabellanormale"/>
    <w:next w:val="Grigliatabella"/>
    <w:uiPriority w:val="59"/>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5">
    <w:name w:val="Griglia tabella165"/>
    <w:basedOn w:val="Tabellanormale"/>
    <w:next w:val="Grigliatabella"/>
    <w:uiPriority w:val="99"/>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5">
    <w:name w:val="Griglia tabella1135"/>
    <w:basedOn w:val="Tabellanormale"/>
    <w:next w:val="Grigliatabella"/>
    <w:uiPriority w:val="99"/>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5">
    <w:name w:val="Griglia tabella1235"/>
    <w:basedOn w:val="Tabellanormale"/>
    <w:next w:val="Grigliatabella"/>
    <w:uiPriority w:val="99"/>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5">
    <w:name w:val="Griglia tabella1335"/>
    <w:basedOn w:val="Tabellanormale"/>
    <w:next w:val="Grigliatabella"/>
    <w:uiPriority w:val="99"/>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6">
    <w:name w:val="Stile126"/>
    <w:rsid w:val="00D56849"/>
  </w:style>
  <w:style w:type="numbering" w:customStyle="1" w:styleId="Stile226">
    <w:name w:val="Stile226"/>
    <w:rsid w:val="00D56849"/>
  </w:style>
  <w:style w:type="numbering" w:customStyle="1" w:styleId="Nessunelenco136">
    <w:name w:val="Nessun elenco136"/>
    <w:next w:val="Nessunelenco"/>
    <w:semiHidden/>
    <w:unhideWhenUsed/>
    <w:rsid w:val="00D56849"/>
  </w:style>
  <w:style w:type="numbering" w:customStyle="1" w:styleId="Nessunelenco1136">
    <w:name w:val="Nessun elenco1136"/>
    <w:next w:val="Nessunelenco"/>
    <w:semiHidden/>
    <w:unhideWhenUsed/>
    <w:rsid w:val="00D56849"/>
  </w:style>
  <w:style w:type="numbering" w:customStyle="1" w:styleId="Nessunelenco226">
    <w:name w:val="Nessun elenco226"/>
    <w:next w:val="Nessunelenco"/>
    <w:uiPriority w:val="99"/>
    <w:semiHidden/>
    <w:rsid w:val="00D56849"/>
  </w:style>
  <w:style w:type="numbering" w:customStyle="1" w:styleId="Nessunelenco11136">
    <w:name w:val="Nessun elenco11136"/>
    <w:next w:val="Nessunelenco"/>
    <w:uiPriority w:val="99"/>
    <w:semiHidden/>
    <w:unhideWhenUsed/>
    <w:rsid w:val="00D56849"/>
  </w:style>
  <w:style w:type="numbering" w:customStyle="1" w:styleId="Nessunelenco326">
    <w:name w:val="Nessun elenco326"/>
    <w:next w:val="Nessunelenco"/>
    <w:uiPriority w:val="99"/>
    <w:semiHidden/>
    <w:unhideWhenUsed/>
    <w:rsid w:val="00D56849"/>
  </w:style>
  <w:style w:type="numbering" w:customStyle="1" w:styleId="Nessunelenco426">
    <w:name w:val="Nessun elenco426"/>
    <w:next w:val="Nessunelenco"/>
    <w:uiPriority w:val="99"/>
    <w:semiHidden/>
    <w:unhideWhenUsed/>
    <w:rsid w:val="00D56849"/>
  </w:style>
  <w:style w:type="table" w:customStyle="1" w:styleId="Grigliatabella235">
    <w:name w:val="Griglia tabella235"/>
    <w:basedOn w:val="Tabellanormale"/>
    <w:next w:val="Grigliatabella"/>
    <w:uiPriority w:val="9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5">
    <w:name w:val="Griglia tabella1425"/>
    <w:basedOn w:val="Tabellanormale"/>
    <w:next w:val="Grigliatabella"/>
    <w:uiPriority w:val="99"/>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5">
    <w:name w:val="Griglia tabella1112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5">
    <w:name w:val="Griglia tabella1212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5">
    <w:name w:val="Griglia tabella1312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6">
    <w:name w:val="Nessun elenco526"/>
    <w:next w:val="Nessunelenco"/>
    <w:semiHidden/>
    <w:rsid w:val="00D56849"/>
  </w:style>
  <w:style w:type="numbering" w:customStyle="1" w:styleId="Nessunelenco616">
    <w:name w:val="Nessun elenco616"/>
    <w:next w:val="Nessunelenco"/>
    <w:uiPriority w:val="99"/>
    <w:semiHidden/>
    <w:unhideWhenUsed/>
    <w:rsid w:val="00D56849"/>
  </w:style>
  <w:style w:type="numbering" w:customStyle="1" w:styleId="Nessunelenco1226">
    <w:name w:val="Nessun elenco1226"/>
    <w:next w:val="Nessunelenco"/>
    <w:uiPriority w:val="99"/>
    <w:semiHidden/>
    <w:unhideWhenUsed/>
    <w:rsid w:val="00D56849"/>
  </w:style>
  <w:style w:type="table" w:customStyle="1" w:styleId="Grigliatabella325">
    <w:name w:val="Griglia tabella325"/>
    <w:basedOn w:val="Tabellanormale"/>
    <w:next w:val="Grigliatabella"/>
    <w:uiPriority w:val="59"/>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5">
    <w:name w:val="Griglia tabella1515"/>
    <w:basedOn w:val="Tabellanormale"/>
    <w:next w:val="Grigliatabella"/>
    <w:uiPriority w:val="99"/>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5">
    <w:name w:val="Griglia tabella1121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5">
    <w:name w:val="Griglia tabella1221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5">
    <w:name w:val="Griglia tabella1321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6">
    <w:name w:val="Stile1126"/>
    <w:rsid w:val="00D56849"/>
  </w:style>
  <w:style w:type="numbering" w:customStyle="1" w:styleId="Stile2116">
    <w:name w:val="Stile2116"/>
    <w:rsid w:val="00D56849"/>
  </w:style>
  <w:style w:type="numbering" w:customStyle="1" w:styleId="Nessunelenco11226">
    <w:name w:val="Nessun elenco11226"/>
    <w:next w:val="Nessunelenco"/>
    <w:semiHidden/>
    <w:unhideWhenUsed/>
    <w:rsid w:val="00D56849"/>
  </w:style>
  <w:style w:type="numbering" w:customStyle="1" w:styleId="Nessunelenco111126">
    <w:name w:val="Nessun elenco111126"/>
    <w:next w:val="Nessunelenco"/>
    <w:uiPriority w:val="99"/>
    <w:semiHidden/>
    <w:unhideWhenUsed/>
    <w:rsid w:val="00D56849"/>
  </w:style>
  <w:style w:type="numbering" w:customStyle="1" w:styleId="Nessunelenco2126">
    <w:name w:val="Nessun elenco2126"/>
    <w:next w:val="Nessunelenco"/>
    <w:uiPriority w:val="99"/>
    <w:semiHidden/>
    <w:rsid w:val="00D56849"/>
  </w:style>
  <w:style w:type="numbering" w:customStyle="1" w:styleId="Nessunelenco1111126">
    <w:name w:val="Nessun elenco1111126"/>
    <w:next w:val="Nessunelenco"/>
    <w:uiPriority w:val="99"/>
    <w:semiHidden/>
    <w:unhideWhenUsed/>
    <w:rsid w:val="00D56849"/>
  </w:style>
  <w:style w:type="numbering" w:customStyle="1" w:styleId="Nessunelenco3126">
    <w:name w:val="Nessun elenco3126"/>
    <w:next w:val="Nessunelenco"/>
    <w:uiPriority w:val="99"/>
    <w:semiHidden/>
    <w:unhideWhenUsed/>
    <w:rsid w:val="00D56849"/>
  </w:style>
  <w:style w:type="numbering" w:customStyle="1" w:styleId="Nessunelenco4126">
    <w:name w:val="Nessun elenco4126"/>
    <w:next w:val="Nessunelenco"/>
    <w:uiPriority w:val="99"/>
    <w:semiHidden/>
    <w:unhideWhenUsed/>
    <w:rsid w:val="00D56849"/>
  </w:style>
  <w:style w:type="table" w:customStyle="1" w:styleId="Grigliatabella2125">
    <w:name w:val="Griglia tabella2125"/>
    <w:basedOn w:val="Tabellanormale"/>
    <w:next w:val="Grigliatabella"/>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5">
    <w:name w:val="Griglia tabella1411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5">
    <w:name w:val="Griglia tabella12111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5">
    <w:name w:val="Griglia tabella131115"/>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6">
    <w:name w:val="Nessun elenco5126"/>
    <w:next w:val="Nessunelenco"/>
    <w:semiHidden/>
    <w:rsid w:val="00D56849"/>
  </w:style>
  <w:style w:type="table" w:customStyle="1" w:styleId="Grigliatabella64">
    <w:name w:val="Griglia tabella64"/>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4">
    <w:name w:val="Griglia tabella174"/>
    <w:basedOn w:val="Tabellanormale"/>
    <w:next w:val="Grigliatabella"/>
    <w:uiPriority w:val="99"/>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44">
    <w:name w:val="Griglia tabella244"/>
    <w:basedOn w:val="Tabellanormale"/>
    <w:next w:val="Grigliatabella"/>
    <w:uiPriority w:val="5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44">
    <w:name w:val="Griglia tabella1144"/>
    <w:basedOn w:val="Tabellanormale"/>
    <w:next w:val="Grigliatabella"/>
    <w:uiPriority w:val="9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34">
    <w:name w:val="Griglia tabella11134"/>
    <w:basedOn w:val="Tabellanormale"/>
    <w:next w:val="Grigliatabella"/>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134">
    <w:name w:val="Griglia tabella2134"/>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35">
    <w:name w:val="Stile135"/>
    <w:uiPriority w:val="99"/>
    <w:rsid w:val="00D56849"/>
  </w:style>
  <w:style w:type="table" w:customStyle="1" w:styleId="Grigliatabella1433">
    <w:name w:val="Griglia tabella1433"/>
    <w:basedOn w:val="Tabellanormale"/>
    <w:next w:val="Grigliatabella"/>
    <w:uiPriority w:val="99"/>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5">
    <w:name w:val="Stile1135"/>
    <w:rsid w:val="00D56849"/>
  </w:style>
  <w:style w:type="numbering" w:customStyle="1" w:styleId="Stile235">
    <w:name w:val="Stile235"/>
    <w:rsid w:val="00D56849"/>
  </w:style>
  <w:style w:type="table" w:customStyle="1" w:styleId="Grigliatabella111123">
    <w:name w:val="Griglia tabella111123"/>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fondomedio2-Colore61">
    <w:name w:val="Sfondo medio 2 - Colore 61"/>
    <w:basedOn w:val="Tabellanormale"/>
    <w:next w:val="Sfondomedio2-Colore6"/>
    <w:uiPriority w:val="64"/>
    <w:rsid w:val="00D56849"/>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Elencochiaro-Colore150">
    <w:name w:val="Elenco chiaro - Colore 15"/>
    <w:basedOn w:val="Tabellanormale"/>
    <w:next w:val="Elencochiaro-Colore15"/>
    <w:uiPriority w:val="61"/>
    <w:rsid w:val="00D56849"/>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11111112">
    <w:name w:val="Nessun elenco11111112"/>
    <w:next w:val="Nessunelenco"/>
    <w:uiPriority w:val="99"/>
    <w:semiHidden/>
    <w:unhideWhenUsed/>
    <w:rsid w:val="00D56849"/>
  </w:style>
  <w:style w:type="table" w:customStyle="1" w:styleId="Elencochiaro-Colore122">
    <w:name w:val="Elenco chiaro - Colore 122"/>
    <w:basedOn w:val="Tabellanormale"/>
    <w:uiPriority w:val="61"/>
    <w:rsid w:val="00D56849"/>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Grigliatabella75">
    <w:name w:val="Griglia tabella75"/>
    <w:basedOn w:val="Tabellanormale"/>
    <w:next w:val="Grigliatabella"/>
    <w:uiPriority w:val="99"/>
    <w:rsid w:val="00D56849"/>
    <w:rPr>
      <w:rFonts w:asciiTheme="minorHAnsi" w:hAnsi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82">
    <w:name w:val="Griglia tabella82"/>
    <w:basedOn w:val="Tabellanormale"/>
    <w:next w:val="Grigliatabella"/>
    <w:uiPriority w:val="59"/>
    <w:rsid w:val="00D5684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e"/>
    <w:rsid w:val="00D56849"/>
    <w:pPr>
      <w:spacing w:before="100" w:beforeAutospacing="1" w:after="100" w:afterAutospacing="1"/>
      <w:jc w:val="left"/>
    </w:pPr>
    <w:rPr>
      <w:rFonts w:ascii="Times New Roman" w:hAnsi="Times New Roman"/>
      <w:szCs w:val="20"/>
    </w:rPr>
  </w:style>
  <w:style w:type="paragraph" w:customStyle="1" w:styleId="xl64">
    <w:name w:val="xl64"/>
    <w:basedOn w:val="Normale"/>
    <w:rsid w:val="00D56849"/>
    <w:pPr>
      <w:spacing w:before="100" w:beforeAutospacing="1" w:after="100" w:afterAutospacing="1"/>
      <w:jc w:val="left"/>
    </w:pPr>
    <w:rPr>
      <w:rFonts w:ascii="Times New Roman" w:hAnsi="Times New Roman"/>
      <w:szCs w:val="20"/>
    </w:rPr>
  </w:style>
  <w:style w:type="paragraph" w:customStyle="1" w:styleId="Corpodeltesto23">
    <w:name w:val="Corpo del testo 23"/>
    <w:basedOn w:val="Normale"/>
    <w:rsid w:val="00D56849"/>
    <w:rPr>
      <w:rFonts w:ascii="Times New Roman" w:hAnsi="Times New Roman"/>
      <w:szCs w:val="20"/>
    </w:rPr>
  </w:style>
  <w:style w:type="paragraph" w:customStyle="1" w:styleId="Testonormale3">
    <w:name w:val="Testo normale3"/>
    <w:basedOn w:val="Normale"/>
    <w:rsid w:val="00D56849"/>
    <w:pPr>
      <w:widowControl w:val="0"/>
      <w:jc w:val="left"/>
    </w:pPr>
    <w:rPr>
      <w:rFonts w:ascii="Courier New" w:hAnsi="Courier New"/>
      <w:szCs w:val="20"/>
    </w:rPr>
  </w:style>
  <w:style w:type="table" w:customStyle="1" w:styleId="TableNormal">
    <w:name w:val="Table Normal"/>
    <w:uiPriority w:val="2"/>
    <w:semiHidden/>
    <w:unhideWhenUsed/>
    <w:qFormat/>
    <w:rsid w:val="00D568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D56849"/>
    <w:pPr>
      <w:widowControl w:val="0"/>
      <w:autoSpaceDE w:val="0"/>
      <w:autoSpaceDN w:val="0"/>
      <w:jc w:val="left"/>
    </w:pPr>
    <w:rPr>
      <w:rFonts w:ascii="Times New Roman" w:hAnsi="Times New Roman"/>
      <w:sz w:val="22"/>
      <w:szCs w:val="22"/>
      <w:lang w:bidi="it-IT"/>
    </w:rPr>
  </w:style>
  <w:style w:type="table" w:customStyle="1" w:styleId="Grigliatabella12133">
    <w:name w:val="Griglia tabella12133"/>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3132">
    <w:name w:val="Griglia tabella13132"/>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334">
    <w:name w:val="Griglia tabella334"/>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1522">
    <w:name w:val="Griglia tabella1522"/>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1222">
    <w:name w:val="Griglia tabella11222"/>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2222">
    <w:name w:val="Griglia tabella12222"/>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3222">
    <w:name w:val="Griglia tabella13222"/>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4122">
    <w:name w:val="Griglia tabella14122"/>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21122">
    <w:name w:val="Griglia tabella121122"/>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Grigliatabella131122">
    <w:name w:val="Griglia tabella131122"/>
    <w:rsid w:val="00D56849"/>
    <w:rPr>
      <w:rFonts w:ascii="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Stile2124">
    <w:name w:val="Stile2124"/>
    <w:rsid w:val="00D56849"/>
    <w:pPr>
      <w:numPr>
        <w:numId w:val="56"/>
      </w:numPr>
    </w:pPr>
  </w:style>
  <w:style w:type="table" w:customStyle="1" w:styleId="Grigliatabella611">
    <w:name w:val="Griglia tabella61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411">
    <w:name w:val="Griglia tabella2411"/>
    <w:basedOn w:val="Tabellanormale"/>
    <w:next w:val="Grigliatabella"/>
    <w:uiPriority w:val="9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411">
    <w:name w:val="Griglia tabella11411"/>
    <w:basedOn w:val="Tabellanormale"/>
    <w:next w:val="Grigliatabella"/>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311">
    <w:name w:val="Griglia tabella111311"/>
    <w:basedOn w:val="Tabellanormale"/>
    <w:next w:val="Grigliatabella"/>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1311">
    <w:name w:val="Griglia tabella2131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311">
    <w:name w:val="Griglia tabella14311"/>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11">
    <w:name w:val="Stile11311"/>
    <w:rsid w:val="00D56849"/>
  </w:style>
  <w:style w:type="table" w:customStyle="1" w:styleId="Grigliatabella1111211">
    <w:name w:val="Griglia tabella1111211"/>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3">
    <w:name w:val="Griglia tabella1153"/>
    <w:basedOn w:val="Tabellanormale"/>
    <w:next w:val="Grigliatabella"/>
    <w:uiPriority w:val="9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62">
    <w:name w:val="Griglia tabella1162"/>
    <w:basedOn w:val="Tabellanormale"/>
    <w:next w:val="Grigliatabella"/>
    <w:uiPriority w:val="9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85">
    <w:name w:val="Nessun elenco85"/>
    <w:next w:val="Nessunelenco"/>
    <w:uiPriority w:val="99"/>
    <w:semiHidden/>
    <w:unhideWhenUsed/>
    <w:rsid w:val="00D56849"/>
  </w:style>
  <w:style w:type="table" w:customStyle="1" w:styleId="Grigliatabella183">
    <w:name w:val="Griglia tabella183"/>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72">
    <w:name w:val="Griglia tabella1172"/>
    <w:basedOn w:val="Tabellanormale"/>
    <w:next w:val="Grigliatabella"/>
    <w:uiPriority w:val="9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93">
    <w:name w:val="Nessun elenco93"/>
    <w:next w:val="Nessunelenco"/>
    <w:uiPriority w:val="99"/>
    <w:semiHidden/>
    <w:unhideWhenUsed/>
    <w:rsid w:val="00D56849"/>
  </w:style>
  <w:style w:type="table" w:customStyle="1" w:styleId="Grigliatabella92">
    <w:name w:val="Griglia tabella92"/>
    <w:basedOn w:val="Tabellanormale"/>
    <w:next w:val="Grigliatabella"/>
    <w:uiPriority w:val="9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2">
    <w:name w:val="Griglia tabella192"/>
    <w:basedOn w:val="Tabellanormale"/>
    <w:next w:val="Grigliatabella"/>
    <w:uiPriority w:val="9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53">
    <w:name w:val="Griglia tabella253"/>
    <w:basedOn w:val="Tabellanormale"/>
    <w:next w:val="Grigliatabella"/>
    <w:uiPriority w:val="59"/>
    <w:rsid w:val="00D568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102">
    <w:name w:val="Nessun elenco102"/>
    <w:next w:val="Nessunelenco"/>
    <w:uiPriority w:val="99"/>
    <w:semiHidden/>
    <w:unhideWhenUsed/>
    <w:rsid w:val="00D56849"/>
  </w:style>
  <w:style w:type="table" w:customStyle="1" w:styleId="Grigliatabella102">
    <w:name w:val="Griglia tabella102"/>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02">
    <w:name w:val="Griglia tabella1102"/>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82">
    <w:name w:val="Griglia tabella1182"/>
    <w:basedOn w:val="Tabellanormale"/>
    <w:next w:val="Grigliatabella"/>
    <w:uiPriority w:val="9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2">
    <w:name w:val="Headings2"/>
    <w:uiPriority w:val="99"/>
    <w:rsid w:val="00D56849"/>
  </w:style>
  <w:style w:type="numbering" w:customStyle="1" w:styleId="Headings11">
    <w:name w:val="Headings11"/>
    <w:uiPriority w:val="99"/>
    <w:rsid w:val="00D56849"/>
  </w:style>
  <w:style w:type="table" w:customStyle="1" w:styleId="Grigliatabella201">
    <w:name w:val="Griglia tabella201"/>
    <w:basedOn w:val="Tabellanormale"/>
    <w:next w:val="Grigliatabella"/>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92">
    <w:name w:val="Griglia tabella1192"/>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44">
    <w:name w:val="Griglia tabella1244"/>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02">
    <w:name w:val="Griglia tabella1202"/>
    <w:basedOn w:val="Tabellanormale"/>
    <w:next w:val="Grigliatabella"/>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52">
    <w:name w:val="Griglia tabella1252"/>
    <w:basedOn w:val="Tabellanormale"/>
    <w:next w:val="Grigliatabella"/>
    <w:rsid w:val="00D56849"/>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42">
    <w:name w:val="Griglia tabella1442"/>
    <w:basedOn w:val="Tabellanormale"/>
    <w:next w:val="Grigliatabella"/>
    <w:uiPriority w:val="5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43">
    <w:name w:val="Griglia tabella11143"/>
    <w:basedOn w:val="Tabellanormale"/>
    <w:next w:val="Grigliatabella"/>
    <w:rsid w:val="00D56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61">
    <w:name w:val="Griglia tabella261"/>
    <w:basedOn w:val="Tabellanormale"/>
    <w:next w:val="Grigliatabella"/>
    <w:uiPriority w:val="5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71">
    <w:name w:val="Griglia tabella271"/>
    <w:basedOn w:val="Tabellanormale"/>
    <w:next w:val="Grigliatabella"/>
    <w:uiPriority w:val="59"/>
    <w:rsid w:val="00D568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81">
    <w:name w:val="Griglia tabella28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91">
    <w:name w:val="Griglia tabella29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0">
    <w:name w:val="Griglia tabella30"/>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42">
    <w:name w:val="Griglia tabella342"/>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51">
    <w:name w:val="Griglia tabella35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61">
    <w:name w:val="Griglia tabella36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71">
    <w:name w:val="Griglia tabella37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81">
    <w:name w:val="Griglia tabella38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9">
    <w:name w:val="Griglia tabella39"/>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0">
    <w:name w:val="Griglia tabella40"/>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11">
    <w:name w:val="Griglia tabella41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21">
    <w:name w:val="Griglia tabella42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31">
    <w:name w:val="Griglia tabella43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41">
    <w:name w:val="Griglia tabella44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51">
    <w:name w:val="Griglia tabella451"/>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6">
    <w:name w:val="Griglia tabella46"/>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7">
    <w:name w:val="Griglia tabella47"/>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8">
    <w:name w:val="Griglia tabella48"/>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49">
    <w:name w:val="Griglia tabella49"/>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50">
    <w:name w:val="Griglia tabella50"/>
    <w:basedOn w:val="Tabellanormale"/>
    <w:next w:val="Grigliatabella"/>
    <w:uiPriority w:val="59"/>
    <w:rsid w:val="00D568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eeaoaeaa1">
    <w:name w:val="A?eeaoae?aa 1"/>
    <w:basedOn w:val="Normale"/>
    <w:next w:val="Normale"/>
    <w:rsid w:val="00D56849"/>
    <w:pPr>
      <w:keepNext/>
      <w:widowControl w:val="0"/>
      <w:jc w:val="right"/>
    </w:pPr>
    <w:rPr>
      <w:rFonts w:ascii="Times New Roman" w:hAnsi="Times New Roman"/>
      <w:b/>
      <w:szCs w:val="20"/>
      <w:lang w:val="en-US" w:eastAsia="ko-KR"/>
    </w:rPr>
  </w:style>
  <w:style w:type="table" w:customStyle="1" w:styleId="Grigliatabella56">
    <w:name w:val="Griglia tabella56"/>
    <w:basedOn w:val="Tabellanormale"/>
    <w:next w:val="Grigliatabella"/>
    <w:uiPriority w:val="59"/>
    <w:rsid w:val="00F125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2161">
    <w:name w:val="Stile2161"/>
    <w:rsid w:val="00E353B2"/>
  </w:style>
  <w:style w:type="character" w:customStyle="1" w:styleId="Menzionenonrisolta1">
    <w:name w:val="Menzione non risolta1"/>
    <w:basedOn w:val="Carpredefinitoparagrafo"/>
    <w:uiPriority w:val="99"/>
    <w:semiHidden/>
    <w:unhideWhenUsed/>
    <w:rsid w:val="009D7986"/>
    <w:rPr>
      <w:color w:val="605E5C"/>
      <w:shd w:val="clear" w:color="auto" w:fill="E1DFDD"/>
    </w:rPr>
  </w:style>
  <w:style w:type="character" w:customStyle="1" w:styleId="Menzionenonrisolta2">
    <w:name w:val="Menzione non risolta2"/>
    <w:basedOn w:val="Carpredefinitoparagrafo"/>
    <w:uiPriority w:val="99"/>
    <w:semiHidden/>
    <w:unhideWhenUsed/>
    <w:rsid w:val="00E60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79508">
      <w:bodyDiv w:val="1"/>
      <w:marLeft w:val="0"/>
      <w:marRight w:val="0"/>
      <w:marTop w:val="0"/>
      <w:marBottom w:val="0"/>
      <w:divBdr>
        <w:top w:val="none" w:sz="0" w:space="0" w:color="auto"/>
        <w:left w:val="none" w:sz="0" w:space="0" w:color="auto"/>
        <w:bottom w:val="none" w:sz="0" w:space="0" w:color="auto"/>
        <w:right w:val="none" w:sz="0" w:space="0" w:color="auto"/>
      </w:divBdr>
    </w:div>
    <w:div w:id="316763338">
      <w:bodyDiv w:val="1"/>
      <w:marLeft w:val="0"/>
      <w:marRight w:val="0"/>
      <w:marTop w:val="0"/>
      <w:marBottom w:val="0"/>
      <w:divBdr>
        <w:top w:val="none" w:sz="0" w:space="0" w:color="auto"/>
        <w:left w:val="none" w:sz="0" w:space="0" w:color="auto"/>
        <w:bottom w:val="none" w:sz="0" w:space="0" w:color="auto"/>
        <w:right w:val="none" w:sz="0" w:space="0" w:color="auto"/>
      </w:divBdr>
    </w:div>
    <w:div w:id="616184110">
      <w:bodyDiv w:val="1"/>
      <w:marLeft w:val="0"/>
      <w:marRight w:val="0"/>
      <w:marTop w:val="0"/>
      <w:marBottom w:val="0"/>
      <w:divBdr>
        <w:top w:val="none" w:sz="0" w:space="0" w:color="auto"/>
        <w:left w:val="none" w:sz="0" w:space="0" w:color="auto"/>
        <w:bottom w:val="none" w:sz="0" w:space="0" w:color="auto"/>
        <w:right w:val="none" w:sz="0" w:space="0" w:color="auto"/>
      </w:divBdr>
    </w:div>
    <w:div w:id="787966016">
      <w:bodyDiv w:val="1"/>
      <w:marLeft w:val="0"/>
      <w:marRight w:val="0"/>
      <w:marTop w:val="0"/>
      <w:marBottom w:val="0"/>
      <w:divBdr>
        <w:top w:val="none" w:sz="0" w:space="0" w:color="auto"/>
        <w:left w:val="none" w:sz="0" w:space="0" w:color="auto"/>
        <w:bottom w:val="none" w:sz="0" w:space="0" w:color="auto"/>
        <w:right w:val="none" w:sz="0" w:space="0" w:color="auto"/>
      </w:divBdr>
    </w:div>
    <w:div w:id="797140875">
      <w:bodyDiv w:val="1"/>
      <w:marLeft w:val="0"/>
      <w:marRight w:val="0"/>
      <w:marTop w:val="0"/>
      <w:marBottom w:val="0"/>
      <w:divBdr>
        <w:top w:val="none" w:sz="0" w:space="0" w:color="auto"/>
        <w:left w:val="none" w:sz="0" w:space="0" w:color="auto"/>
        <w:bottom w:val="none" w:sz="0" w:space="0" w:color="auto"/>
        <w:right w:val="none" w:sz="0" w:space="0" w:color="auto"/>
      </w:divBdr>
    </w:div>
    <w:div w:id="1192378735">
      <w:bodyDiv w:val="1"/>
      <w:marLeft w:val="0"/>
      <w:marRight w:val="0"/>
      <w:marTop w:val="0"/>
      <w:marBottom w:val="0"/>
      <w:divBdr>
        <w:top w:val="none" w:sz="0" w:space="0" w:color="auto"/>
        <w:left w:val="none" w:sz="0" w:space="0" w:color="auto"/>
        <w:bottom w:val="none" w:sz="0" w:space="0" w:color="auto"/>
        <w:right w:val="none" w:sz="0" w:space="0" w:color="auto"/>
      </w:divBdr>
    </w:div>
    <w:div w:id="1494755580">
      <w:bodyDiv w:val="1"/>
      <w:marLeft w:val="0"/>
      <w:marRight w:val="0"/>
      <w:marTop w:val="0"/>
      <w:marBottom w:val="0"/>
      <w:divBdr>
        <w:top w:val="none" w:sz="0" w:space="0" w:color="auto"/>
        <w:left w:val="none" w:sz="0" w:space="0" w:color="auto"/>
        <w:bottom w:val="none" w:sz="0" w:space="0" w:color="auto"/>
        <w:right w:val="none" w:sz="0" w:space="0" w:color="auto"/>
      </w:divBdr>
    </w:div>
    <w:div w:id="1554851056">
      <w:bodyDiv w:val="1"/>
      <w:marLeft w:val="0"/>
      <w:marRight w:val="0"/>
      <w:marTop w:val="0"/>
      <w:marBottom w:val="0"/>
      <w:divBdr>
        <w:top w:val="none" w:sz="0" w:space="0" w:color="auto"/>
        <w:left w:val="none" w:sz="0" w:space="0" w:color="auto"/>
        <w:bottom w:val="none" w:sz="0" w:space="0" w:color="auto"/>
        <w:right w:val="none" w:sz="0" w:space="0" w:color="auto"/>
      </w:divBdr>
      <w:divsChild>
        <w:div w:id="654333887">
          <w:marLeft w:val="0"/>
          <w:marRight w:val="0"/>
          <w:marTop w:val="0"/>
          <w:marBottom w:val="0"/>
          <w:divBdr>
            <w:top w:val="none" w:sz="0" w:space="0" w:color="auto"/>
            <w:left w:val="none" w:sz="0" w:space="0" w:color="auto"/>
            <w:bottom w:val="none" w:sz="0" w:space="0" w:color="auto"/>
            <w:right w:val="none" w:sz="0" w:space="0" w:color="auto"/>
          </w:divBdr>
        </w:div>
      </w:divsChild>
    </w:div>
    <w:div w:id="1850175581">
      <w:bodyDiv w:val="1"/>
      <w:marLeft w:val="0"/>
      <w:marRight w:val="0"/>
      <w:marTop w:val="0"/>
      <w:marBottom w:val="0"/>
      <w:divBdr>
        <w:top w:val="none" w:sz="0" w:space="0" w:color="auto"/>
        <w:left w:val="none" w:sz="0" w:space="0" w:color="auto"/>
        <w:bottom w:val="none" w:sz="0" w:space="0" w:color="auto"/>
        <w:right w:val="none" w:sz="0" w:space="0" w:color="auto"/>
      </w:divBdr>
      <w:divsChild>
        <w:div w:id="1543786817">
          <w:marLeft w:val="0"/>
          <w:marRight w:val="0"/>
          <w:marTop w:val="0"/>
          <w:marBottom w:val="0"/>
          <w:divBdr>
            <w:top w:val="none" w:sz="0" w:space="0" w:color="auto"/>
            <w:left w:val="none" w:sz="0" w:space="0" w:color="auto"/>
            <w:bottom w:val="none" w:sz="0" w:space="0" w:color="auto"/>
            <w:right w:val="none" w:sz="0" w:space="0" w:color="auto"/>
          </w:divBdr>
          <w:divsChild>
            <w:div w:id="740561317">
              <w:marLeft w:val="0"/>
              <w:marRight w:val="0"/>
              <w:marTop w:val="0"/>
              <w:marBottom w:val="0"/>
              <w:divBdr>
                <w:top w:val="none" w:sz="0" w:space="0" w:color="auto"/>
                <w:left w:val="none" w:sz="0" w:space="0" w:color="auto"/>
                <w:bottom w:val="none" w:sz="0" w:space="0" w:color="auto"/>
                <w:right w:val="none" w:sz="0" w:space="0" w:color="auto"/>
              </w:divBdr>
              <w:divsChild>
                <w:div w:id="212962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284677">
      <w:bodyDiv w:val="1"/>
      <w:marLeft w:val="0"/>
      <w:marRight w:val="0"/>
      <w:marTop w:val="0"/>
      <w:marBottom w:val="0"/>
      <w:divBdr>
        <w:top w:val="none" w:sz="0" w:space="0" w:color="auto"/>
        <w:left w:val="none" w:sz="0" w:space="0" w:color="auto"/>
        <w:bottom w:val="none" w:sz="0" w:space="0" w:color="auto"/>
        <w:right w:val="none" w:sz="0" w:space="0" w:color="auto"/>
      </w:divBdr>
    </w:div>
    <w:div w:id="199132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Riunioni\2007-09-21%20Verbale%20Comitato%20Tecnico.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43770-B718-4AE8-B3DA-FA58541F5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2007-09-21 Verbale Comitato Tecnico</Template>
  <TotalTime>1</TotalTime>
  <Pages>5</Pages>
  <Words>1126</Words>
  <Characters>7384</Characters>
  <Application>Microsoft Office Word</Application>
  <DocSecurity>0</DocSecurity>
  <Lines>61</Lines>
  <Paragraphs>16</Paragraphs>
  <ScaleCrop>false</ScaleCrop>
  <HeadingPairs>
    <vt:vector size="2" baseType="variant">
      <vt:variant>
        <vt:lpstr>Titolo</vt:lpstr>
      </vt:variant>
      <vt:variant>
        <vt:i4>1</vt:i4>
      </vt:variant>
    </vt:vector>
  </HeadingPairs>
  <TitlesOfParts>
    <vt:vector size="1" baseType="lpstr">
      <vt:lpstr>VR Progetto Oggetto Versione</vt:lpstr>
    </vt:vector>
  </TitlesOfParts>
  <Company>Giunta Regionale</Company>
  <LinksUpToDate>false</LinksUpToDate>
  <CharactersWithSpaces>8494</CharactersWithSpaces>
  <SharedDoc>false</SharedDoc>
  <HLinks>
    <vt:vector size="678" baseType="variant">
      <vt:variant>
        <vt:i4>5505092</vt:i4>
      </vt:variant>
      <vt:variant>
        <vt:i4>2253</vt:i4>
      </vt:variant>
      <vt:variant>
        <vt:i4>0</vt:i4>
      </vt:variant>
      <vt:variant>
        <vt:i4>5</vt:i4>
      </vt:variant>
      <vt:variant>
        <vt:lpwstr>https://psrveneto.it/</vt:lpwstr>
      </vt:variant>
      <vt:variant>
        <vt:lpwstr/>
      </vt:variant>
      <vt:variant>
        <vt:i4>3866685</vt:i4>
      </vt:variant>
      <vt:variant>
        <vt:i4>2250</vt:i4>
      </vt:variant>
      <vt:variant>
        <vt:i4>0</vt:i4>
      </vt:variant>
      <vt:variant>
        <vt:i4>5</vt:i4>
      </vt:variant>
      <vt:variant>
        <vt:lpwstr>http://www.regione.veneto.it/web/agricoltura-e-foreste/sviluppo-rurale-2020</vt:lpwstr>
      </vt:variant>
      <vt:variant>
        <vt:lpwstr/>
      </vt:variant>
      <vt:variant>
        <vt:i4>3145816</vt:i4>
      </vt:variant>
      <vt:variant>
        <vt:i4>2247</vt:i4>
      </vt:variant>
      <vt:variant>
        <vt:i4>0</vt:i4>
      </vt:variant>
      <vt:variant>
        <vt:i4>5</vt:i4>
      </vt:variant>
      <vt:variant>
        <vt:lpwstr>mailto:dip.agricolturasvilupporurale@pec.regione.veneto.it</vt:lpwstr>
      </vt:variant>
      <vt:variant>
        <vt:lpwstr/>
      </vt:variant>
      <vt:variant>
        <vt:i4>3342404</vt:i4>
      </vt:variant>
      <vt:variant>
        <vt:i4>2244</vt:i4>
      </vt:variant>
      <vt:variant>
        <vt:i4>0</vt:i4>
      </vt:variant>
      <vt:variant>
        <vt:i4>5</vt:i4>
      </vt:variant>
      <vt:variant>
        <vt:lpwstr>mailto:adgfeasrparchiforeste@regione.veneto.it</vt:lpwstr>
      </vt:variant>
      <vt:variant>
        <vt:lpwstr/>
      </vt:variant>
      <vt:variant>
        <vt:i4>524300</vt:i4>
      </vt:variant>
      <vt:variant>
        <vt:i4>2241</vt:i4>
      </vt:variant>
      <vt:variant>
        <vt:i4>0</vt:i4>
      </vt:variant>
      <vt:variant>
        <vt:i4>5</vt:i4>
      </vt:variant>
      <vt:variant>
        <vt:lpwstr>http://www.avepa.it/</vt:lpwstr>
      </vt:variant>
      <vt:variant>
        <vt:lpwstr/>
      </vt:variant>
      <vt:variant>
        <vt:i4>4980795</vt:i4>
      </vt:variant>
      <vt:variant>
        <vt:i4>2238</vt:i4>
      </vt:variant>
      <vt:variant>
        <vt:i4>0</vt:i4>
      </vt:variant>
      <vt:variant>
        <vt:i4>5</vt:i4>
      </vt:variant>
      <vt:variant>
        <vt:lpwstr>mailto:protocollo@cert.avepa.it</vt:lpwstr>
      </vt:variant>
      <vt:variant>
        <vt:lpwstr/>
      </vt:variant>
      <vt:variant>
        <vt:i4>1376373</vt:i4>
      </vt:variant>
      <vt:variant>
        <vt:i4>2235</vt:i4>
      </vt:variant>
      <vt:variant>
        <vt:i4>0</vt:i4>
      </vt:variant>
      <vt:variant>
        <vt:i4>5</vt:i4>
      </vt:variant>
      <vt:variant>
        <vt:lpwstr>mailto:organismo.pagatore@avepa.it</vt:lpwstr>
      </vt:variant>
      <vt:variant>
        <vt:lpwstr/>
      </vt:variant>
      <vt:variant>
        <vt:i4>7274612</vt:i4>
      </vt:variant>
      <vt:variant>
        <vt:i4>2232</vt:i4>
      </vt:variant>
      <vt:variant>
        <vt:i4>0</vt:i4>
      </vt:variant>
      <vt:variant>
        <vt:i4>5</vt:i4>
      </vt:variant>
      <vt:variant>
        <vt:lpwstr>http://www.avepa.it/privacy</vt:lpwstr>
      </vt:variant>
      <vt:variant>
        <vt:lpwstr/>
      </vt:variant>
      <vt:variant>
        <vt:i4>1900563</vt:i4>
      </vt:variant>
      <vt:variant>
        <vt:i4>2223</vt:i4>
      </vt:variant>
      <vt:variant>
        <vt:i4>0</vt:i4>
      </vt:variant>
      <vt:variant>
        <vt:i4>5</vt:i4>
      </vt:variant>
      <vt:variant>
        <vt:lpwstr>http://www.regione.veneto.it/c/document_library/get_file?uuid=b6efbde1-cb55-472c-97c3-7b60b25103eb&amp;groupId=10701</vt:lpwstr>
      </vt:variant>
      <vt:variant>
        <vt:lpwstr/>
      </vt:variant>
      <vt:variant>
        <vt:i4>524300</vt:i4>
      </vt:variant>
      <vt:variant>
        <vt:i4>2220</vt:i4>
      </vt:variant>
      <vt:variant>
        <vt:i4>0</vt:i4>
      </vt:variant>
      <vt:variant>
        <vt:i4>5</vt:i4>
      </vt:variant>
      <vt:variant>
        <vt:lpwstr>http://www.avepa.it/</vt:lpwstr>
      </vt:variant>
      <vt:variant>
        <vt:lpwstr/>
      </vt:variant>
      <vt:variant>
        <vt:i4>4980795</vt:i4>
      </vt:variant>
      <vt:variant>
        <vt:i4>2217</vt:i4>
      </vt:variant>
      <vt:variant>
        <vt:i4>0</vt:i4>
      </vt:variant>
      <vt:variant>
        <vt:i4>5</vt:i4>
      </vt:variant>
      <vt:variant>
        <vt:lpwstr>mailto:protocollo@cert.avepa.it</vt:lpwstr>
      </vt:variant>
      <vt:variant>
        <vt:lpwstr/>
      </vt:variant>
      <vt:variant>
        <vt:i4>1376373</vt:i4>
      </vt:variant>
      <vt:variant>
        <vt:i4>2214</vt:i4>
      </vt:variant>
      <vt:variant>
        <vt:i4>0</vt:i4>
      </vt:variant>
      <vt:variant>
        <vt:i4>5</vt:i4>
      </vt:variant>
      <vt:variant>
        <vt:lpwstr>mailto:organismo.pagatore@avepa.it</vt:lpwstr>
      </vt:variant>
      <vt:variant>
        <vt:lpwstr/>
      </vt:variant>
      <vt:variant>
        <vt:i4>6881383</vt:i4>
      </vt:variant>
      <vt:variant>
        <vt:i4>2211</vt:i4>
      </vt:variant>
      <vt:variant>
        <vt:i4>0</vt:i4>
      </vt:variant>
      <vt:variant>
        <vt:i4>5</vt:i4>
      </vt:variant>
      <vt:variant>
        <vt:lpwstr>http://www.piave.veneto.it/</vt:lpwstr>
      </vt:variant>
      <vt:variant>
        <vt:lpwstr/>
      </vt:variant>
      <vt:variant>
        <vt:i4>5505092</vt:i4>
      </vt:variant>
      <vt:variant>
        <vt:i4>2208</vt:i4>
      </vt:variant>
      <vt:variant>
        <vt:i4>0</vt:i4>
      </vt:variant>
      <vt:variant>
        <vt:i4>5</vt:i4>
      </vt:variant>
      <vt:variant>
        <vt:lpwstr>https://psrveneto.it/</vt:lpwstr>
      </vt:variant>
      <vt:variant>
        <vt:lpwstr/>
      </vt:variant>
      <vt:variant>
        <vt:i4>3866685</vt:i4>
      </vt:variant>
      <vt:variant>
        <vt:i4>2205</vt:i4>
      </vt:variant>
      <vt:variant>
        <vt:i4>0</vt:i4>
      </vt:variant>
      <vt:variant>
        <vt:i4>5</vt:i4>
      </vt:variant>
      <vt:variant>
        <vt:lpwstr>http://www.regione.veneto.it/web/agricoltura-e-foreste/sviluppo-rurale-2020</vt:lpwstr>
      </vt:variant>
      <vt:variant>
        <vt:lpwstr/>
      </vt:variant>
      <vt:variant>
        <vt:i4>7274612</vt:i4>
      </vt:variant>
      <vt:variant>
        <vt:i4>2202</vt:i4>
      </vt:variant>
      <vt:variant>
        <vt:i4>0</vt:i4>
      </vt:variant>
      <vt:variant>
        <vt:i4>5</vt:i4>
      </vt:variant>
      <vt:variant>
        <vt:lpwstr>http://www.avepa.it/privacy</vt:lpwstr>
      </vt:variant>
      <vt:variant>
        <vt:lpwstr/>
      </vt:variant>
      <vt:variant>
        <vt:i4>4194352</vt:i4>
      </vt:variant>
      <vt:variant>
        <vt:i4>2199</vt:i4>
      </vt:variant>
      <vt:variant>
        <vt:i4>0</vt:i4>
      </vt:variant>
      <vt:variant>
        <vt:i4>5</vt:i4>
      </vt:variant>
      <vt:variant>
        <vt:lpwstr>mailto:dpo@regione.veneto.it</vt:lpwstr>
      </vt:variant>
      <vt:variant>
        <vt:lpwstr/>
      </vt:variant>
      <vt:variant>
        <vt:i4>524300</vt:i4>
      </vt:variant>
      <vt:variant>
        <vt:i4>1338</vt:i4>
      </vt:variant>
      <vt:variant>
        <vt:i4>0</vt:i4>
      </vt:variant>
      <vt:variant>
        <vt:i4>5</vt:i4>
      </vt:variant>
      <vt:variant>
        <vt:lpwstr>http://www.avepa.it/</vt:lpwstr>
      </vt:variant>
      <vt:variant>
        <vt:lpwstr/>
      </vt:variant>
      <vt:variant>
        <vt:i4>4980795</vt:i4>
      </vt:variant>
      <vt:variant>
        <vt:i4>1335</vt:i4>
      </vt:variant>
      <vt:variant>
        <vt:i4>0</vt:i4>
      </vt:variant>
      <vt:variant>
        <vt:i4>5</vt:i4>
      </vt:variant>
      <vt:variant>
        <vt:lpwstr>mailto:protocollo@cert.avepa.it</vt:lpwstr>
      </vt:variant>
      <vt:variant>
        <vt:lpwstr/>
      </vt:variant>
      <vt:variant>
        <vt:i4>1376373</vt:i4>
      </vt:variant>
      <vt:variant>
        <vt:i4>1332</vt:i4>
      </vt:variant>
      <vt:variant>
        <vt:i4>0</vt:i4>
      </vt:variant>
      <vt:variant>
        <vt:i4>5</vt:i4>
      </vt:variant>
      <vt:variant>
        <vt:lpwstr>mailto:organismo.pagatore@avepa.it</vt:lpwstr>
      </vt:variant>
      <vt:variant>
        <vt:lpwstr/>
      </vt:variant>
      <vt:variant>
        <vt:i4>6881383</vt:i4>
      </vt:variant>
      <vt:variant>
        <vt:i4>1329</vt:i4>
      </vt:variant>
      <vt:variant>
        <vt:i4>0</vt:i4>
      </vt:variant>
      <vt:variant>
        <vt:i4>5</vt:i4>
      </vt:variant>
      <vt:variant>
        <vt:lpwstr>http://www.piave.veneto.it/</vt:lpwstr>
      </vt:variant>
      <vt:variant>
        <vt:lpwstr/>
      </vt:variant>
      <vt:variant>
        <vt:i4>5505092</vt:i4>
      </vt:variant>
      <vt:variant>
        <vt:i4>1326</vt:i4>
      </vt:variant>
      <vt:variant>
        <vt:i4>0</vt:i4>
      </vt:variant>
      <vt:variant>
        <vt:i4>5</vt:i4>
      </vt:variant>
      <vt:variant>
        <vt:lpwstr>https://psrveneto.it/</vt:lpwstr>
      </vt:variant>
      <vt:variant>
        <vt:lpwstr/>
      </vt:variant>
      <vt:variant>
        <vt:i4>3866685</vt:i4>
      </vt:variant>
      <vt:variant>
        <vt:i4>1323</vt:i4>
      </vt:variant>
      <vt:variant>
        <vt:i4>0</vt:i4>
      </vt:variant>
      <vt:variant>
        <vt:i4>5</vt:i4>
      </vt:variant>
      <vt:variant>
        <vt:lpwstr>http://www.regione.veneto.it/web/agricoltura-e-foreste/sviluppo-rurale-2020</vt:lpwstr>
      </vt:variant>
      <vt:variant>
        <vt:lpwstr/>
      </vt:variant>
      <vt:variant>
        <vt:i4>7274612</vt:i4>
      </vt:variant>
      <vt:variant>
        <vt:i4>1320</vt:i4>
      </vt:variant>
      <vt:variant>
        <vt:i4>0</vt:i4>
      </vt:variant>
      <vt:variant>
        <vt:i4>5</vt:i4>
      </vt:variant>
      <vt:variant>
        <vt:lpwstr>http://www.avepa.it/privacy</vt:lpwstr>
      </vt:variant>
      <vt:variant>
        <vt:lpwstr/>
      </vt:variant>
      <vt:variant>
        <vt:i4>4194352</vt:i4>
      </vt:variant>
      <vt:variant>
        <vt:i4>1317</vt:i4>
      </vt:variant>
      <vt:variant>
        <vt:i4>0</vt:i4>
      </vt:variant>
      <vt:variant>
        <vt:i4>5</vt:i4>
      </vt:variant>
      <vt:variant>
        <vt:lpwstr>mailto:dpo@regione.veneto.it</vt:lpwstr>
      </vt:variant>
      <vt:variant>
        <vt:lpwstr/>
      </vt:variant>
      <vt:variant>
        <vt:i4>524300</vt:i4>
      </vt:variant>
      <vt:variant>
        <vt:i4>1269</vt:i4>
      </vt:variant>
      <vt:variant>
        <vt:i4>0</vt:i4>
      </vt:variant>
      <vt:variant>
        <vt:i4>5</vt:i4>
      </vt:variant>
      <vt:variant>
        <vt:lpwstr>http://www.avepa.it/</vt:lpwstr>
      </vt:variant>
      <vt:variant>
        <vt:lpwstr/>
      </vt:variant>
      <vt:variant>
        <vt:i4>4980795</vt:i4>
      </vt:variant>
      <vt:variant>
        <vt:i4>1266</vt:i4>
      </vt:variant>
      <vt:variant>
        <vt:i4>0</vt:i4>
      </vt:variant>
      <vt:variant>
        <vt:i4>5</vt:i4>
      </vt:variant>
      <vt:variant>
        <vt:lpwstr>mailto:protocollo@cert.avepa.it</vt:lpwstr>
      </vt:variant>
      <vt:variant>
        <vt:lpwstr/>
      </vt:variant>
      <vt:variant>
        <vt:i4>1376373</vt:i4>
      </vt:variant>
      <vt:variant>
        <vt:i4>1263</vt:i4>
      </vt:variant>
      <vt:variant>
        <vt:i4>0</vt:i4>
      </vt:variant>
      <vt:variant>
        <vt:i4>5</vt:i4>
      </vt:variant>
      <vt:variant>
        <vt:lpwstr>mailto:organismo.pagatore@avepa.it</vt:lpwstr>
      </vt:variant>
      <vt:variant>
        <vt:lpwstr/>
      </vt:variant>
      <vt:variant>
        <vt:i4>6881383</vt:i4>
      </vt:variant>
      <vt:variant>
        <vt:i4>1260</vt:i4>
      </vt:variant>
      <vt:variant>
        <vt:i4>0</vt:i4>
      </vt:variant>
      <vt:variant>
        <vt:i4>5</vt:i4>
      </vt:variant>
      <vt:variant>
        <vt:lpwstr>http://www.piave.veneto.it/</vt:lpwstr>
      </vt:variant>
      <vt:variant>
        <vt:lpwstr/>
      </vt:variant>
      <vt:variant>
        <vt:i4>5505092</vt:i4>
      </vt:variant>
      <vt:variant>
        <vt:i4>1257</vt:i4>
      </vt:variant>
      <vt:variant>
        <vt:i4>0</vt:i4>
      </vt:variant>
      <vt:variant>
        <vt:i4>5</vt:i4>
      </vt:variant>
      <vt:variant>
        <vt:lpwstr>https://psrveneto.it/</vt:lpwstr>
      </vt:variant>
      <vt:variant>
        <vt:lpwstr/>
      </vt:variant>
      <vt:variant>
        <vt:i4>3866685</vt:i4>
      </vt:variant>
      <vt:variant>
        <vt:i4>1254</vt:i4>
      </vt:variant>
      <vt:variant>
        <vt:i4>0</vt:i4>
      </vt:variant>
      <vt:variant>
        <vt:i4>5</vt:i4>
      </vt:variant>
      <vt:variant>
        <vt:lpwstr>http://www.regione.veneto.it/web/agricoltura-e-foreste/sviluppo-rurale-2020</vt:lpwstr>
      </vt:variant>
      <vt:variant>
        <vt:lpwstr/>
      </vt:variant>
      <vt:variant>
        <vt:i4>7274612</vt:i4>
      </vt:variant>
      <vt:variant>
        <vt:i4>1251</vt:i4>
      </vt:variant>
      <vt:variant>
        <vt:i4>0</vt:i4>
      </vt:variant>
      <vt:variant>
        <vt:i4>5</vt:i4>
      </vt:variant>
      <vt:variant>
        <vt:lpwstr>http://www.avepa.it/privacy</vt:lpwstr>
      </vt:variant>
      <vt:variant>
        <vt:lpwstr/>
      </vt:variant>
      <vt:variant>
        <vt:i4>4194352</vt:i4>
      </vt:variant>
      <vt:variant>
        <vt:i4>1248</vt:i4>
      </vt:variant>
      <vt:variant>
        <vt:i4>0</vt:i4>
      </vt:variant>
      <vt:variant>
        <vt:i4>5</vt:i4>
      </vt:variant>
      <vt:variant>
        <vt:lpwstr>mailto:dpo@regione.veneto.it</vt:lpwstr>
      </vt:variant>
      <vt:variant>
        <vt:lpwstr/>
      </vt:variant>
      <vt:variant>
        <vt:i4>4980795</vt:i4>
      </vt:variant>
      <vt:variant>
        <vt:i4>1212</vt:i4>
      </vt:variant>
      <vt:variant>
        <vt:i4>0</vt:i4>
      </vt:variant>
      <vt:variant>
        <vt:i4>5</vt:i4>
      </vt:variant>
      <vt:variant>
        <vt:lpwstr>mailto:protocollo@cert.avepa.it</vt:lpwstr>
      </vt:variant>
      <vt:variant>
        <vt:lpwstr/>
      </vt:variant>
      <vt:variant>
        <vt:i4>1376373</vt:i4>
      </vt:variant>
      <vt:variant>
        <vt:i4>1209</vt:i4>
      </vt:variant>
      <vt:variant>
        <vt:i4>0</vt:i4>
      </vt:variant>
      <vt:variant>
        <vt:i4>5</vt:i4>
      </vt:variant>
      <vt:variant>
        <vt:lpwstr>mailto:organismo.pagatore@avepa.it</vt:lpwstr>
      </vt:variant>
      <vt:variant>
        <vt:lpwstr/>
      </vt:variant>
      <vt:variant>
        <vt:i4>6881383</vt:i4>
      </vt:variant>
      <vt:variant>
        <vt:i4>1206</vt:i4>
      </vt:variant>
      <vt:variant>
        <vt:i4>0</vt:i4>
      </vt:variant>
      <vt:variant>
        <vt:i4>5</vt:i4>
      </vt:variant>
      <vt:variant>
        <vt:lpwstr>http://www.piave.veneto.it/</vt:lpwstr>
      </vt:variant>
      <vt:variant>
        <vt:lpwstr/>
      </vt:variant>
      <vt:variant>
        <vt:i4>5505092</vt:i4>
      </vt:variant>
      <vt:variant>
        <vt:i4>1203</vt:i4>
      </vt:variant>
      <vt:variant>
        <vt:i4>0</vt:i4>
      </vt:variant>
      <vt:variant>
        <vt:i4>5</vt:i4>
      </vt:variant>
      <vt:variant>
        <vt:lpwstr>https://psrveneto.it/</vt:lpwstr>
      </vt:variant>
      <vt:variant>
        <vt:lpwstr/>
      </vt:variant>
      <vt:variant>
        <vt:i4>3866685</vt:i4>
      </vt:variant>
      <vt:variant>
        <vt:i4>1200</vt:i4>
      </vt:variant>
      <vt:variant>
        <vt:i4>0</vt:i4>
      </vt:variant>
      <vt:variant>
        <vt:i4>5</vt:i4>
      </vt:variant>
      <vt:variant>
        <vt:lpwstr>http://www.regione.veneto.it/web/agricoltura-e-foreste/sviluppo-rurale-2020</vt:lpwstr>
      </vt:variant>
      <vt:variant>
        <vt:lpwstr/>
      </vt:variant>
      <vt:variant>
        <vt:i4>7274612</vt:i4>
      </vt:variant>
      <vt:variant>
        <vt:i4>1197</vt:i4>
      </vt:variant>
      <vt:variant>
        <vt:i4>0</vt:i4>
      </vt:variant>
      <vt:variant>
        <vt:i4>5</vt:i4>
      </vt:variant>
      <vt:variant>
        <vt:lpwstr>http://www.avepa.it/privacy</vt:lpwstr>
      </vt:variant>
      <vt:variant>
        <vt:lpwstr/>
      </vt:variant>
      <vt:variant>
        <vt:i4>4194352</vt:i4>
      </vt:variant>
      <vt:variant>
        <vt:i4>1194</vt:i4>
      </vt:variant>
      <vt:variant>
        <vt:i4>0</vt:i4>
      </vt:variant>
      <vt:variant>
        <vt:i4>5</vt:i4>
      </vt:variant>
      <vt:variant>
        <vt:lpwstr>mailto:dpo@regione.veneto.it</vt:lpwstr>
      </vt:variant>
      <vt:variant>
        <vt:lpwstr/>
      </vt:variant>
      <vt:variant>
        <vt:i4>524300</vt:i4>
      </vt:variant>
      <vt:variant>
        <vt:i4>1152</vt:i4>
      </vt:variant>
      <vt:variant>
        <vt:i4>0</vt:i4>
      </vt:variant>
      <vt:variant>
        <vt:i4>5</vt:i4>
      </vt:variant>
      <vt:variant>
        <vt:lpwstr>http://www.avepa.it/</vt:lpwstr>
      </vt:variant>
      <vt:variant>
        <vt:lpwstr/>
      </vt:variant>
      <vt:variant>
        <vt:i4>4980795</vt:i4>
      </vt:variant>
      <vt:variant>
        <vt:i4>1149</vt:i4>
      </vt:variant>
      <vt:variant>
        <vt:i4>0</vt:i4>
      </vt:variant>
      <vt:variant>
        <vt:i4>5</vt:i4>
      </vt:variant>
      <vt:variant>
        <vt:lpwstr>mailto:protocollo@cert.avepa.it</vt:lpwstr>
      </vt:variant>
      <vt:variant>
        <vt:lpwstr/>
      </vt:variant>
      <vt:variant>
        <vt:i4>1376373</vt:i4>
      </vt:variant>
      <vt:variant>
        <vt:i4>1146</vt:i4>
      </vt:variant>
      <vt:variant>
        <vt:i4>0</vt:i4>
      </vt:variant>
      <vt:variant>
        <vt:i4>5</vt:i4>
      </vt:variant>
      <vt:variant>
        <vt:lpwstr>mailto:organismo.pagatore@avepa.it</vt:lpwstr>
      </vt:variant>
      <vt:variant>
        <vt:lpwstr/>
      </vt:variant>
      <vt:variant>
        <vt:i4>5505092</vt:i4>
      </vt:variant>
      <vt:variant>
        <vt:i4>1143</vt:i4>
      </vt:variant>
      <vt:variant>
        <vt:i4>0</vt:i4>
      </vt:variant>
      <vt:variant>
        <vt:i4>5</vt:i4>
      </vt:variant>
      <vt:variant>
        <vt:lpwstr>https://psrveneto.it/</vt:lpwstr>
      </vt:variant>
      <vt:variant>
        <vt:lpwstr/>
      </vt:variant>
      <vt:variant>
        <vt:i4>3866685</vt:i4>
      </vt:variant>
      <vt:variant>
        <vt:i4>1140</vt:i4>
      </vt:variant>
      <vt:variant>
        <vt:i4>0</vt:i4>
      </vt:variant>
      <vt:variant>
        <vt:i4>5</vt:i4>
      </vt:variant>
      <vt:variant>
        <vt:lpwstr>http://www.regione.veneto.it/web/agricoltura-e-foreste/sviluppo-rurale-2020</vt:lpwstr>
      </vt:variant>
      <vt:variant>
        <vt:lpwstr/>
      </vt:variant>
      <vt:variant>
        <vt:i4>3145816</vt:i4>
      </vt:variant>
      <vt:variant>
        <vt:i4>1137</vt:i4>
      </vt:variant>
      <vt:variant>
        <vt:i4>0</vt:i4>
      </vt:variant>
      <vt:variant>
        <vt:i4>5</vt:i4>
      </vt:variant>
      <vt:variant>
        <vt:lpwstr>mailto:dip.agricolturasvilupporurale@pec.regione.veneto.it</vt:lpwstr>
      </vt:variant>
      <vt:variant>
        <vt:lpwstr/>
      </vt:variant>
      <vt:variant>
        <vt:i4>7274612</vt:i4>
      </vt:variant>
      <vt:variant>
        <vt:i4>1134</vt:i4>
      </vt:variant>
      <vt:variant>
        <vt:i4>0</vt:i4>
      </vt:variant>
      <vt:variant>
        <vt:i4>5</vt:i4>
      </vt:variant>
      <vt:variant>
        <vt:lpwstr>http://www.avepa.it/privacy</vt:lpwstr>
      </vt:variant>
      <vt:variant>
        <vt:lpwstr/>
      </vt:variant>
      <vt:variant>
        <vt:i4>4194352</vt:i4>
      </vt:variant>
      <vt:variant>
        <vt:i4>1131</vt:i4>
      </vt:variant>
      <vt:variant>
        <vt:i4>0</vt:i4>
      </vt:variant>
      <vt:variant>
        <vt:i4>5</vt:i4>
      </vt:variant>
      <vt:variant>
        <vt:lpwstr>mailto:dpo@regione.veneto.it</vt:lpwstr>
      </vt:variant>
      <vt:variant>
        <vt:lpwstr/>
      </vt:variant>
      <vt:variant>
        <vt:i4>524300</vt:i4>
      </vt:variant>
      <vt:variant>
        <vt:i4>1023</vt:i4>
      </vt:variant>
      <vt:variant>
        <vt:i4>0</vt:i4>
      </vt:variant>
      <vt:variant>
        <vt:i4>5</vt:i4>
      </vt:variant>
      <vt:variant>
        <vt:lpwstr>http://www.avepa.it/</vt:lpwstr>
      </vt:variant>
      <vt:variant>
        <vt:lpwstr/>
      </vt:variant>
      <vt:variant>
        <vt:i4>4980795</vt:i4>
      </vt:variant>
      <vt:variant>
        <vt:i4>1020</vt:i4>
      </vt:variant>
      <vt:variant>
        <vt:i4>0</vt:i4>
      </vt:variant>
      <vt:variant>
        <vt:i4>5</vt:i4>
      </vt:variant>
      <vt:variant>
        <vt:lpwstr>mailto:protocollo@cert.avepa.it</vt:lpwstr>
      </vt:variant>
      <vt:variant>
        <vt:lpwstr/>
      </vt:variant>
      <vt:variant>
        <vt:i4>1376373</vt:i4>
      </vt:variant>
      <vt:variant>
        <vt:i4>1017</vt:i4>
      </vt:variant>
      <vt:variant>
        <vt:i4>0</vt:i4>
      </vt:variant>
      <vt:variant>
        <vt:i4>5</vt:i4>
      </vt:variant>
      <vt:variant>
        <vt:lpwstr>mailto:organismo.pagatore@avepa.it</vt:lpwstr>
      </vt:variant>
      <vt:variant>
        <vt:lpwstr/>
      </vt:variant>
      <vt:variant>
        <vt:i4>5505092</vt:i4>
      </vt:variant>
      <vt:variant>
        <vt:i4>1014</vt:i4>
      </vt:variant>
      <vt:variant>
        <vt:i4>0</vt:i4>
      </vt:variant>
      <vt:variant>
        <vt:i4>5</vt:i4>
      </vt:variant>
      <vt:variant>
        <vt:lpwstr>https://psrveneto.it/</vt:lpwstr>
      </vt:variant>
      <vt:variant>
        <vt:lpwstr/>
      </vt:variant>
      <vt:variant>
        <vt:i4>3866685</vt:i4>
      </vt:variant>
      <vt:variant>
        <vt:i4>1011</vt:i4>
      </vt:variant>
      <vt:variant>
        <vt:i4>0</vt:i4>
      </vt:variant>
      <vt:variant>
        <vt:i4>5</vt:i4>
      </vt:variant>
      <vt:variant>
        <vt:lpwstr>http://www.regione.veneto.it/web/agricoltura-e-foreste/sviluppo-rurale-2020</vt:lpwstr>
      </vt:variant>
      <vt:variant>
        <vt:lpwstr/>
      </vt:variant>
      <vt:variant>
        <vt:i4>5505084</vt:i4>
      </vt:variant>
      <vt:variant>
        <vt:i4>1008</vt:i4>
      </vt:variant>
      <vt:variant>
        <vt:i4>0</vt:i4>
      </vt:variant>
      <vt:variant>
        <vt:i4>5</vt:i4>
      </vt:variant>
      <vt:variant>
        <vt:lpwstr>mailto:%20agroambientecacciapesca@pec.regione.veneto.it</vt:lpwstr>
      </vt:variant>
      <vt:variant>
        <vt:lpwstr/>
      </vt:variant>
      <vt:variant>
        <vt:i4>7274612</vt:i4>
      </vt:variant>
      <vt:variant>
        <vt:i4>1005</vt:i4>
      </vt:variant>
      <vt:variant>
        <vt:i4>0</vt:i4>
      </vt:variant>
      <vt:variant>
        <vt:i4>5</vt:i4>
      </vt:variant>
      <vt:variant>
        <vt:lpwstr>http://www.avepa.it/privacy</vt:lpwstr>
      </vt:variant>
      <vt:variant>
        <vt:lpwstr/>
      </vt:variant>
      <vt:variant>
        <vt:i4>4194352</vt:i4>
      </vt:variant>
      <vt:variant>
        <vt:i4>1002</vt:i4>
      </vt:variant>
      <vt:variant>
        <vt:i4>0</vt:i4>
      </vt:variant>
      <vt:variant>
        <vt:i4>5</vt:i4>
      </vt:variant>
      <vt:variant>
        <vt:lpwstr>mailto:dpo@regione.veneto.it</vt:lpwstr>
      </vt:variant>
      <vt:variant>
        <vt:lpwstr/>
      </vt:variant>
      <vt:variant>
        <vt:i4>524300</vt:i4>
      </vt:variant>
      <vt:variant>
        <vt:i4>912</vt:i4>
      </vt:variant>
      <vt:variant>
        <vt:i4>0</vt:i4>
      </vt:variant>
      <vt:variant>
        <vt:i4>5</vt:i4>
      </vt:variant>
      <vt:variant>
        <vt:lpwstr>http://www.avepa.it/</vt:lpwstr>
      </vt:variant>
      <vt:variant>
        <vt:lpwstr/>
      </vt:variant>
      <vt:variant>
        <vt:i4>4980795</vt:i4>
      </vt:variant>
      <vt:variant>
        <vt:i4>909</vt:i4>
      </vt:variant>
      <vt:variant>
        <vt:i4>0</vt:i4>
      </vt:variant>
      <vt:variant>
        <vt:i4>5</vt:i4>
      </vt:variant>
      <vt:variant>
        <vt:lpwstr>mailto:protocollo@cert.avepa.it</vt:lpwstr>
      </vt:variant>
      <vt:variant>
        <vt:lpwstr/>
      </vt:variant>
      <vt:variant>
        <vt:i4>1376373</vt:i4>
      </vt:variant>
      <vt:variant>
        <vt:i4>906</vt:i4>
      </vt:variant>
      <vt:variant>
        <vt:i4>0</vt:i4>
      </vt:variant>
      <vt:variant>
        <vt:i4>5</vt:i4>
      </vt:variant>
      <vt:variant>
        <vt:lpwstr>mailto:organismo.pagatore@avepa.it</vt:lpwstr>
      </vt:variant>
      <vt:variant>
        <vt:lpwstr/>
      </vt:variant>
      <vt:variant>
        <vt:i4>5505092</vt:i4>
      </vt:variant>
      <vt:variant>
        <vt:i4>903</vt:i4>
      </vt:variant>
      <vt:variant>
        <vt:i4>0</vt:i4>
      </vt:variant>
      <vt:variant>
        <vt:i4>5</vt:i4>
      </vt:variant>
      <vt:variant>
        <vt:lpwstr>https://psrveneto.it/</vt:lpwstr>
      </vt:variant>
      <vt:variant>
        <vt:lpwstr/>
      </vt:variant>
      <vt:variant>
        <vt:i4>3866685</vt:i4>
      </vt:variant>
      <vt:variant>
        <vt:i4>900</vt:i4>
      </vt:variant>
      <vt:variant>
        <vt:i4>0</vt:i4>
      </vt:variant>
      <vt:variant>
        <vt:i4>5</vt:i4>
      </vt:variant>
      <vt:variant>
        <vt:lpwstr>http://www.regione.veneto.it/web/agricoltura-e-foreste/sviluppo-rurale-2020</vt:lpwstr>
      </vt:variant>
      <vt:variant>
        <vt:lpwstr/>
      </vt:variant>
      <vt:variant>
        <vt:i4>3145816</vt:i4>
      </vt:variant>
      <vt:variant>
        <vt:i4>897</vt:i4>
      </vt:variant>
      <vt:variant>
        <vt:i4>0</vt:i4>
      </vt:variant>
      <vt:variant>
        <vt:i4>5</vt:i4>
      </vt:variant>
      <vt:variant>
        <vt:lpwstr>mailto:dip.agricolturasvilupporurale@pec.regione.veneto.it</vt:lpwstr>
      </vt:variant>
      <vt:variant>
        <vt:lpwstr/>
      </vt:variant>
      <vt:variant>
        <vt:i4>3342404</vt:i4>
      </vt:variant>
      <vt:variant>
        <vt:i4>894</vt:i4>
      </vt:variant>
      <vt:variant>
        <vt:i4>0</vt:i4>
      </vt:variant>
      <vt:variant>
        <vt:i4>5</vt:i4>
      </vt:variant>
      <vt:variant>
        <vt:lpwstr>mailto:adgfeasrparchiforeste@regione.veneto.it</vt:lpwstr>
      </vt:variant>
      <vt:variant>
        <vt:lpwstr/>
      </vt:variant>
      <vt:variant>
        <vt:i4>7274612</vt:i4>
      </vt:variant>
      <vt:variant>
        <vt:i4>891</vt:i4>
      </vt:variant>
      <vt:variant>
        <vt:i4>0</vt:i4>
      </vt:variant>
      <vt:variant>
        <vt:i4>5</vt:i4>
      </vt:variant>
      <vt:variant>
        <vt:lpwstr>http://www.avepa.it/privacy</vt:lpwstr>
      </vt:variant>
      <vt:variant>
        <vt:lpwstr/>
      </vt:variant>
      <vt:variant>
        <vt:i4>4194352</vt:i4>
      </vt:variant>
      <vt:variant>
        <vt:i4>888</vt:i4>
      </vt:variant>
      <vt:variant>
        <vt:i4>0</vt:i4>
      </vt:variant>
      <vt:variant>
        <vt:i4>5</vt:i4>
      </vt:variant>
      <vt:variant>
        <vt:lpwstr>mailto:dpo@regione.veneto.it</vt:lpwstr>
      </vt:variant>
      <vt:variant>
        <vt:lpwstr/>
      </vt:variant>
      <vt:variant>
        <vt:i4>524300</vt:i4>
      </vt:variant>
      <vt:variant>
        <vt:i4>780</vt:i4>
      </vt:variant>
      <vt:variant>
        <vt:i4>0</vt:i4>
      </vt:variant>
      <vt:variant>
        <vt:i4>5</vt:i4>
      </vt:variant>
      <vt:variant>
        <vt:lpwstr>http://www.avepa.it/</vt:lpwstr>
      </vt:variant>
      <vt:variant>
        <vt:lpwstr/>
      </vt:variant>
      <vt:variant>
        <vt:i4>4980795</vt:i4>
      </vt:variant>
      <vt:variant>
        <vt:i4>777</vt:i4>
      </vt:variant>
      <vt:variant>
        <vt:i4>0</vt:i4>
      </vt:variant>
      <vt:variant>
        <vt:i4>5</vt:i4>
      </vt:variant>
      <vt:variant>
        <vt:lpwstr>mailto:protocollo@cert.avepa.it</vt:lpwstr>
      </vt:variant>
      <vt:variant>
        <vt:lpwstr/>
      </vt:variant>
      <vt:variant>
        <vt:i4>1376373</vt:i4>
      </vt:variant>
      <vt:variant>
        <vt:i4>774</vt:i4>
      </vt:variant>
      <vt:variant>
        <vt:i4>0</vt:i4>
      </vt:variant>
      <vt:variant>
        <vt:i4>5</vt:i4>
      </vt:variant>
      <vt:variant>
        <vt:lpwstr>mailto:organismo.pagatore@avepa.it</vt:lpwstr>
      </vt:variant>
      <vt:variant>
        <vt:lpwstr/>
      </vt:variant>
      <vt:variant>
        <vt:i4>5505092</vt:i4>
      </vt:variant>
      <vt:variant>
        <vt:i4>771</vt:i4>
      </vt:variant>
      <vt:variant>
        <vt:i4>0</vt:i4>
      </vt:variant>
      <vt:variant>
        <vt:i4>5</vt:i4>
      </vt:variant>
      <vt:variant>
        <vt:lpwstr>https://psrveneto.it/</vt:lpwstr>
      </vt:variant>
      <vt:variant>
        <vt:lpwstr/>
      </vt:variant>
      <vt:variant>
        <vt:i4>3866685</vt:i4>
      </vt:variant>
      <vt:variant>
        <vt:i4>768</vt:i4>
      </vt:variant>
      <vt:variant>
        <vt:i4>0</vt:i4>
      </vt:variant>
      <vt:variant>
        <vt:i4>5</vt:i4>
      </vt:variant>
      <vt:variant>
        <vt:lpwstr>http://www.regione.veneto.it/web/agricoltura-e-foreste/sviluppo-rurale-2020</vt:lpwstr>
      </vt:variant>
      <vt:variant>
        <vt:lpwstr/>
      </vt:variant>
      <vt:variant>
        <vt:i4>7274612</vt:i4>
      </vt:variant>
      <vt:variant>
        <vt:i4>765</vt:i4>
      </vt:variant>
      <vt:variant>
        <vt:i4>0</vt:i4>
      </vt:variant>
      <vt:variant>
        <vt:i4>5</vt:i4>
      </vt:variant>
      <vt:variant>
        <vt:lpwstr>http://www.avepa.it/privacy</vt:lpwstr>
      </vt:variant>
      <vt:variant>
        <vt:lpwstr/>
      </vt:variant>
      <vt:variant>
        <vt:i4>4194352</vt:i4>
      </vt:variant>
      <vt:variant>
        <vt:i4>762</vt:i4>
      </vt:variant>
      <vt:variant>
        <vt:i4>0</vt:i4>
      </vt:variant>
      <vt:variant>
        <vt:i4>5</vt:i4>
      </vt:variant>
      <vt:variant>
        <vt:lpwstr>mailto:dpo@regione.veneto.it</vt:lpwstr>
      </vt:variant>
      <vt:variant>
        <vt:lpwstr/>
      </vt:variant>
      <vt:variant>
        <vt:i4>524300</vt:i4>
      </vt:variant>
      <vt:variant>
        <vt:i4>615</vt:i4>
      </vt:variant>
      <vt:variant>
        <vt:i4>0</vt:i4>
      </vt:variant>
      <vt:variant>
        <vt:i4>5</vt:i4>
      </vt:variant>
      <vt:variant>
        <vt:lpwstr>http://www.avepa.it/</vt:lpwstr>
      </vt:variant>
      <vt:variant>
        <vt:lpwstr/>
      </vt:variant>
      <vt:variant>
        <vt:i4>4980795</vt:i4>
      </vt:variant>
      <vt:variant>
        <vt:i4>612</vt:i4>
      </vt:variant>
      <vt:variant>
        <vt:i4>0</vt:i4>
      </vt:variant>
      <vt:variant>
        <vt:i4>5</vt:i4>
      </vt:variant>
      <vt:variant>
        <vt:lpwstr>mailto:protocollo@cert.avepa.it</vt:lpwstr>
      </vt:variant>
      <vt:variant>
        <vt:lpwstr/>
      </vt:variant>
      <vt:variant>
        <vt:i4>1376373</vt:i4>
      </vt:variant>
      <vt:variant>
        <vt:i4>609</vt:i4>
      </vt:variant>
      <vt:variant>
        <vt:i4>0</vt:i4>
      </vt:variant>
      <vt:variant>
        <vt:i4>5</vt:i4>
      </vt:variant>
      <vt:variant>
        <vt:lpwstr>mailto:organismo.pagatore@avepa.it</vt:lpwstr>
      </vt:variant>
      <vt:variant>
        <vt:lpwstr/>
      </vt:variant>
      <vt:variant>
        <vt:i4>5505092</vt:i4>
      </vt:variant>
      <vt:variant>
        <vt:i4>606</vt:i4>
      </vt:variant>
      <vt:variant>
        <vt:i4>0</vt:i4>
      </vt:variant>
      <vt:variant>
        <vt:i4>5</vt:i4>
      </vt:variant>
      <vt:variant>
        <vt:lpwstr>https://psrveneto.it/</vt:lpwstr>
      </vt:variant>
      <vt:variant>
        <vt:lpwstr/>
      </vt:variant>
      <vt:variant>
        <vt:i4>3866685</vt:i4>
      </vt:variant>
      <vt:variant>
        <vt:i4>603</vt:i4>
      </vt:variant>
      <vt:variant>
        <vt:i4>0</vt:i4>
      </vt:variant>
      <vt:variant>
        <vt:i4>5</vt:i4>
      </vt:variant>
      <vt:variant>
        <vt:lpwstr>http://www.regione.veneto.it/web/agricoltura-e-foreste/sviluppo-rurale-2020</vt:lpwstr>
      </vt:variant>
      <vt:variant>
        <vt:lpwstr/>
      </vt:variant>
      <vt:variant>
        <vt:i4>7274612</vt:i4>
      </vt:variant>
      <vt:variant>
        <vt:i4>600</vt:i4>
      </vt:variant>
      <vt:variant>
        <vt:i4>0</vt:i4>
      </vt:variant>
      <vt:variant>
        <vt:i4>5</vt:i4>
      </vt:variant>
      <vt:variant>
        <vt:lpwstr>http://www.avepa.it/privacy</vt:lpwstr>
      </vt:variant>
      <vt:variant>
        <vt:lpwstr/>
      </vt:variant>
      <vt:variant>
        <vt:i4>4194352</vt:i4>
      </vt:variant>
      <vt:variant>
        <vt:i4>597</vt:i4>
      </vt:variant>
      <vt:variant>
        <vt:i4>0</vt:i4>
      </vt:variant>
      <vt:variant>
        <vt:i4>5</vt:i4>
      </vt:variant>
      <vt:variant>
        <vt:lpwstr>mailto:dpo@regione.veneto.it</vt:lpwstr>
      </vt:variant>
      <vt:variant>
        <vt:lpwstr/>
      </vt:variant>
      <vt:variant>
        <vt:i4>6160398</vt:i4>
      </vt:variant>
      <vt:variant>
        <vt:i4>471</vt:i4>
      </vt:variant>
      <vt:variant>
        <vt:i4>0</vt:i4>
      </vt:variant>
      <vt:variant>
        <vt:i4>5</vt:i4>
      </vt:variant>
      <vt:variant>
        <vt:lpwstr>https://it.wikipedia.org/wiki/Isoipsa</vt:lpwstr>
      </vt:variant>
      <vt:variant>
        <vt:lpwstr/>
      </vt:variant>
      <vt:variant>
        <vt:i4>524300</vt:i4>
      </vt:variant>
      <vt:variant>
        <vt:i4>468</vt:i4>
      </vt:variant>
      <vt:variant>
        <vt:i4>0</vt:i4>
      </vt:variant>
      <vt:variant>
        <vt:i4>5</vt:i4>
      </vt:variant>
      <vt:variant>
        <vt:lpwstr>http://www.avepa.it/</vt:lpwstr>
      </vt:variant>
      <vt:variant>
        <vt:lpwstr/>
      </vt:variant>
      <vt:variant>
        <vt:i4>4980795</vt:i4>
      </vt:variant>
      <vt:variant>
        <vt:i4>465</vt:i4>
      </vt:variant>
      <vt:variant>
        <vt:i4>0</vt:i4>
      </vt:variant>
      <vt:variant>
        <vt:i4>5</vt:i4>
      </vt:variant>
      <vt:variant>
        <vt:lpwstr>mailto:protocollo@cert.avepa.it</vt:lpwstr>
      </vt:variant>
      <vt:variant>
        <vt:lpwstr/>
      </vt:variant>
      <vt:variant>
        <vt:i4>1376373</vt:i4>
      </vt:variant>
      <vt:variant>
        <vt:i4>462</vt:i4>
      </vt:variant>
      <vt:variant>
        <vt:i4>0</vt:i4>
      </vt:variant>
      <vt:variant>
        <vt:i4>5</vt:i4>
      </vt:variant>
      <vt:variant>
        <vt:lpwstr>mailto:organismo.pagatore@avepa.it</vt:lpwstr>
      </vt:variant>
      <vt:variant>
        <vt:lpwstr/>
      </vt:variant>
      <vt:variant>
        <vt:i4>3866685</vt:i4>
      </vt:variant>
      <vt:variant>
        <vt:i4>459</vt:i4>
      </vt:variant>
      <vt:variant>
        <vt:i4>0</vt:i4>
      </vt:variant>
      <vt:variant>
        <vt:i4>5</vt:i4>
      </vt:variant>
      <vt:variant>
        <vt:lpwstr>http://www.regione.veneto.it/web/agricoltura-e-foreste/sviluppo-rurale-2020</vt:lpwstr>
      </vt:variant>
      <vt:variant>
        <vt:lpwstr/>
      </vt:variant>
      <vt:variant>
        <vt:i4>3145816</vt:i4>
      </vt:variant>
      <vt:variant>
        <vt:i4>456</vt:i4>
      </vt:variant>
      <vt:variant>
        <vt:i4>0</vt:i4>
      </vt:variant>
      <vt:variant>
        <vt:i4>5</vt:i4>
      </vt:variant>
      <vt:variant>
        <vt:lpwstr>mailto:dip.agricolturasvilupporurale@pec.regione.veneto.it</vt:lpwstr>
      </vt:variant>
      <vt:variant>
        <vt:lpwstr/>
      </vt:variant>
      <vt:variant>
        <vt:i4>7274612</vt:i4>
      </vt:variant>
      <vt:variant>
        <vt:i4>453</vt:i4>
      </vt:variant>
      <vt:variant>
        <vt:i4>0</vt:i4>
      </vt:variant>
      <vt:variant>
        <vt:i4>5</vt:i4>
      </vt:variant>
      <vt:variant>
        <vt:lpwstr>http://www.avepa.it/privacy</vt:lpwstr>
      </vt:variant>
      <vt:variant>
        <vt:lpwstr/>
      </vt:variant>
      <vt:variant>
        <vt:i4>4194352</vt:i4>
      </vt:variant>
      <vt:variant>
        <vt:i4>450</vt:i4>
      </vt:variant>
      <vt:variant>
        <vt:i4>0</vt:i4>
      </vt:variant>
      <vt:variant>
        <vt:i4>5</vt:i4>
      </vt:variant>
      <vt:variant>
        <vt:lpwstr>mailto:dpo@regione.veneto.it</vt:lpwstr>
      </vt:variant>
      <vt:variant>
        <vt:lpwstr/>
      </vt:variant>
      <vt:variant>
        <vt:i4>524300</vt:i4>
      </vt:variant>
      <vt:variant>
        <vt:i4>399</vt:i4>
      </vt:variant>
      <vt:variant>
        <vt:i4>0</vt:i4>
      </vt:variant>
      <vt:variant>
        <vt:i4>5</vt:i4>
      </vt:variant>
      <vt:variant>
        <vt:lpwstr>http://www.avepa.it/</vt:lpwstr>
      </vt:variant>
      <vt:variant>
        <vt:lpwstr/>
      </vt:variant>
      <vt:variant>
        <vt:i4>4980795</vt:i4>
      </vt:variant>
      <vt:variant>
        <vt:i4>396</vt:i4>
      </vt:variant>
      <vt:variant>
        <vt:i4>0</vt:i4>
      </vt:variant>
      <vt:variant>
        <vt:i4>5</vt:i4>
      </vt:variant>
      <vt:variant>
        <vt:lpwstr>mailto:protocollo@cert.avepa.it</vt:lpwstr>
      </vt:variant>
      <vt:variant>
        <vt:lpwstr/>
      </vt:variant>
      <vt:variant>
        <vt:i4>3866685</vt:i4>
      </vt:variant>
      <vt:variant>
        <vt:i4>393</vt:i4>
      </vt:variant>
      <vt:variant>
        <vt:i4>0</vt:i4>
      </vt:variant>
      <vt:variant>
        <vt:i4>5</vt:i4>
      </vt:variant>
      <vt:variant>
        <vt:lpwstr>http://www.regione.veneto.it/web/agricoltura-e-foreste/sviluppo-rurale-2020</vt:lpwstr>
      </vt:variant>
      <vt:variant>
        <vt:lpwstr/>
      </vt:variant>
      <vt:variant>
        <vt:i4>7274612</vt:i4>
      </vt:variant>
      <vt:variant>
        <vt:i4>390</vt:i4>
      </vt:variant>
      <vt:variant>
        <vt:i4>0</vt:i4>
      </vt:variant>
      <vt:variant>
        <vt:i4>5</vt:i4>
      </vt:variant>
      <vt:variant>
        <vt:lpwstr>http://www.avepa.it/privacy</vt:lpwstr>
      </vt:variant>
      <vt:variant>
        <vt:lpwstr/>
      </vt:variant>
      <vt:variant>
        <vt:i4>4194352</vt:i4>
      </vt:variant>
      <vt:variant>
        <vt:i4>387</vt:i4>
      </vt:variant>
      <vt:variant>
        <vt:i4>0</vt:i4>
      </vt:variant>
      <vt:variant>
        <vt:i4>5</vt:i4>
      </vt:variant>
      <vt:variant>
        <vt:lpwstr>mailto:dpo@regione.veneto.it</vt:lpwstr>
      </vt:variant>
      <vt:variant>
        <vt:lpwstr/>
      </vt:variant>
      <vt:variant>
        <vt:i4>524300</vt:i4>
      </vt:variant>
      <vt:variant>
        <vt:i4>303</vt:i4>
      </vt:variant>
      <vt:variant>
        <vt:i4>0</vt:i4>
      </vt:variant>
      <vt:variant>
        <vt:i4>5</vt:i4>
      </vt:variant>
      <vt:variant>
        <vt:lpwstr>http://www.avepa.it/</vt:lpwstr>
      </vt:variant>
      <vt:variant>
        <vt:lpwstr/>
      </vt:variant>
      <vt:variant>
        <vt:i4>4980795</vt:i4>
      </vt:variant>
      <vt:variant>
        <vt:i4>300</vt:i4>
      </vt:variant>
      <vt:variant>
        <vt:i4>0</vt:i4>
      </vt:variant>
      <vt:variant>
        <vt:i4>5</vt:i4>
      </vt:variant>
      <vt:variant>
        <vt:lpwstr>mailto:protocollo@cert.avepa.it</vt:lpwstr>
      </vt:variant>
      <vt:variant>
        <vt:lpwstr/>
      </vt:variant>
      <vt:variant>
        <vt:i4>5505092</vt:i4>
      </vt:variant>
      <vt:variant>
        <vt:i4>297</vt:i4>
      </vt:variant>
      <vt:variant>
        <vt:i4>0</vt:i4>
      </vt:variant>
      <vt:variant>
        <vt:i4>5</vt:i4>
      </vt:variant>
      <vt:variant>
        <vt:lpwstr>https://psrveneto.it/</vt:lpwstr>
      </vt:variant>
      <vt:variant>
        <vt:lpwstr/>
      </vt:variant>
      <vt:variant>
        <vt:i4>3866685</vt:i4>
      </vt:variant>
      <vt:variant>
        <vt:i4>294</vt:i4>
      </vt:variant>
      <vt:variant>
        <vt:i4>0</vt:i4>
      </vt:variant>
      <vt:variant>
        <vt:i4>5</vt:i4>
      </vt:variant>
      <vt:variant>
        <vt:lpwstr>http://www.regione.veneto.it/web/agricoltura-e-foreste/sviluppo-rurale-2020</vt:lpwstr>
      </vt:variant>
      <vt:variant>
        <vt:lpwstr/>
      </vt:variant>
      <vt:variant>
        <vt:i4>7274612</vt:i4>
      </vt:variant>
      <vt:variant>
        <vt:i4>291</vt:i4>
      </vt:variant>
      <vt:variant>
        <vt:i4>0</vt:i4>
      </vt:variant>
      <vt:variant>
        <vt:i4>5</vt:i4>
      </vt:variant>
      <vt:variant>
        <vt:lpwstr>http://www.avepa.it/privacy</vt:lpwstr>
      </vt:variant>
      <vt:variant>
        <vt:lpwstr/>
      </vt:variant>
      <vt:variant>
        <vt:i4>4194352</vt:i4>
      </vt:variant>
      <vt:variant>
        <vt:i4>288</vt:i4>
      </vt:variant>
      <vt:variant>
        <vt:i4>0</vt:i4>
      </vt:variant>
      <vt:variant>
        <vt:i4>5</vt:i4>
      </vt:variant>
      <vt:variant>
        <vt:lpwstr>mailto:dpo@regione.veneto.it</vt:lpwstr>
      </vt:variant>
      <vt:variant>
        <vt:lpwstr/>
      </vt:variant>
      <vt:variant>
        <vt:i4>524300</vt:i4>
      </vt:variant>
      <vt:variant>
        <vt:i4>144</vt:i4>
      </vt:variant>
      <vt:variant>
        <vt:i4>0</vt:i4>
      </vt:variant>
      <vt:variant>
        <vt:i4>5</vt:i4>
      </vt:variant>
      <vt:variant>
        <vt:lpwstr>http://www.avepa.it/</vt:lpwstr>
      </vt:variant>
      <vt:variant>
        <vt:lpwstr/>
      </vt:variant>
      <vt:variant>
        <vt:i4>4980795</vt:i4>
      </vt:variant>
      <vt:variant>
        <vt:i4>141</vt:i4>
      </vt:variant>
      <vt:variant>
        <vt:i4>0</vt:i4>
      </vt:variant>
      <vt:variant>
        <vt:i4>5</vt:i4>
      </vt:variant>
      <vt:variant>
        <vt:lpwstr>mailto:protocollo@cert.avepa.it</vt:lpwstr>
      </vt:variant>
      <vt:variant>
        <vt:lpwstr/>
      </vt:variant>
      <vt:variant>
        <vt:i4>1376373</vt:i4>
      </vt:variant>
      <vt:variant>
        <vt:i4>138</vt:i4>
      </vt:variant>
      <vt:variant>
        <vt:i4>0</vt:i4>
      </vt:variant>
      <vt:variant>
        <vt:i4>5</vt:i4>
      </vt:variant>
      <vt:variant>
        <vt:lpwstr>mailto:organismo.pagatore@avepa.it</vt:lpwstr>
      </vt:variant>
      <vt:variant>
        <vt:lpwstr/>
      </vt:variant>
      <vt:variant>
        <vt:i4>5505092</vt:i4>
      </vt:variant>
      <vt:variant>
        <vt:i4>135</vt:i4>
      </vt:variant>
      <vt:variant>
        <vt:i4>0</vt:i4>
      </vt:variant>
      <vt:variant>
        <vt:i4>5</vt:i4>
      </vt:variant>
      <vt:variant>
        <vt:lpwstr>https://psrveneto.it/</vt:lpwstr>
      </vt:variant>
      <vt:variant>
        <vt:lpwstr/>
      </vt:variant>
      <vt:variant>
        <vt:i4>3866685</vt:i4>
      </vt:variant>
      <vt:variant>
        <vt:i4>132</vt:i4>
      </vt:variant>
      <vt:variant>
        <vt:i4>0</vt:i4>
      </vt:variant>
      <vt:variant>
        <vt:i4>5</vt:i4>
      </vt:variant>
      <vt:variant>
        <vt:lpwstr>http://www.regione.veneto.it/web/agricoltura-e-foreste/sviluppo-rurale-2020</vt:lpwstr>
      </vt:variant>
      <vt:variant>
        <vt:lpwstr/>
      </vt:variant>
      <vt:variant>
        <vt:i4>7274612</vt:i4>
      </vt:variant>
      <vt:variant>
        <vt:i4>129</vt:i4>
      </vt:variant>
      <vt:variant>
        <vt:i4>0</vt:i4>
      </vt:variant>
      <vt:variant>
        <vt:i4>5</vt:i4>
      </vt:variant>
      <vt:variant>
        <vt:lpwstr>http://www.avepa.it/privacy</vt:lpwstr>
      </vt:variant>
      <vt:variant>
        <vt:lpwstr/>
      </vt:variant>
      <vt:variant>
        <vt:i4>4194352</vt:i4>
      </vt:variant>
      <vt:variant>
        <vt:i4>126</vt:i4>
      </vt:variant>
      <vt:variant>
        <vt:i4>0</vt:i4>
      </vt:variant>
      <vt:variant>
        <vt:i4>5</vt:i4>
      </vt:variant>
      <vt:variant>
        <vt:lpwstr>mailto:dpo@regione.veneto.it</vt:lpwstr>
      </vt:variant>
      <vt:variant>
        <vt:lpwstr/>
      </vt:variant>
      <vt:variant>
        <vt:i4>524300</vt:i4>
      </vt:variant>
      <vt:variant>
        <vt:i4>45</vt:i4>
      </vt:variant>
      <vt:variant>
        <vt:i4>0</vt:i4>
      </vt:variant>
      <vt:variant>
        <vt:i4>5</vt:i4>
      </vt:variant>
      <vt:variant>
        <vt:lpwstr>http://www.avepa.it/</vt:lpwstr>
      </vt:variant>
      <vt:variant>
        <vt:lpwstr/>
      </vt:variant>
      <vt:variant>
        <vt:i4>4980795</vt:i4>
      </vt:variant>
      <vt:variant>
        <vt:i4>42</vt:i4>
      </vt:variant>
      <vt:variant>
        <vt:i4>0</vt:i4>
      </vt:variant>
      <vt:variant>
        <vt:i4>5</vt:i4>
      </vt:variant>
      <vt:variant>
        <vt:lpwstr>mailto:protocollo@cert.avepa.it</vt:lpwstr>
      </vt:variant>
      <vt:variant>
        <vt:lpwstr/>
      </vt:variant>
      <vt:variant>
        <vt:i4>1376373</vt:i4>
      </vt:variant>
      <vt:variant>
        <vt:i4>39</vt:i4>
      </vt:variant>
      <vt:variant>
        <vt:i4>0</vt:i4>
      </vt:variant>
      <vt:variant>
        <vt:i4>5</vt:i4>
      </vt:variant>
      <vt:variant>
        <vt:lpwstr>mailto:organismo.pagatore@avepa.it</vt:lpwstr>
      </vt:variant>
      <vt:variant>
        <vt:lpwstr/>
      </vt:variant>
      <vt:variant>
        <vt:i4>5505092</vt:i4>
      </vt:variant>
      <vt:variant>
        <vt:i4>36</vt:i4>
      </vt:variant>
      <vt:variant>
        <vt:i4>0</vt:i4>
      </vt:variant>
      <vt:variant>
        <vt:i4>5</vt:i4>
      </vt:variant>
      <vt:variant>
        <vt:lpwstr>https://psrveneto.it/</vt:lpwstr>
      </vt:variant>
      <vt:variant>
        <vt:lpwstr/>
      </vt:variant>
      <vt:variant>
        <vt:i4>3866685</vt:i4>
      </vt:variant>
      <vt:variant>
        <vt:i4>33</vt:i4>
      </vt:variant>
      <vt:variant>
        <vt:i4>0</vt:i4>
      </vt:variant>
      <vt:variant>
        <vt:i4>5</vt:i4>
      </vt:variant>
      <vt:variant>
        <vt:lpwstr>http://www.regione.veneto.it/web/agricoltura-e-foreste/sviluppo-rurale-2020</vt:lpwstr>
      </vt:variant>
      <vt:variant>
        <vt:lpwstr/>
      </vt:variant>
      <vt:variant>
        <vt:i4>7274612</vt:i4>
      </vt:variant>
      <vt:variant>
        <vt:i4>30</vt:i4>
      </vt:variant>
      <vt:variant>
        <vt:i4>0</vt:i4>
      </vt:variant>
      <vt:variant>
        <vt:i4>5</vt:i4>
      </vt:variant>
      <vt:variant>
        <vt:lpwstr>http://www.avepa.it/privacy</vt:lpwstr>
      </vt:variant>
      <vt:variant>
        <vt:lpwstr/>
      </vt:variant>
      <vt:variant>
        <vt:i4>4194352</vt:i4>
      </vt:variant>
      <vt:variant>
        <vt:i4>27</vt:i4>
      </vt:variant>
      <vt:variant>
        <vt:i4>0</vt:i4>
      </vt:variant>
      <vt:variant>
        <vt:i4>5</vt:i4>
      </vt:variant>
      <vt:variant>
        <vt:lpwstr>mailto:dpo@regione.veneto.it</vt:lpwstr>
      </vt:variant>
      <vt:variant>
        <vt:lpwstr/>
      </vt:variant>
      <vt:variant>
        <vt:i4>1900563</vt:i4>
      </vt:variant>
      <vt:variant>
        <vt:i4>6</vt:i4>
      </vt:variant>
      <vt:variant>
        <vt:i4>0</vt:i4>
      </vt:variant>
      <vt:variant>
        <vt:i4>5</vt:i4>
      </vt:variant>
      <vt:variant>
        <vt:lpwstr>http://www.regione.veneto.it/c/document_library/get_file?uuid=b6efbde1-cb55-472c-97c3-7b60b25103eb&amp;groupId=10701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VR Progetto Oggetto Versione</dc:title>
  <dc:subject>Riunione del 21/09/2007</dc:subject>
  <dc:creator>Privato</dc:creator>
  <cp:lastModifiedBy>David Rech</cp:lastModifiedBy>
  <cp:revision>3</cp:revision>
  <cp:lastPrinted>2021-11-17T08:36:00Z</cp:lastPrinted>
  <dcterms:created xsi:type="dcterms:W3CDTF">2022-02-11T09:05:00Z</dcterms:created>
  <dcterms:modified xsi:type="dcterms:W3CDTF">2022-02-11T09:05:00Z</dcterms:modified>
  <cp:category>Verbale di Riunione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e">
    <vt:lpwstr>1.0</vt:lpwstr>
  </property>
  <property fmtid="{D5CDD505-2E9C-101B-9397-08002B2CF9AE}" pid="3" name="Uso">
    <vt:lpwstr>Interno</vt:lpwstr>
  </property>
  <property fmtid="{D5CDD505-2E9C-101B-9397-08002B2CF9AE}" pid="4" name="Stato">
    <vt:lpwstr>BOZZA</vt:lpwstr>
  </property>
  <property fmtid="{D5CDD505-2E9C-101B-9397-08002B2CF9AE}" pid="5" name="Progetto">
    <vt:lpwstr>Comitato Tecnico S.I. per il nuovo PSR</vt:lpwstr>
  </property>
  <property fmtid="{D5CDD505-2E9C-101B-9397-08002B2CF9AE}" pid="6" name="Dettaglio">
    <vt:lpwstr> </vt:lpwstr>
  </property>
</Properties>
</file>